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8C8" w:rsidRPr="009B68C8" w:rsidRDefault="009B68C8" w:rsidP="009B68C8">
      <w:pPr>
        <w:pStyle w:val="header2"/>
        <w:jc w:val="both"/>
        <w:rPr>
          <w:rFonts w:ascii="Arial" w:hAnsi="Arial" w:cs="Arial"/>
          <w:sz w:val="22"/>
          <w:szCs w:val="22"/>
          <w:lang w:val="fr-FR" w:eastAsia="en-US"/>
        </w:rPr>
      </w:pPr>
      <w:r w:rsidRPr="009B68C8">
        <w:rPr>
          <w:rFonts w:ascii="Arial" w:hAnsi="Arial" w:cs="Arial"/>
          <w:sz w:val="22"/>
          <w:szCs w:val="22"/>
          <w:lang w:val="fr-FR"/>
        </w:rPr>
        <w:t xml:space="preserve">Ce profil, et toutes les informations qu’il contient, est destiné à être diffusé auprès du réseau « Enterprise Europe Network », géré par la Commission Européenne, dans le cadre de votre demande de recherche de partenaires. </w:t>
      </w:r>
    </w:p>
    <w:p w:rsidR="009B68C8" w:rsidRPr="009B68C8" w:rsidRDefault="009B68C8" w:rsidP="009B68C8">
      <w:pPr>
        <w:pStyle w:val="header2"/>
        <w:jc w:val="both"/>
        <w:rPr>
          <w:rFonts w:ascii="Arial" w:hAnsi="Arial" w:cs="Arial"/>
          <w:sz w:val="22"/>
          <w:szCs w:val="22"/>
          <w:lang w:val="fr-FR"/>
        </w:rPr>
      </w:pPr>
      <w:r w:rsidRPr="009B68C8">
        <w:rPr>
          <w:rFonts w:ascii="Arial" w:hAnsi="Arial" w:cs="Arial"/>
          <w:sz w:val="22"/>
          <w:szCs w:val="22"/>
          <w:lang w:val="fr-FR"/>
        </w:rPr>
        <w:t>Dès lors qu’une expression d’intérêt pour votre profil est reçue, nous vous la transmettons pour accord de votre part et communication de vos coordonnées au demandeur.</w:t>
      </w:r>
    </w:p>
    <w:p w:rsidR="00E2739D" w:rsidRDefault="009B68C8" w:rsidP="009B68C8">
      <w:pPr>
        <w:pStyle w:val="header2"/>
        <w:jc w:val="both"/>
        <w:rPr>
          <w:rFonts w:ascii="Arial" w:hAnsi="Arial" w:cs="Arial"/>
          <w:sz w:val="22"/>
          <w:szCs w:val="22"/>
          <w:lang w:val="fr-FR"/>
        </w:rPr>
      </w:pPr>
      <w:r w:rsidRPr="009B68C8">
        <w:rPr>
          <w:rFonts w:ascii="Arial" w:hAnsi="Arial" w:cs="Arial"/>
          <w:sz w:val="22"/>
          <w:szCs w:val="22"/>
          <w:lang w:val="fr-FR"/>
        </w:rPr>
        <w:t>En contrepartie, vous vous engagez à nous tenir informés de votre intérêt dans un délai raisonnabl</w:t>
      </w:r>
      <w:r w:rsidR="00E2739D">
        <w:rPr>
          <w:rFonts w:ascii="Arial" w:hAnsi="Arial" w:cs="Arial"/>
          <w:sz w:val="22"/>
          <w:szCs w:val="22"/>
          <w:lang w:val="fr-FR"/>
        </w:rPr>
        <w:t xml:space="preserve">e, ainsi que, le cas échéant, </w:t>
      </w:r>
      <w:r>
        <w:rPr>
          <w:rFonts w:ascii="Arial" w:hAnsi="Arial" w:cs="Arial"/>
          <w:sz w:val="22"/>
          <w:szCs w:val="22"/>
          <w:lang w:val="fr-FR"/>
        </w:rPr>
        <w:t>de l’évolution d</w:t>
      </w:r>
      <w:r w:rsidR="00E2739D">
        <w:rPr>
          <w:rFonts w:ascii="Arial" w:hAnsi="Arial" w:cs="Arial"/>
          <w:sz w:val="22"/>
          <w:szCs w:val="22"/>
          <w:lang w:val="fr-FR"/>
        </w:rPr>
        <w:t>es négociations.</w:t>
      </w:r>
    </w:p>
    <w:p w:rsidR="009B68C8" w:rsidRPr="009B68C8" w:rsidRDefault="009B68C8" w:rsidP="009B68C8">
      <w:pPr>
        <w:pStyle w:val="header2"/>
        <w:jc w:val="both"/>
        <w:rPr>
          <w:rFonts w:ascii="Arial" w:hAnsi="Arial" w:cs="Arial"/>
          <w:sz w:val="22"/>
          <w:szCs w:val="22"/>
          <w:lang w:val="fr-FR"/>
        </w:rPr>
      </w:pPr>
      <w:r w:rsidRPr="009B68C8">
        <w:rPr>
          <w:rFonts w:ascii="Arial" w:hAnsi="Arial" w:cs="Arial"/>
          <w:sz w:val="22"/>
          <w:szCs w:val="22"/>
          <w:lang w:val="fr-FR"/>
        </w:rPr>
        <w:t xml:space="preserve">Veuillez noter que tous les champs sont obligatoires et à renseigner en </w:t>
      </w:r>
      <w:r w:rsidRPr="009B68C8">
        <w:rPr>
          <w:rFonts w:ascii="Arial" w:hAnsi="Arial" w:cs="Arial"/>
          <w:b/>
          <w:sz w:val="22"/>
          <w:szCs w:val="22"/>
          <w:u w:val="single"/>
          <w:lang w:val="fr-FR"/>
        </w:rPr>
        <w:t>anglais</w:t>
      </w:r>
      <w:r w:rsidRPr="009B68C8">
        <w:rPr>
          <w:rFonts w:ascii="Arial" w:hAnsi="Arial" w:cs="Arial"/>
          <w:sz w:val="22"/>
          <w:szCs w:val="22"/>
          <w:lang w:val="fr-FR"/>
        </w:rPr>
        <w:t xml:space="preserve">. </w:t>
      </w:r>
    </w:p>
    <w:p w:rsidR="009B68C8" w:rsidRPr="009B68C8" w:rsidRDefault="009B68C8" w:rsidP="009B68C8">
      <w:pPr>
        <w:pStyle w:val="header2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L</w:t>
      </w:r>
      <w:r w:rsidRPr="009B68C8">
        <w:rPr>
          <w:rFonts w:ascii="Arial" w:hAnsi="Arial" w:cs="Arial"/>
          <w:sz w:val="22"/>
          <w:szCs w:val="22"/>
          <w:lang w:val="fr-FR"/>
        </w:rPr>
        <w:t>e profil</w:t>
      </w:r>
      <w:r>
        <w:rPr>
          <w:rFonts w:ascii="Arial" w:hAnsi="Arial" w:cs="Arial"/>
          <w:sz w:val="22"/>
          <w:szCs w:val="22"/>
          <w:lang w:val="fr-FR"/>
        </w:rPr>
        <w:t xml:space="preserve"> en ligne sera</w:t>
      </w:r>
      <w:r w:rsidRPr="009B68C8">
        <w:rPr>
          <w:rFonts w:ascii="Arial" w:hAnsi="Arial" w:cs="Arial"/>
          <w:sz w:val="22"/>
          <w:szCs w:val="22"/>
          <w:lang w:val="fr-FR"/>
        </w:rPr>
        <w:t xml:space="preserve"> </w:t>
      </w:r>
      <w:r w:rsidRPr="009B68C8">
        <w:rPr>
          <w:rFonts w:ascii="Arial" w:hAnsi="Arial" w:cs="Arial"/>
          <w:b/>
          <w:sz w:val="22"/>
          <w:szCs w:val="22"/>
          <w:u w:val="single"/>
          <w:lang w:val="fr-FR"/>
        </w:rPr>
        <w:t>anonyme</w:t>
      </w:r>
      <w:r w:rsidRPr="009B68C8">
        <w:rPr>
          <w:rFonts w:ascii="Arial" w:hAnsi="Arial" w:cs="Arial"/>
          <w:sz w:val="22"/>
          <w:szCs w:val="22"/>
          <w:lang w:val="fr-FR"/>
        </w:rPr>
        <w:t> : ne pas mentionner le nom de la société ou la marque d’un produit.</w:t>
      </w:r>
    </w:p>
    <w:p w:rsidR="00C941E0" w:rsidRDefault="00C941E0" w:rsidP="6CD033A7">
      <w:pPr>
        <w:rPr>
          <w:rFonts w:ascii="Arial" w:eastAsia="Arial" w:hAnsi="Arial" w:cs="Arial"/>
          <w:b/>
          <w:bCs/>
          <w:sz w:val="28"/>
          <w:szCs w:val="28"/>
          <w:u w:val="single"/>
          <w:lang w:val="fr-FR"/>
        </w:rPr>
      </w:pPr>
    </w:p>
    <w:p w:rsidR="00C941E0" w:rsidRPr="00F87C57" w:rsidRDefault="00C941E0" w:rsidP="00C941E0">
      <w:pPr>
        <w:rPr>
          <w:rFonts w:ascii="Arial" w:hAnsi="Arial" w:cs="Arial"/>
          <w:lang w:val="en-US"/>
        </w:rPr>
      </w:pPr>
    </w:p>
    <w:p w:rsidR="00C941E0" w:rsidRPr="00F87C57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Nom de l’entreprise : </w:t>
      </w:r>
    </w:p>
    <w:p w:rsidR="00C941E0" w:rsidRPr="00F87C57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Contact : </w:t>
      </w:r>
    </w:p>
    <w:p w:rsidR="00C941E0" w:rsidRPr="00F87C57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Fonction : </w:t>
      </w:r>
    </w:p>
    <w:p w:rsidR="00C941E0" w:rsidRPr="00F87C57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Tél. : </w:t>
      </w:r>
    </w:p>
    <w:p w:rsidR="00C941E0" w:rsidRPr="00F87C57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Portable : </w:t>
      </w:r>
    </w:p>
    <w:p w:rsidR="00C941E0" w:rsidRPr="00F87C57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Fax : </w:t>
      </w:r>
      <w:bookmarkStart w:id="0" w:name="_GoBack"/>
      <w:bookmarkEnd w:id="0"/>
    </w:p>
    <w:p w:rsidR="00C941E0" w:rsidRPr="00F87C57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Email : </w:t>
      </w:r>
    </w:p>
    <w:p w:rsidR="00C941E0" w:rsidRPr="00F87C57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Site internet : </w:t>
      </w:r>
    </w:p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lang w:val="fr-FR"/>
        </w:rPr>
      </w:pPr>
    </w:p>
    <w:p w:rsidR="00C941E0" w:rsidRPr="00F87C57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sz w:val="10"/>
          <w:szCs w:val="10"/>
          <w:lang w:val="fr-FR"/>
        </w:rPr>
      </w:pPr>
    </w:p>
    <w:p w:rsidR="00805CDA" w:rsidRPr="00537E51" w:rsidRDefault="00805CDA" w:rsidP="00805CDA">
      <w:pPr>
        <w:spacing w:line="288" w:lineRule="auto"/>
        <w:jc w:val="both"/>
        <w:rPr>
          <w:rFonts w:ascii="Arial" w:eastAsia="Arial" w:hAnsi="Arial" w:cs="Arial"/>
          <w:b/>
          <w:bCs/>
          <w:lang w:val="en-US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>Description of the enterprise and its products/</w:t>
      </w:r>
      <w:proofErr w:type="gramStart"/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>services</w:t>
      </w:r>
      <w:r w:rsidRPr="6CD033A7">
        <w:rPr>
          <w:rFonts w:ascii="Arial" w:eastAsia="Arial" w:hAnsi="Arial" w:cs="Arial"/>
          <w:i/>
          <w:iCs/>
          <w:sz w:val="24"/>
          <w:szCs w:val="24"/>
          <w:lang w:val="en-US"/>
        </w:rPr>
        <w:t xml:space="preserve"> :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41"/>
      </w:tblGrid>
      <w:tr w:rsidR="00805CDA" w:rsidTr="00805CDA">
        <w:tc>
          <w:tcPr>
            <w:tcW w:w="9741" w:type="dxa"/>
          </w:tcPr>
          <w:p w:rsidR="00805CDA" w:rsidRDefault="00805CDA" w:rsidP="00072BAE">
            <w:pPr>
              <w:spacing w:line="288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lang w:val="en-US" w:bidi="ks-Deva"/>
              </w:rPr>
            </w:pPr>
          </w:p>
          <w:p w:rsidR="00805CDA" w:rsidRDefault="00805CDA" w:rsidP="00072BAE">
            <w:pPr>
              <w:spacing w:line="288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lang w:val="en-US" w:bidi="ks-Deva"/>
              </w:rPr>
            </w:pPr>
          </w:p>
          <w:p w:rsidR="00805CDA" w:rsidRDefault="00805CDA" w:rsidP="00072BAE">
            <w:pPr>
              <w:spacing w:line="288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lang w:val="en-US" w:bidi="ks-Deva"/>
              </w:rPr>
            </w:pPr>
          </w:p>
        </w:tc>
      </w:tr>
    </w:tbl>
    <w:p w:rsidR="00C941E0" w:rsidRDefault="00C941E0" w:rsidP="00072BAE">
      <w:pPr>
        <w:spacing w:line="288" w:lineRule="auto"/>
        <w:jc w:val="both"/>
        <w:rPr>
          <w:rFonts w:ascii="Arial" w:hAnsi="Arial" w:cs="Arial"/>
          <w:b/>
          <w:bCs/>
          <w:color w:val="FF0000"/>
          <w:sz w:val="24"/>
          <w:lang w:val="en-US" w:bidi="ks-Deva"/>
        </w:rPr>
      </w:pPr>
    </w:p>
    <w:p w:rsidR="00805CDA" w:rsidRDefault="00805CDA" w:rsidP="00805CDA">
      <w:pPr>
        <w:spacing w:line="288" w:lineRule="auto"/>
        <w:jc w:val="both"/>
        <w:rPr>
          <w:rFonts w:ascii="Arial" w:hAnsi="Arial" w:cs="Arial"/>
          <w:b/>
          <w:bCs/>
          <w:color w:val="FF0000"/>
          <w:sz w:val="24"/>
          <w:lang w:val="en-US" w:bidi="ks-Deva"/>
        </w:rPr>
      </w:pPr>
    </w:p>
    <w:p w:rsidR="00805CDA" w:rsidRPr="00537E51" w:rsidRDefault="00805CDA" w:rsidP="00805CDA">
      <w:pPr>
        <w:spacing w:line="288" w:lineRule="auto"/>
        <w:jc w:val="both"/>
        <w:rPr>
          <w:rFonts w:ascii="Arial" w:eastAsia="Arial" w:hAnsi="Arial" w:cs="Arial"/>
          <w:b/>
          <w:bCs/>
          <w:lang w:val="en-US"/>
        </w:rPr>
      </w:pPr>
      <w:r>
        <w:rPr>
          <w:rFonts w:ascii="Arial" w:eastAsia="Arial" w:hAnsi="Arial" w:cs="Arial"/>
          <w:b/>
          <w:bCs/>
          <w:sz w:val="24"/>
          <w:szCs w:val="24"/>
          <w:lang w:val="en-US"/>
        </w:rPr>
        <w:t>Inno</w:t>
      </w:r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>vation / Advantages you offer to a potential partner: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41"/>
      </w:tblGrid>
      <w:tr w:rsidR="00805CDA" w:rsidTr="00805CDA">
        <w:tc>
          <w:tcPr>
            <w:tcW w:w="9741" w:type="dxa"/>
          </w:tcPr>
          <w:p w:rsidR="00805CDA" w:rsidRDefault="00805CDA" w:rsidP="6CD033A7">
            <w:pPr>
              <w:spacing w:line="288" w:lineRule="auto"/>
              <w:jc w:val="both"/>
              <w:rPr>
                <w:rFonts w:ascii="Arial" w:eastAsia="Arial" w:hAnsi="Arial" w:cs="Arial"/>
                <w:b/>
                <w:bCs/>
                <w:lang w:val="en-US"/>
              </w:rPr>
            </w:pPr>
          </w:p>
          <w:p w:rsidR="00805CDA" w:rsidRDefault="00805CDA" w:rsidP="6CD033A7">
            <w:pPr>
              <w:spacing w:line="288" w:lineRule="auto"/>
              <w:jc w:val="both"/>
              <w:rPr>
                <w:rFonts w:ascii="Arial" w:eastAsia="Arial" w:hAnsi="Arial" w:cs="Arial"/>
                <w:b/>
                <w:bCs/>
                <w:lang w:val="en-US"/>
              </w:rPr>
            </w:pPr>
          </w:p>
          <w:p w:rsidR="00805CDA" w:rsidRDefault="00805CDA" w:rsidP="6CD033A7">
            <w:pPr>
              <w:spacing w:line="288" w:lineRule="auto"/>
              <w:jc w:val="both"/>
              <w:rPr>
                <w:rFonts w:ascii="Arial" w:eastAsia="Arial" w:hAnsi="Arial" w:cs="Arial"/>
                <w:b/>
                <w:bCs/>
                <w:lang w:val="en-US"/>
              </w:rPr>
            </w:pPr>
          </w:p>
        </w:tc>
      </w:tr>
    </w:tbl>
    <w:p w:rsidR="00C941E0" w:rsidRPr="00537E51" w:rsidRDefault="00C941E0" w:rsidP="6CD033A7">
      <w:pPr>
        <w:spacing w:line="288" w:lineRule="auto"/>
        <w:jc w:val="both"/>
        <w:rPr>
          <w:rFonts w:ascii="Arial" w:eastAsia="Arial" w:hAnsi="Arial" w:cs="Arial"/>
          <w:b/>
          <w:bCs/>
          <w:lang w:val="en-US"/>
        </w:rPr>
      </w:pPr>
    </w:p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sz w:val="10"/>
          <w:szCs w:val="10"/>
        </w:rPr>
      </w:pPr>
    </w:p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sz w:val="10"/>
          <w:szCs w:val="10"/>
        </w:rPr>
      </w:pPr>
    </w:p>
    <w:p w:rsidR="00C941E0" w:rsidRPr="00991837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sz w:val="10"/>
          <w:szCs w:val="10"/>
          <w:lang w:val="en-US"/>
        </w:rPr>
      </w:pPr>
    </w:p>
    <w:p w:rsidR="00C941E0" w:rsidRPr="00773A15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>Stage of development: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</w:tblGrid>
      <w:tr w:rsidR="00C941E0" w:rsidRPr="00566D49" w:rsidTr="6CD033A7">
        <w:tc>
          <w:tcPr>
            <w:tcW w:w="3969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>Already on the market</w:t>
            </w:r>
          </w:p>
        </w:tc>
      </w:tr>
      <w:tr w:rsidR="00C941E0" w:rsidRPr="00566D49" w:rsidTr="6CD033A7">
        <w:tc>
          <w:tcPr>
            <w:tcW w:w="3969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>Available for demonstration</w:t>
            </w:r>
          </w:p>
        </w:tc>
      </w:tr>
      <w:tr w:rsidR="00C941E0" w:rsidRPr="00566D49" w:rsidTr="6CD033A7">
        <w:tc>
          <w:tcPr>
            <w:tcW w:w="3969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Field tested / evaluated </w:t>
            </w:r>
          </w:p>
        </w:tc>
      </w:tr>
      <w:tr w:rsidR="00C941E0" w:rsidRPr="00566D49" w:rsidTr="6CD033A7">
        <w:tc>
          <w:tcPr>
            <w:tcW w:w="3969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Proposal under development </w:t>
            </w:r>
          </w:p>
        </w:tc>
      </w:tr>
      <w:tr w:rsidR="00C941E0" w:rsidRPr="00566D49" w:rsidTr="6CD033A7">
        <w:tc>
          <w:tcPr>
            <w:tcW w:w="3969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Prototype available for demonstration </w:t>
            </w:r>
          </w:p>
        </w:tc>
      </w:tr>
      <w:tr w:rsidR="00C941E0" w:rsidRPr="00566D49" w:rsidTr="6CD033A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DA22A2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Under development / lab tested </w:t>
            </w:r>
          </w:p>
        </w:tc>
      </w:tr>
    </w:tbl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lang w:val="en-US" w:bidi="ks-Deva"/>
        </w:rPr>
      </w:pPr>
    </w:p>
    <w:p w:rsidR="00C941E0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lang w:val="en-US"/>
        </w:rPr>
      </w:pPr>
      <w:r w:rsidRPr="6CD033A7">
        <w:rPr>
          <w:rFonts w:ascii="Arial" w:eastAsia="Arial" w:hAnsi="Arial" w:cs="Arial"/>
          <w:b/>
          <w:bCs/>
          <w:lang w:val="en-US"/>
        </w:rPr>
        <w:t xml:space="preserve">Comments regarding stage of development: 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C941E0" w:rsidTr="00072BAE">
        <w:tc>
          <w:tcPr>
            <w:tcW w:w="9639" w:type="dxa"/>
          </w:tcPr>
          <w:p w:rsidR="00C941E0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  <w:p w:rsidR="00C941E0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</w:tc>
      </w:tr>
    </w:tbl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lang w:val="en-US" w:bidi="ks-Deva"/>
        </w:rPr>
      </w:pPr>
    </w:p>
    <w:p w:rsidR="00A876BD" w:rsidRPr="00A876BD" w:rsidRDefault="00A876BD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sz w:val="24"/>
          <w:szCs w:val="24"/>
          <w:lang w:val="en-US" w:bidi="ks-Deva"/>
        </w:rPr>
      </w:pPr>
    </w:p>
    <w:p w:rsidR="00C941E0" w:rsidRPr="007471B9" w:rsidRDefault="6CD033A7" w:rsidP="6CD033A7">
      <w:pPr>
        <w:rPr>
          <w:rFonts w:ascii="Arial" w:eastAsia="Arial" w:hAnsi="Arial" w:cs="Arial"/>
          <w:b/>
          <w:bCs/>
          <w:sz w:val="24"/>
          <w:szCs w:val="24"/>
          <w:lang w:val="en-US" w:eastAsia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en-US" w:eastAsia="fr-FR"/>
        </w:rPr>
        <w:t xml:space="preserve">Already engaged in Trans-National Cooperation </w:t>
      </w:r>
    </w:p>
    <w:p w:rsidR="00A876BD" w:rsidRDefault="00C941E0" w:rsidP="00A876BD">
      <w:pPr>
        <w:rPr>
          <w:sz w:val="24"/>
          <w:szCs w:val="24"/>
        </w:rPr>
      </w:pPr>
      <w:r w:rsidRPr="007471B9">
        <w:rPr>
          <w:sz w:val="24"/>
          <w:szCs w:val="24"/>
        </w:rPr>
        <w:object w:dxaOrig="225" w:dyaOrig="225" w14:anchorId="22D9C1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7.25pt" o:ole="">
            <v:imagedata r:id="rId11" o:title=""/>
          </v:shape>
          <w:control r:id="rId12" w:name="DefaultOcxName" w:shapeid="_x0000_i1028"/>
        </w:object>
      </w:r>
    </w:p>
    <w:p w:rsidR="00C941E0" w:rsidRPr="00A876BD" w:rsidRDefault="6CD033A7" w:rsidP="00A876BD">
      <w:pPr>
        <w:rPr>
          <w:rFonts w:ascii="Arial" w:hAnsi="Arial" w:cs="Arial"/>
          <w:b/>
          <w:sz w:val="24"/>
          <w:szCs w:val="24"/>
          <w:lang w:val="fr-FR" w:eastAsia="fr-FR"/>
        </w:rPr>
      </w:pPr>
      <w:proofErr w:type="spellStart"/>
      <w:r w:rsidRPr="00A876BD">
        <w:rPr>
          <w:rFonts w:ascii="Arial" w:hAnsi="Arial" w:cs="Arial"/>
          <w:b/>
          <w:lang w:val="fr-FR" w:eastAsia="fr-FR"/>
        </w:rPr>
        <w:t>Comments</w:t>
      </w:r>
      <w:proofErr w:type="spellEnd"/>
      <w:r w:rsidRPr="00A876BD">
        <w:rPr>
          <w:rFonts w:ascii="Arial" w:hAnsi="Arial" w:cs="Arial"/>
          <w:b/>
          <w:lang w:val="fr-FR" w:eastAsia="fr-FR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6"/>
      </w:tblGrid>
      <w:tr w:rsidR="00C941E0" w:rsidRPr="006D40F3" w:rsidTr="00072BAE">
        <w:tc>
          <w:tcPr>
            <w:tcW w:w="9546" w:type="dxa"/>
            <w:shd w:val="clear" w:color="auto" w:fill="auto"/>
          </w:tcPr>
          <w:p w:rsidR="00C941E0" w:rsidRPr="006D40F3" w:rsidRDefault="00C941E0" w:rsidP="00072BAE">
            <w:pPr>
              <w:rPr>
                <w:rFonts w:ascii="Arial" w:hAnsi="Arial" w:cs="Arial"/>
                <w:lang w:val="fr-FR" w:eastAsia="fr-FR"/>
              </w:rPr>
            </w:pPr>
          </w:p>
          <w:p w:rsidR="00C941E0" w:rsidRPr="006D40F3" w:rsidRDefault="00C941E0" w:rsidP="00072BAE">
            <w:pPr>
              <w:rPr>
                <w:rFonts w:ascii="Arial" w:hAnsi="Arial" w:cs="Arial"/>
                <w:lang w:val="fr-FR" w:eastAsia="fr-FR"/>
              </w:rPr>
            </w:pPr>
          </w:p>
        </w:tc>
      </w:tr>
    </w:tbl>
    <w:p w:rsidR="00A876BD" w:rsidRPr="007471B9" w:rsidRDefault="00A876BD" w:rsidP="00C941E0">
      <w:pPr>
        <w:rPr>
          <w:rFonts w:ascii="Arial" w:hAnsi="Arial" w:cs="Arial"/>
          <w:lang w:val="fr-FR" w:eastAsia="fr-FR"/>
        </w:rPr>
      </w:pPr>
    </w:p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lang w:val="en-US" w:bidi="ks-Deva"/>
        </w:rPr>
      </w:pPr>
    </w:p>
    <w:p w:rsidR="00C941E0" w:rsidRPr="00773A15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Intellectual Property Rights Status: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</w:tblGrid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Patent(s) applied but not yet granted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Granted patents or patent application essential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Copyright registered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Secret know-how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Exclusive rights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>Others (registered design, plant variety…)</w:t>
            </w:r>
          </w:p>
        </w:tc>
      </w:tr>
      <w:tr w:rsidR="00C941E0" w:rsidRPr="00566D49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Trade marks </w:t>
            </w:r>
          </w:p>
        </w:tc>
      </w:tr>
      <w:tr w:rsidR="00C941E0" w:rsidRPr="00566D49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Design rights  </w:t>
            </w:r>
          </w:p>
        </w:tc>
      </w:tr>
    </w:tbl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lang w:val="en-US" w:bidi="ks-Deva"/>
        </w:rPr>
      </w:pPr>
    </w:p>
    <w:p w:rsidR="00C941E0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lang w:val="en-US"/>
        </w:rPr>
      </w:pPr>
      <w:r w:rsidRPr="6CD033A7">
        <w:rPr>
          <w:rFonts w:ascii="Arial" w:eastAsia="Arial" w:hAnsi="Arial" w:cs="Arial"/>
          <w:b/>
          <w:bCs/>
          <w:lang w:val="en-US"/>
        </w:rPr>
        <w:t xml:space="preserve">Comments regarding IPR status: 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C941E0" w:rsidTr="00072BAE">
        <w:tc>
          <w:tcPr>
            <w:tcW w:w="9639" w:type="dxa"/>
          </w:tcPr>
          <w:p w:rsidR="00C941E0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  <w:p w:rsidR="00C941E0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</w:tc>
      </w:tr>
    </w:tbl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lang w:val="en-US" w:bidi="ks-Deva"/>
        </w:rPr>
      </w:pPr>
    </w:p>
    <w:p w:rsidR="00C941E0" w:rsidRPr="00773A15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>Targeted countries: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C941E0" w:rsidTr="00072BAE">
        <w:tc>
          <w:tcPr>
            <w:tcW w:w="9639" w:type="dxa"/>
          </w:tcPr>
          <w:p w:rsidR="00C941E0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  <w:p w:rsidR="00C941E0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</w:tc>
      </w:tr>
    </w:tbl>
    <w:p w:rsidR="00C941E0" w:rsidRDefault="00C941E0" w:rsidP="00C941E0">
      <w:pPr>
        <w:spacing w:line="288" w:lineRule="auto"/>
        <w:ind w:rightChars="-10" w:right="-20"/>
        <w:rPr>
          <w:rFonts w:ascii="Arial" w:hAnsi="Arial" w:cs="Arial"/>
          <w:b/>
          <w:color w:val="FF0000"/>
          <w:sz w:val="28"/>
          <w:szCs w:val="28"/>
          <w:lang w:val="pt-PT" w:bidi="ks-Deva"/>
        </w:rPr>
      </w:pPr>
    </w:p>
    <w:p w:rsidR="00C941E0" w:rsidRDefault="00C941E0" w:rsidP="00C941E0">
      <w:pPr>
        <w:spacing w:line="288" w:lineRule="auto"/>
        <w:ind w:rightChars="-10" w:right="-20"/>
        <w:rPr>
          <w:rFonts w:ascii="Arial" w:hAnsi="Arial" w:cs="Arial"/>
          <w:b/>
          <w:color w:val="FF0000"/>
          <w:sz w:val="28"/>
          <w:szCs w:val="28"/>
          <w:lang w:val="pt-PT" w:bidi="ks-Deva"/>
        </w:rPr>
      </w:pPr>
    </w:p>
    <w:p w:rsidR="00C941E0" w:rsidRPr="001C30BA" w:rsidRDefault="6CD033A7" w:rsidP="6CD033A7">
      <w:pPr>
        <w:spacing w:line="288" w:lineRule="auto"/>
        <w:ind w:rightChars="-10" w:right="-2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pt-PT"/>
        </w:rPr>
        <w:t>Type and size of your company: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</w:tblGrid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6CD033A7">
              <w:rPr>
                <w:rFonts w:ascii="Arial" w:eastAsia="Arial" w:hAnsi="Arial" w:cs="Arial"/>
                <w:lang w:val="en-US"/>
              </w:rPr>
              <w:t>Entreprise</w:t>
            </w:r>
            <w:proofErr w:type="spellEnd"/>
            <w:r w:rsidRPr="6CD033A7">
              <w:rPr>
                <w:rFonts w:ascii="Arial" w:eastAsia="Arial" w:hAnsi="Arial" w:cs="Arial"/>
                <w:lang w:val="en-US"/>
              </w:rPr>
              <w:t xml:space="preserve"> &gt; 250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PME ≤ 10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PME 11 – 49 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PME 50 – 249 </w:t>
            </w:r>
          </w:p>
        </w:tc>
      </w:tr>
      <w:tr w:rsidR="00C941E0" w:rsidRPr="00566D49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6CD033A7">
              <w:rPr>
                <w:rFonts w:ascii="Arial" w:eastAsia="Arial" w:hAnsi="Arial" w:cs="Arial"/>
                <w:lang w:val="en-GB"/>
              </w:rPr>
              <w:t>Inventeur</w:t>
            </w:r>
            <w:proofErr w:type="spellEnd"/>
            <w:r w:rsidRPr="6CD033A7">
              <w:rPr>
                <w:rFonts w:ascii="Arial" w:eastAsia="Arial" w:hAnsi="Arial" w:cs="Arial"/>
                <w:lang w:val="en-GB"/>
              </w:rPr>
              <w:t xml:space="preserve">  </w:t>
            </w:r>
          </w:p>
        </w:tc>
      </w:tr>
      <w:tr w:rsidR="00C941E0" w:rsidRPr="00566D49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6CD033A7">
              <w:rPr>
                <w:rFonts w:ascii="Arial" w:eastAsia="Arial" w:hAnsi="Arial" w:cs="Arial"/>
                <w:lang w:val="en-GB"/>
              </w:rPr>
              <w:t>Autre</w:t>
            </w:r>
            <w:proofErr w:type="spellEnd"/>
            <w:r w:rsidRPr="6CD033A7">
              <w:rPr>
                <w:rFonts w:ascii="Arial" w:eastAsia="Arial" w:hAnsi="Arial" w:cs="Arial"/>
                <w:lang w:val="en-GB"/>
              </w:rPr>
              <w:t xml:space="preserve">  </w:t>
            </w:r>
          </w:p>
        </w:tc>
      </w:tr>
      <w:tr w:rsidR="00C941E0" w:rsidRPr="00B60BCF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6CD033A7">
              <w:rPr>
                <w:rFonts w:ascii="Arial" w:eastAsia="Arial" w:hAnsi="Arial" w:cs="Arial"/>
                <w:lang w:val="en-GB"/>
              </w:rPr>
              <w:t>Organisme</w:t>
            </w:r>
            <w:proofErr w:type="spellEnd"/>
            <w:r w:rsidRPr="6CD033A7">
              <w:rPr>
                <w:rFonts w:ascii="Arial" w:eastAsia="Arial" w:hAnsi="Arial" w:cs="Arial"/>
                <w:lang w:val="en-GB"/>
              </w:rPr>
              <w:t xml:space="preserve"> de recherche    </w:t>
            </w:r>
          </w:p>
        </w:tc>
      </w:tr>
      <w:tr w:rsidR="00C941E0" w:rsidRPr="00B60BCF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6CD033A7">
              <w:rPr>
                <w:rFonts w:ascii="Arial" w:eastAsia="Arial" w:hAnsi="Arial" w:cs="Arial"/>
                <w:lang w:val="en-GB"/>
              </w:rPr>
              <w:t>Université</w:t>
            </w:r>
            <w:proofErr w:type="spellEnd"/>
            <w:r w:rsidRPr="6CD033A7">
              <w:rPr>
                <w:rFonts w:ascii="Arial" w:eastAsia="Arial" w:hAnsi="Arial" w:cs="Arial"/>
                <w:lang w:val="en-GB"/>
              </w:rPr>
              <w:t xml:space="preserve">   </w:t>
            </w:r>
          </w:p>
        </w:tc>
      </w:tr>
    </w:tbl>
    <w:p w:rsidR="00C941E0" w:rsidRDefault="00C941E0" w:rsidP="00C941E0">
      <w:pPr>
        <w:spacing w:line="288" w:lineRule="auto"/>
        <w:ind w:rightChars="-10" w:right="-20"/>
        <w:rPr>
          <w:b/>
          <w:lang w:val="pt-PT" w:bidi="ks-Deva"/>
        </w:rPr>
      </w:pPr>
    </w:p>
    <w:p w:rsidR="00C941E0" w:rsidRDefault="6CD033A7" w:rsidP="6CD033A7">
      <w:pPr>
        <w:spacing w:line="288" w:lineRule="auto"/>
        <w:ind w:rightChars="-10" w:right="-2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pt-PT"/>
        </w:rPr>
        <w:t xml:space="preserve">Year established : </w:t>
      </w:r>
    </w:p>
    <w:p w:rsidR="00C941E0" w:rsidRDefault="00C941E0" w:rsidP="00C941E0">
      <w:pPr>
        <w:spacing w:line="288" w:lineRule="auto"/>
        <w:ind w:rightChars="-10" w:right="-20"/>
        <w:rPr>
          <w:rFonts w:ascii="Arial" w:hAnsi="Arial" w:cs="Arial"/>
          <w:b/>
          <w:sz w:val="24"/>
          <w:szCs w:val="24"/>
          <w:lang w:val="pt-PT" w:bidi="ks-Deva"/>
        </w:rPr>
      </w:pPr>
    </w:p>
    <w:p w:rsidR="00C941E0" w:rsidRDefault="6CD033A7" w:rsidP="6CD033A7">
      <w:pPr>
        <w:spacing w:line="288" w:lineRule="auto"/>
        <w:ind w:rightChars="-10" w:right="-2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pt-PT"/>
        </w:rPr>
        <w:t>Size (number of employees) :</w:t>
      </w:r>
    </w:p>
    <w:p w:rsidR="00C941E0" w:rsidRPr="001C30BA" w:rsidRDefault="00C941E0" w:rsidP="00C941E0">
      <w:pPr>
        <w:spacing w:line="288" w:lineRule="auto"/>
        <w:ind w:rightChars="-10" w:right="-20"/>
        <w:rPr>
          <w:b/>
          <w:sz w:val="24"/>
          <w:szCs w:val="24"/>
          <w:lang w:val="pt-PT" w:bidi="ks-Deva"/>
        </w:rPr>
      </w:pPr>
    </w:p>
    <w:p w:rsidR="00C941E0" w:rsidRPr="00C90799" w:rsidRDefault="6CD033A7" w:rsidP="6CD033A7">
      <w:pPr>
        <w:spacing w:line="288" w:lineRule="auto"/>
        <w:ind w:rightChars="-10" w:right="-2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pt-PT"/>
        </w:rPr>
        <w:t>Turnover: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</w:tblGrid>
      <w:tr w:rsidR="00C941E0" w:rsidRPr="00404B24" w:rsidTr="6CD033A7">
        <w:tc>
          <w:tcPr>
            <w:tcW w:w="4678" w:type="dxa"/>
          </w:tcPr>
          <w:p w:rsidR="00C941E0" w:rsidRPr="00404B24" w:rsidRDefault="00C941E0" w:rsidP="6CD033A7">
            <w:pPr>
              <w:spacing w:line="288" w:lineRule="auto"/>
              <w:ind w:rightChars="-10" w:right="-20"/>
              <w:rPr>
                <w:lang w:val="pt-PT"/>
              </w:rPr>
            </w:pPr>
            <w:r w:rsidRPr="6CD033A7"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B24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lang w:val="pt-PT"/>
              </w:rPr>
              <w:t>&lt; 1M</w:t>
            </w:r>
          </w:p>
        </w:tc>
      </w:tr>
      <w:tr w:rsidR="00C941E0" w:rsidRPr="00404B24" w:rsidTr="6CD033A7">
        <w:tc>
          <w:tcPr>
            <w:tcW w:w="4678" w:type="dxa"/>
          </w:tcPr>
          <w:p w:rsidR="00C941E0" w:rsidRPr="00404B24" w:rsidRDefault="00C941E0" w:rsidP="6CD033A7">
            <w:pPr>
              <w:spacing w:line="288" w:lineRule="auto"/>
              <w:ind w:rightChars="-10" w:right="-20"/>
              <w:rPr>
                <w:lang w:val="pt-PT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B24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lang w:val="pt-PT"/>
              </w:rPr>
              <w:t>&gt; 500M</w:t>
            </w:r>
          </w:p>
        </w:tc>
      </w:tr>
      <w:tr w:rsidR="00C941E0" w:rsidRPr="00404B24" w:rsidTr="6CD033A7">
        <w:tc>
          <w:tcPr>
            <w:tcW w:w="4678" w:type="dxa"/>
          </w:tcPr>
          <w:p w:rsidR="00C941E0" w:rsidRPr="00404B24" w:rsidRDefault="00C941E0" w:rsidP="6CD033A7">
            <w:pPr>
              <w:spacing w:line="288" w:lineRule="auto"/>
              <w:ind w:rightChars="-10" w:right="-20"/>
              <w:rPr>
                <w:lang w:val="pt-PT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B24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lang w:val="pt-PT"/>
              </w:rPr>
              <w:t>1 – 10 M</w:t>
            </w:r>
          </w:p>
        </w:tc>
      </w:tr>
      <w:tr w:rsidR="00C941E0" w:rsidRPr="00404B24" w:rsidTr="6CD033A7">
        <w:tc>
          <w:tcPr>
            <w:tcW w:w="4678" w:type="dxa"/>
          </w:tcPr>
          <w:p w:rsidR="00C941E0" w:rsidRPr="00404B24" w:rsidRDefault="00C941E0" w:rsidP="6CD033A7">
            <w:pPr>
              <w:spacing w:line="288" w:lineRule="auto"/>
              <w:ind w:rightChars="-10" w:right="-20"/>
              <w:rPr>
                <w:lang w:val="pt-PT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B24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lang w:val="pt-PT"/>
              </w:rPr>
              <w:t>10 – 20 M</w:t>
            </w:r>
          </w:p>
        </w:tc>
      </w:tr>
      <w:tr w:rsidR="00C941E0" w:rsidRPr="00404B24" w:rsidTr="6CD033A7">
        <w:tc>
          <w:tcPr>
            <w:tcW w:w="4678" w:type="dxa"/>
          </w:tcPr>
          <w:p w:rsidR="00C941E0" w:rsidRPr="00404B24" w:rsidRDefault="00C941E0" w:rsidP="6CD033A7">
            <w:pPr>
              <w:spacing w:line="288" w:lineRule="auto"/>
              <w:ind w:rightChars="-10" w:right="-20"/>
              <w:rPr>
                <w:lang w:val="pt-PT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B24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lang w:val="pt-PT"/>
              </w:rPr>
              <w:t>100 – 250 M</w:t>
            </w:r>
          </w:p>
        </w:tc>
      </w:tr>
      <w:tr w:rsidR="00C941E0" w:rsidRPr="00404B24" w:rsidTr="6CD033A7">
        <w:tc>
          <w:tcPr>
            <w:tcW w:w="4678" w:type="dxa"/>
          </w:tcPr>
          <w:p w:rsidR="00C941E0" w:rsidRPr="00404B24" w:rsidRDefault="00C941E0" w:rsidP="6CD033A7">
            <w:pPr>
              <w:spacing w:line="288" w:lineRule="auto"/>
              <w:ind w:rightChars="-10" w:right="-20"/>
              <w:rPr>
                <w:lang w:val="pt-PT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B24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lang w:val="pt-PT"/>
              </w:rPr>
              <w:t>20 – 50 M</w:t>
            </w:r>
          </w:p>
        </w:tc>
      </w:tr>
      <w:tr w:rsidR="00C941E0" w:rsidRPr="00404B24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404B24" w:rsidRDefault="00C941E0" w:rsidP="6CD033A7">
            <w:pPr>
              <w:spacing w:line="288" w:lineRule="auto"/>
              <w:ind w:rightChars="-10" w:right="-20"/>
              <w:rPr>
                <w:lang w:val="pt-PT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B24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lang w:val="pt-PT"/>
              </w:rPr>
              <w:t xml:space="preserve">250 – 500 M </w:t>
            </w:r>
          </w:p>
        </w:tc>
      </w:tr>
      <w:tr w:rsidR="00C941E0" w:rsidRPr="00404B24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404B24" w:rsidRDefault="00C941E0" w:rsidP="6CD033A7">
            <w:pPr>
              <w:spacing w:line="288" w:lineRule="auto"/>
              <w:ind w:rightChars="-10" w:right="-20"/>
              <w:rPr>
                <w:lang w:val="pt-PT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4B24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lang w:val="pt-PT"/>
              </w:rPr>
              <w:t xml:space="preserve">50 – 100 M </w:t>
            </w:r>
            <w:r w:rsidRPr="6CD033A7">
              <w:rPr>
                <w:rFonts w:ascii="Arial" w:eastAsia="Arial" w:hAnsi="Arial" w:cs="Arial"/>
                <w:lang w:val="en-GB"/>
              </w:rPr>
              <w:t xml:space="preserve">  </w:t>
            </w:r>
          </w:p>
        </w:tc>
      </w:tr>
    </w:tbl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sz w:val="24"/>
          <w:szCs w:val="24"/>
          <w:lang w:val="fr-FR" w:bidi="ks-Deva"/>
        </w:rPr>
      </w:pPr>
    </w:p>
    <w:p w:rsidR="008D2240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NACE keywords (or NAF</w:t>
      </w:r>
      <w:proofErr w:type="gramStart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)</w:t>
      </w:r>
      <w:r w:rsidRPr="6CD033A7">
        <w:rPr>
          <w:rFonts w:ascii="Arial" w:eastAsia="Arial" w:hAnsi="Arial" w:cs="Arial"/>
          <w:b/>
          <w:bCs/>
          <w:lang w:val="fr-FR"/>
        </w:rPr>
        <w:t>:</w:t>
      </w:r>
      <w:proofErr w:type="gramEnd"/>
      <w:r w:rsidRPr="6CD033A7">
        <w:rPr>
          <w:rFonts w:ascii="Arial" w:eastAsia="Arial" w:hAnsi="Arial" w:cs="Arial"/>
          <w:b/>
          <w:bCs/>
          <w:lang w:val="fr-FR"/>
        </w:rPr>
        <w:t xml:space="preserve"> </w:t>
      </w:r>
    </w:p>
    <w:p w:rsidR="008D2240" w:rsidRDefault="6CD033A7" w:rsidP="6CD033A7">
      <w:pPr>
        <w:spacing w:line="288" w:lineRule="auto"/>
        <w:ind w:rightChars="-10" w:right="-20"/>
        <w:rPr>
          <w:rFonts w:ascii="Arial" w:eastAsia="Arial" w:hAnsi="Arial" w:cs="Arial"/>
          <w:i/>
          <w:iCs/>
          <w:sz w:val="22"/>
          <w:szCs w:val="22"/>
          <w:lang w:val="fr-FR"/>
        </w:rPr>
      </w:pPr>
      <w:r w:rsidRPr="6CD033A7">
        <w:rPr>
          <w:rFonts w:ascii="Arial" w:eastAsia="Arial" w:hAnsi="Arial" w:cs="Arial"/>
          <w:i/>
          <w:iCs/>
          <w:sz w:val="22"/>
          <w:szCs w:val="22"/>
          <w:lang w:val="fr-FR"/>
        </w:rPr>
        <w:t>Site pour identifier le code NACE :</w:t>
      </w:r>
    </w:p>
    <w:p w:rsidR="00C941E0" w:rsidRPr="00166826" w:rsidRDefault="00E2739D" w:rsidP="008D224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lang w:val="fr-FR" w:bidi="ks-Deva"/>
        </w:rPr>
      </w:pPr>
      <w:hyperlink r:id="rId13" w:history="1">
        <w:r w:rsidR="008D2240" w:rsidRPr="00BE428E">
          <w:rPr>
            <w:rStyle w:val="Lienhypertexte"/>
            <w:rFonts w:ascii="Arial" w:eastAsiaTheme="majorEastAsia" w:hAnsi="Arial" w:cs="Arial"/>
            <w:color w:val="006BA6" w:themeColor="text2"/>
            <w:sz w:val="22"/>
            <w:szCs w:val="22"/>
            <w:lang w:val="fr-FR" w:bidi="ks-Deva"/>
          </w:rPr>
          <w:t>http://een.ec.europa.eu/tools/Help/WH/MPUG/Appendices/C_NK/C_NK.htm</w:t>
        </w:r>
      </w:hyperlink>
      <w:r w:rsidR="00BE428E">
        <w:t xml:space="preserve"> </w:t>
      </w:r>
    </w:p>
    <w:p w:rsidR="00C941E0" w:rsidRPr="009670F6" w:rsidRDefault="00C941E0" w:rsidP="00C941E0">
      <w:pPr>
        <w:spacing w:line="288" w:lineRule="auto"/>
        <w:ind w:rightChars="-10" w:right="-20"/>
        <w:rPr>
          <w:b/>
          <w:sz w:val="24"/>
          <w:szCs w:val="24"/>
          <w:lang w:val="pt-PT" w:bidi="ks-Deva"/>
        </w:rPr>
      </w:pPr>
    </w:p>
    <w:p w:rsidR="00C941E0" w:rsidRPr="009670F6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Certifications (ISO, éco-</w:t>
      </w:r>
      <w:proofErr w:type="gramStart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audit,…</w:t>
      </w:r>
      <w:proofErr w:type="gramEnd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): 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C941E0" w:rsidTr="00072BAE">
        <w:tc>
          <w:tcPr>
            <w:tcW w:w="9639" w:type="dxa"/>
          </w:tcPr>
          <w:p w:rsidR="00C941E0" w:rsidRPr="00166826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fr-FR" w:bidi="ks-Deva"/>
              </w:rPr>
            </w:pPr>
          </w:p>
        </w:tc>
      </w:tr>
    </w:tbl>
    <w:p w:rsidR="00C941E0" w:rsidRDefault="00C941E0" w:rsidP="00C941E0">
      <w:pPr>
        <w:spacing w:line="288" w:lineRule="auto"/>
        <w:ind w:rightChars="-10" w:right="-20"/>
        <w:rPr>
          <w:b/>
          <w:lang w:val="pt-PT" w:bidi="ks-Deva"/>
        </w:rPr>
      </w:pPr>
    </w:p>
    <w:p w:rsidR="00C941E0" w:rsidRPr="00404B24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lang w:val="fr-FR"/>
        </w:rPr>
      </w:pPr>
      <w:proofErr w:type="spellStart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Language</w:t>
      </w:r>
      <w:proofErr w:type="spellEnd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spoken</w:t>
      </w:r>
      <w:proofErr w:type="spellEnd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 :</w:t>
      </w:r>
      <w:r w:rsidRPr="6CD033A7">
        <w:rPr>
          <w:rFonts w:ascii="Arial" w:eastAsia="Arial" w:hAnsi="Arial" w:cs="Arial"/>
          <w:b/>
          <w:bCs/>
          <w:lang w:val="fr-FR"/>
        </w:rPr>
        <w:t xml:space="preserve"> 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C941E0" w:rsidTr="00072BAE">
        <w:tc>
          <w:tcPr>
            <w:tcW w:w="9639" w:type="dxa"/>
          </w:tcPr>
          <w:p w:rsidR="00C941E0" w:rsidRPr="00404B24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fr-FR" w:bidi="ks-Deva"/>
              </w:rPr>
            </w:pPr>
          </w:p>
        </w:tc>
      </w:tr>
    </w:tbl>
    <w:p w:rsidR="00C941E0" w:rsidRDefault="00C941E0" w:rsidP="00C941E0">
      <w:pPr>
        <w:spacing w:line="288" w:lineRule="auto"/>
        <w:ind w:rightChars="-10" w:right="-20"/>
        <w:rPr>
          <w:b/>
          <w:lang w:val="pt-PT" w:bidi="ks-Deva"/>
        </w:rPr>
      </w:pPr>
    </w:p>
    <w:p w:rsidR="00C941E0" w:rsidRPr="009670F6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Type of </w:t>
      </w:r>
      <w:proofErr w:type="spellStart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partner</w:t>
      </w:r>
      <w:proofErr w:type="spellEnd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proofErr w:type="gramStart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sought</w:t>
      </w:r>
      <w:proofErr w:type="spellEnd"/>
      <w:r w:rsidRPr="6CD033A7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proofErr w:type="gramEnd"/>
    </w:p>
    <w:p w:rsidR="00C941E0" w:rsidRPr="00B20842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lang w:val="en-US"/>
        </w:rPr>
      </w:pPr>
      <w:r w:rsidRPr="6CD033A7">
        <w:rPr>
          <w:rFonts w:ascii="Arial" w:eastAsia="Arial" w:hAnsi="Arial" w:cs="Arial"/>
          <w:b/>
          <w:bCs/>
          <w:lang w:val="en-US"/>
        </w:rPr>
        <w:t xml:space="preserve">Type and role of the partner (describe what is expected from the potential partner): 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C941E0" w:rsidTr="00072BAE">
        <w:tc>
          <w:tcPr>
            <w:tcW w:w="9639" w:type="dxa"/>
          </w:tcPr>
          <w:p w:rsidR="00C941E0" w:rsidRPr="00B20842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  <w:p w:rsidR="00C941E0" w:rsidRPr="00B20842" w:rsidRDefault="00C941E0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</w:tc>
      </w:tr>
      <w:tr w:rsidR="00805CDA" w:rsidTr="00072BAE">
        <w:tc>
          <w:tcPr>
            <w:tcW w:w="9639" w:type="dxa"/>
          </w:tcPr>
          <w:p w:rsidR="00805CDA" w:rsidRPr="00B20842" w:rsidRDefault="00805CDA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</w:tc>
      </w:tr>
      <w:tr w:rsidR="00805CDA" w:rsidTr="00072BAE">
        <w:tc>
          <w:tcPr>
            <w:tcW w:w="9639" w:type="dxa"/>
          </w:tcPr>
          <w:p w:rsidR="00805CDA" w:rsidRPr="00B20842" w:rsidRDefault="00805CDA" w:rsidP="00072BAE">
            <w:pPr>
              <w:spacing w:line="288" w:lineRule="auto"/>
              <w:ind w:rightChars="-10" w:right="-20"/>
              <w:rPr>
                <w:rFonts w:ascii="Arial" w:hAnsi="Arial" w:cs="Arial"/>
                <w:lang w:val="en-US" w:bidi="ks-Deva"/>
              </w:rPr>
            </w:pPr>
          </w:p>
        </w:tc>
      </w:tr>
    </w:tbl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sz w:val="24"/>
          <w:szCs w:val="24"/>
          <w:lang w:val="en-US" w:bidi="ks-Deva"/>
        </w:rPr>
      </w:pPr>
    </w:p>
    <w:p w:rsidR="00805CDA" w:rsidRDefault="00805CDA" w:rsidP="00805CDA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sz w:val="24"/>
          <w:szCs w:val="24"/>
          <w:lang w:val="en-US" w:bidi="ks-Deva"/>
        </w:rPr>
      </w:pPr>
      <w:r w:rsidRPr="00A876BD">
        <w:rPr>
          <w:rFonts w:ascii="Arial" w:hAnsi="Arial" w:cs="Arial"/>
          <w:b/>
          <w:bCs/>
          <w:sz w:val="24"/>
          <w:szCs w:val="24"/>
          <w:lang w:val="en-US" w:bidi="ks-Deva"/>
        </w:rPr>
        <w:t>Technical Specification or expertise sought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41"/>
      </w:tblGrid>
      <w:tr w:rsidR="00805CDA" w:rsidTr="00F31A66">
        <w:tc>
          <w:tcPr>
            <w:tcW w:w="9741" w:type="dxa"/>
          </w:tcPr>
          <w:p w:rsidR="00805CDA" w:rsidRDefault="00805CDA" w:rsidP="00F31A66">
            <w:pPr>
              <w:spacing w:line="288" w:lineRule="auto"/>
              <w:ind w:rightChars="-10" w:right="-20"/>
              <w:outlineLvl w:val="0"/>
              <w:rPr>
                <w:rFonts w:ascii="Arial" w:hAnsi="Arial" w:cs="Arial"/>
                <w:b/>
                <w:bCs/>
                <w:sz w:val="24"/>
                <w:szCs w:val="24"/>
                <w:lang w:val="en-US" w:bidi="ks-Deva"/>
              </w:rPr>
            </w:pPr>
          </w:p>
          <w:p w:rsidR="00805CDA" w:rsidRDefault="00805CDA" w:rsidP="00F31A66">
            <w:pPr>
              <w:spacing w:line="288" w:lineRule="auto"/>
              <w:ind w:rightChars="-10" w:right="-20"/>
              <w:outlineLvl w:val="0"/>
              <w:rPr>
                <w:rFonts w:ascii="Arial" w:hAnsi="Arial" w:cs="Arial"/>
                <w:b/>
                <w:bCs/>
                <w:sz w:val="24"/>
                <w:szCs w:val="24"/>
                <w:lang w:val="en-US" w:bidi="ks-Deva"/>
              </w:rPr>
            </w:pPr>
          </w:p>
          <w:p w:rsidR="00805CDA" w:rsidRDefault="00805CDA" w:rsidP="00F31A66">
            <w:pPr>
              <w:spacing w:line="288" w:lineRule="auto"/>
              <w:ind w:rightChars="-10" w:right="-20"/>
              <w:outlineLvl w:val="0"/>
              <w:rPr>
                <w:rFonts w:ascii="Arial" w:hAnsi="Arial" w:cs="Arial"/>
                <w:b/>
                <w:bCs/>
                <w:sz w:val="24"/>
                <w:szCs w:val="24"/>
                <w:lang w:val="en-US" w:bidi="ks-Deva"/>
              </w:rPr>
            </w:pPr>
          </w:p>
        </w:tc>
      </w:tr>
    </w:tbl>
    <w:p w:rsidR="00805CDA" w:rsidRPr="001C30BA" w:rsidRDefault="00805CDA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sz w:val="24"/>
          <w:szCs w:val="24"/>
          <w:lang w:val="en-US" w:bidi="ks-Deva"/>
        </w:rPr>
      </w:pPr>
    </w:p>
    <w:p w:rsidR="00C941E0" w:rsidRPr="001C30BA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Type and size of the partner sought: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</w:tblGrid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6CD033A7">
              <w:rPr>
                <w:rFonts w:ascii="Arial" w:eastAsia="Arial" w:hAnsi="Arial" w:cs="Arial"/>
                <w:lang w:val="en-GB"/>
              </w:rPr>
              <w:t>Entreprise</w:t>
            </w:r>
            <w:proofErr w:type="spellEnd"/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&gt; 250 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US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GB"/>
              </w:rPr>
              <w:t>PME 51 - 249</w:t>
            </w:r>
          </w:p>
        </w:tc>
      </w:tr>
      <w:tr w:rsidR="00C941E0" w:rsidRPr="00566D49" w:rsidTr="6CD033A7">
        <w:trPr>
          <w:trHeight w:val="290"/>
        </w:trPr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PME 11 – 50</w:t>
            </w:r>
          </w:p>
        </w:tc>
      </w:tr>
      <w:tr w:rsidR="00C941E0" w:rsidRPr="00566D49" w:rsidTr="6CD033A7">
        <w:tc>
          <w:tcPr>
            <w:tcW w:w="4678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PME &lt; 10 </w:t>
            </w:r>
          </w:p>
        </w:tc>
      </w:tr>
      <w:tr w:rsidR="00C941E0" w:rsidRPr="00566D49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>R&amp;D institution</w:t>
            </w:r>
          </w:p>
        </w:tc>
      </w:tr>
      <w:tr w:rsidR="00C941E0" w:rsidRPr="00566D49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>Inventor</w:t>
            </w:r>
          </w:p>
        </w:tc>
      </w:tr>
      <w:tr w:rsidR="00C941E0" w:rsidRPr="00B60BCF" w:rsidTr="6CD033A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B60BCF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University</w:t>
            </w:r>
          </w:p>
        </w:tc>
      </w:tr>
    </w:tbl>
    <w:p w:rsidR="00C941E0" w:rsidRDefault="00C941E0" w:rsidP="00C941E0">
      <w:pPr>
        <w:spacing w:line="288" w:lineRule="auto"/>
        <w:ind w:rightChars="-10" w:right="-20"/>
        <w:outlineLvl w:val="0"/>
        <w:rPr>
          <w:rFonts w:ascii="Arial" w:hAnsi="Arial" w:cs="Arial"/>
          <w:b/>
          <w:bCs/>
          <w:sz w:val="24"/>
          <w:lang w:val="en-US" w:bidi="ks-Deva"/>
        </w:rPr>
      </w:pPr>
    </w:p>
    <w:p w:rsidR="00C941E0" w:rsidRPr="00773A15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>Type of partnership sought (multiple fields can be selected):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4"/>
      </w:tblGrid>
      <w:tr w:rsidR="00C941E0" w:rsidRPr="00566D49" w:rsidTr="6CD033A7">
        <w:tc>
          <w:tcPr>
            <w:tcW w:w="5954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Acquisition agreement </w:t>
            </w:r>
          </w:p>
        </w:tc>
      </w:tr>
      <w:tr w:rsidR="00C941E0" w:rsidRPr="00566D49" w:rsidTr="6CD033A7">
        <w:tc>
          <w:tcPr>
            <w:tcW w:w="5954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Commercial agency agreement </w:t>
            </w:r>
          </w:p>
        </w:tc>
      </w:tr>
      <w:tr w:rsidR="00C941E0" w:rsidRPr="00566D49" w:rsidTr="6CD033A7">
        <w:tc>
          <w:tcPr>
            <w:tcW w:w="5954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Commercial agreement with technical assistance  </w:t>
            </w:r>
          </w:p>
        </w:tc>
      </w:tr>
      <w:tr w:rsidR="00C941E0" w:rsidRPr="00566D49" w:rsidTr="6CD033A7">
        <w:tc>
          <w:tcPr>
            <w:tcW w:w="5954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Distribution service agreement  </w:t>
            </w:r>
          </w:p>
        </w:tc>
      </w:tr>
      <w:tr w:rsidR="00C941E0" w:rsidRPr="00566D49" w:rsidTr="6CD033A7">
        <w:tc>
          <w:tcPr>
            <w:tcW w:w="5954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Financial agreement  </w:t>
            </w:r>
          </w:p>
        </w:tc>
      </w:tr>
      <w:tr w:rsidR="00C941E0" w:rsidRPr="00566D49" w:rsidTr="6CD033A7">
        <w:tc>
          <w:tcPr>
            <w:tcW w:w="5954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Franchise agency agreement  </w:t>
            </w:r>
          </w:p>
        </w:tc>
      </w:tr>
      <w:tr w:rsidR="00C941E0" w:rsidRPr="00566D49" w:rsidTr="6CD033A7">
        <w:tc>
          <w:tcPr>
            <w:tcW w:w="5954" w:type="dxa"/>
          </w:tcPr>
          <w:p w:rsidR="00C941E0" w:rsidRPr="00566D49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US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</w:t>
            </w:r>
            <w:r w:rsidRPr="6CD033A7">
              <w:rPr>
                <w:rFonts w:ascii="Arial" w:eastAsia="Arial" w:hAnsi="Arial" w:cs="Arial"/>
                <w:lang w:val="en-US"/>
              </w:rPr>
              <w:t xml:space="preserve">Joint venture agreement  </w:t>
            </w:r>
          </w:p>
        </w:tc>
      </w:tr>
      <w:tr w:rsidR="00C941E0" w:rsidRPr="00566D49" w:rsidTr="6CD033A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DA22A2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License agreement  </w:t>
            </w:r>
          </w:p>
        </w:tc>
      </w:tr>
      <w:tr w:rsidR="00C941E0" w:rsidRPr="00566D49" w:rsidTr="6CD033A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2F7C55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Manufacturing agreement </w:t>
            </w:r>
          </w:p>
        </w:tc>
      </w:tr>
      <w:tr w:rsidR="00C941E0" w:rsidRPr="00566D49" w:rsidTr="6CD033A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2F7C55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Outsourcing agreement </w:t>
            </w:r>
          </w:p>
        </w:tc>
      </w:tr>
      <w:tr w:rsidR="00C941E0" w:rsidRPr="00566D49" w:rsidTr="6CD033A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2F7C55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Reciprocal production </w:t>
            </w:r>
          </w:p>
        </w:tc>
      </w:tr>
      <w:tr w:rsidR="00C941E0" w:rsidRPr="00566D49" w:rsidTr="6CD033A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2F7C55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Research cooperation agreement  </w:t>
            </w:r>
          </w:p>
        </w:tc>
      </w:tr>
      <w:tr w:rsidR="00C941E0" w:rsidRPr="00566D49" w:rsidTr="6CD033A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2F7C55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Services agreement  </w:t>
            </w:r>
          </w:p>
        </w:tc>
      </w:tr>
      <w:tr w:rsidR="00C941E0" w:rsidRPr="00566D49" w:rsidTr="6CD033A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2F7C55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Subcontracting  </w:t>
            </w:r>
          </w:p>
        </w:tc>
      </w:tr>
      <w:tr w:rsidR="00C941E0" w:rsidRPr="00566D49" w:rsidTr="6CD033A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E0" w:rsidRPr="002F7C55" w:rsidRDefault="00C941E0" w:rsidP="6CD033A7">
            <w:pPr>
              <w:spacing w:line="288" w:lineRule="auto"/>
              <w:ind w:rightChars="-10" w:right="-20"/>
              <w:outlineLvl w:val="0"/>
              <w:rPr>
                <w:rFonts w:ascii="Arial" w:eastAsia="Arial" w:hAnsi="Arial" w:cs="Arial"/>
                <w:lang w:val="en-GB"/>
              </w:rPr>
            </w:pPr>
            <w:r w:rsidRPr="6CD033A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6D49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2739D">
              <w:rPr>
                <w:rFonts w:ascii="Arial" w:hAnsi="Arial" w:cs="Arial"/>
                <w:lang w:val="en-GB"/>
              </w:rPr>
            </w:r>
            <w:r w:rsidR="00E2739D">
              <w:rPr>
                <w:rFonts w:ascii="Arial" w:hAnsi="Arial" w:cs="Arial"/>
                <w:lang w:val="en-GB"/>
              </w:rPr>
              <w:fldChar w:fldCharType="separate"/>
            </w:r>
            <w:r w:rsidRPr="6CD033A7">
              <w:fldChar w:fldCharType="end"/>
            </w:r>
            <w:r w:rsidRPr="6CD033A7">
              <w:rPr>
                <w:rFonts w:ascii="Arial" w:eastAsia="Arial" w:hAnsi="Arial" w:cs="Arial"/>
                <w:lang w:val="en-GB"/>
              </w:rPr>
              <w:t xml:space="preserve"> Technical cooperation agreement  </w:t>
            </w:r>
          </w:p>
        </w:tc>
      </w:tr>
    </w:tbl>
    <w:p w:rsidR="00C941E0" w:rsidRPr="00F87C57" w:rsidRDefault="6CD033A7" w:rsidP="6CD033A7">
      <w:pPr>
        <w:spacing w:line="288" w:lineRule="auto"/>
        <w:ind w:rightChars="-10" w:right="-20"/>
        <w:outlineLvl w:val="0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en-US"/>
        </w:rPr>
        <w:t>______________________________________________________________________</w:t>
      </w:r>
    </w:p>
    <w:p w:rsidR="00C941E0" w:rsidRDefault="00C941E0" w:rsidP="00C941E0">
      <w:pPr>
        <w:spacing w:line="288" w:lineRule="auto"/>
        <w:ind w:rightChars="-10" w:right="-20"/>
        <w:rPr>
          <w:b/>
          <w:sz w:val="28"/>
          <w:lang w:val="pt-PT" w:bidi="ks-Deva"/>
        </w:rPr>
      </w:pPr>
    </w:p>
    <w:p w:rsidR="00C941E0" w:rsidRPr="007325D0" w:rsidRDefault="6CD033A7" w:rsidP="6CD033A7">
      <w:pPr>
        <w:spacing w:line="288" w:lineRule="auto"/>
        <w:ind w:rightChars="-10" w:right="-20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pt-PT"/>
        </w:rPr>
        <w:t>66 Pays couverts par EEN :</w:t>
      </w:r>
    </w:p>
    <w:p w:rsidR="00C941E0" w:rsidRDefault="6CD033A7" w:rsidP="6CD033A7">
      <w:pPr>
        <w:spacing w:line="288" w:lineRule="auto"/>
        <w:ind w:rightChars="-10" w:right="-20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pt-PT"/>
        </w:rPr>
        <w:t>- UE 28 : Allemagne, Autriche, Belgique, Bulgarie, Chypre, Croatie, Danemark, Espagne, Estonie, Finlande, France, Grèce, Hongrie, Irlande, Italie, Lettonie, Lituanie, Luxembourg, Malte, Pays-Bas, Pologne, Portugal, république tchèque, Roumanie, Royaume-Uni, Slovaquie, Slovénie, Suède</w:t>
      </w:r>
    </w:p>
    <w:p w:rsidR="00C941E0" w:rsidRDefault="00C941E0" w:rsidP="00C941E0">
      <w:pPr>
        <w:spacing w:line="288" w:lineRule="auto"/>
        <w:ind w:rightChars="-10" w:right="-20"/>
        <w:jc w:val="both"/>
        <w:rPr>
          <w:rFonts w:ascii="Arial" w:hAnsi="Arial" w:cs="Arial"/>
          <w:b/>
          <w:sz w:val="24"/>
          <w:szCs w:val="24"/>
          <w:lang w:val="pt-PT" w:bidi="ks-Deva"/>
        </w:rPr>
      </w:pPr>
    </w:p>
    <w:p w:rsidR="00C941E0" w:rsidRPr="007325D0" w:rsidRDefault="6CD033A7" w:rsidP="6CD033A7">
      <w:pPr>
        <w:spacing w:line="288" w:lineRule="auto"/>
        <w:ind w:rightChars="-10" w:right="-20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pt-PT"/>
        </w:rPr>
        <w:t>- 38 pays associés : ancienne république yougoslave de Macédoine, Albanie, Argentine, Arménie, Belarus, Bosnie-Herzégovine, Brésil, Cameroun, Canada, Chili, Chine, Corée du Sud, Egypte, Géorgie, Inde, Indonésie, Islande, Israël, Japon, Jordanie, Mexique, Moldavie, Montenegro, Nigeria, Nouvelle-Zélande, Norvège, Paraguay, Pérou, Russie, Serbie, Singapour, Suisse, Taïwan, Tunisie, Turquie, Ukraine, USA, Vietnam</w:t>
      </w:r>
    </w:p>
    <w:p w:rsidR="00C941E0" w:rsidRDefault="00C941E0" w:rsidP="00C941E0">
      <w:pPr>
        <w:spacing w:line="288" w:lineRule="auto"/>
        <w:ind w:rightChars="-10" w:right="-20"/>
        <w:jc w:val="center"/>
        <w:rPr>
          <w:b/>
          <w:sz w:val="28"/>
          <w:lang w:val="pt-PT" w:bidi="ks-Deva"/>
        </w:rPr>
      </w:pPr>
    </w:p>
    <w:p w:rsidR="00C941E0" w:rsidRDefault="00C941E0" w:rsidP="00C941E0">
      <w:pPr>
        <w:spacing w:line="288" w:lineRule="auto"/>
        <w:ind w:rightChars="-10" w:right="-20"/>
        <w:jc w:val="center"/>
        <w:rPr>
          <w:b/>
          <w:sz w:val="28"/>
          <w:lang w:val="pt-PT" w:bidi="ks-Deva"/>
        </w:rPr>
      </w:pPr>
    </w:p>
    <w:p w:rsidR="00C941E0" w:rsidRDefault="00C941E0" w:rsidP="00C941E0">
      <w:pPr>
        <w:spacing w:line="288" w:lineRule="auto"/>
        <w:ind w:rightChars="-10" w:right="-20"/>
        <w:jc w:val="center"/>
        <w:rPr>
          <w:b/>
          <w:sz w:val="28"/>
          <w:lang w:val="pt-PT" w:bidi="ks-Deva"/>
        </w:rPr>
      </w:pPr>
    </w:p>
    <w:p w:rsidR="00C941E0" w:rsidRDefault="00C941E0" w:rsidP="00C941E0">
      <w:pPr>
        <w:spacing w:line="288" w:lineRule="auto"/>
        <w:ind w:rightChars="-10" w:right="-20"/>
        <w:jc w:val="center"/>
        <w:rPr>
          <w:b/>
          <w:sz w:val="28"/>
          <w:lang w:val="pt-PT" w:bidi="ks-Deva"/>
        </w:rPr>
      </w:pPr>
    </w:p>
    <w:p w:rsidR="00C941E0" w:rsidRDefault="00C941E0" w:rsidP="00C941E0">
      <w:pPr>
        <w:spacing w:line="288" w:lineRule="auto"/>
        <w:ind w:rightChars="-10" w:right="-20"/>
        <w:jc w:val="center"/>
        <w:rPr>
          <w:b/>
          <w:sz w:val="28"/>
          <w:lang w:val="pt-PT" w:bidi="ks-Deva"/>
        </w:rPr>
      </w:pPr>
    </w:p>
    <w:p w:rsidR="00C941E0" w:rsidRPr="00D36DA7" w:rsidRDefault="6CD033A7" w:rsidP="6CD033A7">
      <w:pPr>
        <w:spacing w:line="288" w:lineRule="auto"/>
        <w:ind w:rightChars="-10" w:right="-20"/>
        <w:jc w:val="center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6CD033A7">
        <w:rPr>
          <w:rFonts w:ascii="Arial" w:eastAsia="Arial" w:hAnsi="Arial" w:cs="Arial"/>
          <w:b/>
          <w:bCs/>
          <w:sz w:val="24"/>
          <w:szCs w:val="24"/>
          <w:lang w:val="pt-PT"/>
        </w:rPr>
        <w:t xml:space="preserve">Contact: </w:t>
      </w:r>
      <w:r w:rsidRPr="6CD033A7">
        <w:rPr>
          <w:rFonts w:ascii="Arial" w:eastAsia="Arial" w:hAnsi="Arial" w:cs="Arial"/>
          <w:sz w:val="24"/>
          <w:szCs w:val="24"/>
          <w:lang w:val="pt-PT"/>
        </w:rPr>
        <w:t>Entreprise Europe France Mediterranée/CCIR PACA</w:t>
      </w:r>
    </w:p>
    <w:p w:rsidR="00C941E0" w:rsidRDefault="6CD033A7" w:rsidP="6CD033A7">
      <w:pPr>
        <w:spacing w:line="288" w:lineRule="auto"/>
        <w:ind w:rightChars="-10" w:right="-20"/>
        <w:jc w:val="center"/>
        <w:rPr>
          <w:rFonts w:ascii="Arial" w:eastAsia="Arial" w:hAnsi="Arial" w:cs="Arial"/>
          <w:sz w:val="24"/>
          <w:szCs w:val="24"/>
          <w:lang w:val="pt-PT"/>
        </w:rPr>
      </w:pPr>
      <w:r w:rsidRPr="6CD033A7">
        <w:rPr>
          <w:rFonts w:ascii="Arial" w:eastAsia="Arial" w:hAnsi="Arial" w:cs="Arial"/>
          <w:sz w:val="24"/>
          <w:szCs w:val="24"/>
          <w:lang w:val="pt-PT"/>
        </w:rPr>
        <w:t xml:space="preserve">+33 (0) 04 91 14 42 76  -  </w:t>
      </w:r>
      <w:hyperlink r:id="rId14">
        <w:r w:rsidRPr="6CD033A7">
          <w:rPr>
            <w:rStyle w:val="Lienhypertexte"/>
            <w:rFonts w:ascii="Arial" w:eastAsia="Arial" w:hAnsi="Arial" w:cs="Arial"/>
            <w:sz w:val="24"/>
            <w:szCs w:val="24"/>
            <w:lang w:val="pt-PT"/>
          </w:rPr>
          <w:t>een@paca.cci.fr</w:t>
        </w:r>
      </w:hyperlink>
    </w:p>
    <w:p w:rsidR="00C941E0" w:rsidRPr="00F87C57" w:rsidRDefault="00C941E0" w:rsidP="00C941E0">
      <w:pPr>
        <w:spacing w:line="288" w:lineRule="auto"/>
        <w:ind w:rightChars="-10" w:right="-20"/>
        <w:jc w:val="center"/>
        <w:rPr>
          <w:rFonts w:ascii="Arial" w:hAnsi="Arial" w:cs="Arial"/>
          <w:sz w:val="24"/>
          <w:szCs w:val="24"/>
          <w:lang w:val="pt-PT" w:bidi="ks-Deva"/>
        </w:rPr>
      </w:pPr>
      <w:r>
        <w:rPr>
          <w:noProof/>
          <w:lang w:val="fr-FR" w:eastAsia="fr-FR"/>
        </w:rPr>
        <w:drawing>
          <wp:inline distT="0" distB="0" distL="0" distR="0" wp14:anchorId="16EFBCAB" wp14:editId="06259D21">
            <wp:extent cx="1590675" cy="523875"/>
            <wp:effectExtent l="0" t="0" r="9525" b="9525"/>
            <wp:docPr id="1" name="Image 1" descr="EEN-France-Méditerrané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EN-France-Méditerranée-horizont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77" w:rsidRPr="00C941E0" w:rsidRDefault="00130377" w:rsidP="00C941E0">
      <w:pPr>
        <w:rPr>
          <w:rStyle w:val="Emphaseple"/>
          <w:rFonts w:ascii="Times New Roman" w:hAnsi="Times New Roman"/>
          <w:iCs w:val="0"/>
          <w:color w:val="auto"/>
          <w:sz w:val="20"/>
        </w:rPr>
      </w:pPr>
    </w:p>
    <w:sectPr w:rsidR="00130377" w:rsidRPr="00C941E0" w:rsidSect="00EC1642">
      <w:footerReference w:type="default" r:id="rId16"/>
      <w:headerReference w:type="first" r:id="rId17"/>
      <w:footerReference w:type="first" r:id="rId18"/>
      <w:pgSz w:w="11906" w:h="16838"/>
      <w:pgMar w:top="1314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035" w:rsidRDefault="00095035" w:rsidP="00460057">
      <w:r>
        <w:separator/>
      </w:r>
    </w:p>
  </w:endnote>
  <w:endnote w:type="continuationSeparator" w:id="0">
    <w:p w:rsidR="00095035" w:rsidRDefault="00095035" w:rsidP="0046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charset w:val="00"/>
    <w:family w:val="auto"/>
    <w:pitch w:val="variable"/>
    <w:sig w:usb0="A000022F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6D" w:rsidRDefault="0020116D" w:rsidP="00B85ED2">
    <w:pPr>
      <w:pStyle w:val="Pieddepage"/>
    </w:pPr>
  </w:p>
  <w:p w:rsidR="0020116D" w:rsidRDefault="0020116D" w:rsidP="00B85ED2">
    <w:pPr>
      <w:pStyle w:val="Pieddepage"/>
    </w:pPr>
  </w:p>
  <w:p w:rsidR="0020116D" w:rsidRPr="002A161F" w:rsidRDefault="6CD033A7" w:rsidP="002A161F">
    <w:pPr>
      <w:pStyle w:val="Pieddepage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6D" w:rsidRDefault="0020116D" w:rsidP="00B85ED2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28074B78" wp14:editId="3AE6F0EB">
          <wp:simplePos x="0" y="0"/>
          <wp:positionH relativeFrom="column">
            <wp:posOffset>3823335</wp:posOffset>
          </wp:positionH>
          <wp:positionV relativeFrom="paragraph">
            <wp:posOffset>136525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116D" w:rsidRDefault="0020116D" w:rsidP="00B85ED2">
    <w:pPr>
      <w:pStyle w:val="Pieddepage"/>
    </w:pPr>
  </w:p>
  <w:p w:rsidR="0020116D" w:rsidRDefault="0020116D" w:rsidP="00B85ED2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48B5354C" wp14:editId="6ACA7AD9">
          <wp:simplePos x="0" y="0"/>
          <wp:positionH relativeFrom="margin">
            <wp:posOffset>1344295</wp:posOffset>
          </wp:positionH>
          <wp:positionV relativeFrom="margin">
            <wp:posOffset>7693660</wp:posOffset>
          </wp:positionV>
          <wp:extent cx="2351405" cy="485775"/>
          <wp:effectExtent l="0" t="0" r="0" b="952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I PACA - echelon 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0116D" w:rsidRDefault="0020116D" w:rsidP="00B85ED2">
    <w:pPr>
      <w:pStyle w:val="Pieddepage"/>
    </w:pPr>
  </w:p>
  <w:p w:rsidR="0020116D" w:rsidRDefault="6CD033A7" w:rsidP="00B85ED2">
    <w:pPr>
      <w:pStyle w:val="Pieddepage"/>
    </w:pPr>
    <w:r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035" w:rsidRDefault="00095035" w:rsidP="00460057">
      <w:r>
        <w:separator/>
      </w:r>
    </w:p>
  </w:footnote>
  <w:footnote w:type="continuationSeparator" w:id="0">
    <w:p w:rsidR="00095035" w:rsidRDefault="00095035" w:rsidP="0046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6D" w:rsidRDefault="0020116D" w:rsidP="00B85ED2">
    <w:pPr>
      <w:pStyle w:val="header1"/>
    </w:pPr>
    <w:r w:rsidRPr="008960C7">
      <w:rPr>
        <w:lang w:val="fr-FR" w:eastAsia="fr-FR"/>
      </w:rPr>
      <w:drawing>
        <wp:anchor distT="0" distB="0" distL="114300" distR="114300" simplePos="0" relativeHeight="251664384" behindDoc="1" locked="0" layoutInCell="1" allowOverlap="1" wp14:anchorId="4112EF82" wp14:editId="0E7B375B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3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FRANCE</w:t>
    </w:r>
  </w:p>
  <w:p w:rsidR="0020116D" w:rsidRDefault="0020116D" w:rsidP="00B85ED2">
    <w:pPr>
      <w:pStyle w:val="header1"/>
    </w:pPr>
  </w:p>
  <w:p w:rsidR="0020116D" w:rsidRDefault="0020116D" w:rsidP="00B85ED2">
    <w:pPr>
      <w:pStyle w:val="header1"/>
    </w:pPr>
  </w:p>
  <w:p w:rsidR="0020116D" w:rsidRPr="00F269A8" w:rsidRDefault="0020116D" w:rsidP="00B85ED2">
    <w:pPr>
      <w:pStyle w:val="header1"/>
      <w:rPr>
        <w:sz w:val="32"/>
        <w:szCs w:val="32"/>
      </w:rPr>
    </w:pPr>
  </w:p>
  <w:p w:rsidR="0020116D" w:rsidRDefault="0020116D" w:rsidP="00B85ED2">
    <w:pPr>
      <w:pStyle w:val="header1"/>
    </w:pPr>
  </w:p>
  <w:p w:rsidR="0020116D" w:rsidRDefault="0020116D" w:rsidP="00B85ED2">
    <w:pPr>
      <w:pStyle w:val="header1"/>
    </w:pPr>
  </w:p>
  <w:p w:rsidR="0020116D" w:rsidRDefault="0020116D" w:rsidP="00B85ED2">
    <w:pPr>
      <w:pStyle w:val="header1"/>
    </w:pPr>
  </w:p>
  <w:p w:rsidR="0020116D" w:rsidRDefault="0020116D" w:rsidP="00B85ED2">
    <w:pPr>
      <w:pStyle w:val="header1"/>
    </w:pPr>
  </w:p>
  <w:p w:rsidR="0020116D" w:rsidRDefault="0020116D" w:rsidP="00B85ED2">
    <w:pPr>
      <w:pStyle w:val="header1"/>
    </w:pPr>
  </w:p>
  <w:p w:rsidR="0020116D" w:rsidRPr="00460C2E" w:rsidRDefault="0020116D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2C70626"/>
    <w:multiLevelType w:val="multilevel"/>
    <w:tmpl w:val="A788B36E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58A57DF"/>
    <w:multiLevelType w:val="hybridMultilevel"/>
    <w:tmpl w:val="0D14FB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31292"/>
    <w:multiLevelType w:val="hybridMultilevel"/>
    <w:tmpl w:val="6D92F546"/>
    <w:lvl w:ilvl="0" w:tplc="1BD4105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F402D4F"/>
    <w:multiLevelType w:val="hybridMultilevel"/>
    <w:tmpl w:val="06CABC62"/>
    <w:lvl w:ilvl="0" w:tplc="663476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03D9E"/>
    <w:multiLevelType w:val="hybridMultilevel"/>
    <w:tmpl w:val="4432A71C"/>
    <w:lvl w:ilvl="0" w:tplc="572A63A6">
      <w:start w:val="1"/>
      <w:numFmt w:val="decimal"/>
      <w:pStyle w:val="Paragraphedelist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8683D"/>
    <w:multiLevelType w:val="hybridMultilevel"/>
    <w:tmpl w:val="F4F60C92"/>
    <w:lvl w:ilvl="0" w:tplc="168083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06E4CA"/>
    <w:multiLevelType w:val="hybridMultilevel"/>
    <w:tmpl w:val="68B732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FF"/>
    <w:rsid w:val="00056D47"/>
    <w:rsid w:val="00076405"/>
    <w:rsid w:val="000942C9"/>
    <w:rsid w:val="00095035"/>
    <w:rsid w:val="00096B6B"/>
    <w:rsid w:val="000C12BD"/>
    <w:rsid w:val="000C312F"/>
    <w:rsid w:val="00130377"/>
    <w:rsid w:val="00133F3E"/>
    <w:rsid w:val="00157F9B"/>
    <w:rsid w:val="0016782F"/>
    <w:rsid w:val="001B25DF"/>
    <w:rsid w:val="0020116D"/>
    <w:rsid w:val="00216314"/>
    <w:rsid w:val="00254EEF"/>
    <w:rsid w:val="0026483E"/>
    <w:rsid w:val="002A161F"/>
    <w:rsid w:val="002B42C3"/>
    <w:rsid w:val="002E4E62"/>
    <w:rsid w:val="002F4182"/>
    <w:rsid w:val="00331548"/>
    <w:rsid w:val="003569F5"/>
    <w:rsid w:val="00366F98"/>
    <w:rsid w:val="00371D4A"/>
    <w:rsid w:val="00392CE9"/>
    <w:rsid w:val="003A4293"/>
    <w:rsid w:val="003F72CC"/>
    <w:rsid w:val="00460057"/>
    <w:rsid w:val="00460C2E"/>
    <w:rsid w:val="004674FD"/>
    <w:rsid w:val="004A0187"/>
    <w:rsid w:val="00505C68"/>
    <w:rsid w:val="005159F5"/>
    <w:rsid w:val="00532999"/>
    <w:rsid w:val="00542EE9"/>
    <w:rsid w:val="0056535E"/>
    <w:rsid w:val="00587C25"/>
    <w:rsid w:val="005A5E4F"/>
    <w:rsid w:val="005B3299"/>
    <w:rsid w:val="005F5E0C"/>
    <w:rsid w:val="0060135D"/>
    <w:rsid w:val="00602934"/>
    <w:rsid w:val="00615840"/>
    <w:rsid w:val="006426FD"/>
    <w:rsid w:val="00647A46"/>
    <w:rsid w:val="006A12B7"/>
    <w:rsid w:val="006A2BAD"/>
    <w:rsid w:val="006C3F73"/>
    <w:rsid w:val="00720C4F"/>
    <w:rsid w:val="00787563"/>
    <w:rsid w:val="007A055A"/>
    <w:rsid w:val="00805CDA"/>
    <w:rsid w:val="0089052E"/>
    <w:rsid w:val="008960C7"/>
    <w:rsid w:val="008A4C25"/>
    <w:rsid w:val="008C04AA"/>
    <w:rsid w:val="008D2240"/>
    <w:rsid w:val="009621CA"/>
    <w:rsid w:val="00962FC4"/>
    <w:rsid w:val="00984159"/>
    <w:rsid w:val="00995039"/>
    <w:rsid w:val="009979FA"/>
    <w:rsid w:val="009B68C8"/>
    <w:rsid w:val="009D4197"/>
    <w:rsid w:val="00A00351"/>
    <w:rsid w:val="00A3423A"/>
    <w:rsid w:val="00A77494"/>
    <w:rsid w:val="00A876BD"/>
    <w:rsid w:val="00AB4A99"/>
    <w:rsid w:val="00AC4926"/>
    <w:rsid w:val="00AD537D"/>
    <w:rsid w:val="00AE164C"/>
    <w:rsid w:val="00B20736"/>
    <w:rsid w:val="00B75B67"/>
    <w:rsid w:val="00B81E46"/>
    <w:rsid w:val="00B85ED2"/>
    <w:rsid w:val="00B97B4C"/>
    <w:rsid w:val="00BE428E"/>
    <w:rsid w:val="00BF59B0"/>
    <w:rsid w:val="00C70CFA"/>
    <w:rsid w:val="00C81768"/>
    <w:rsid w:val="00C9029E"/>
    <w:rsid w:val="00C9144C"/>
    <w:rsid w:val="00C941E0"/>
    <w:rsid w:val="00CE5DD9"/>
    <w:rsid w:val="00D050E4"/>
    <w:rsid w:val="00D078F5"/>
    <w:rsid w:val="00D1722A"/>
    <w:rsid w:val="00D2027F"/>
    <w:rsid w:val="00D32CF4"/>
    <w:rsid w:val="00DA0EC5"/>
    <w:rsid w:val="00DC598F"/>
    <w:rsid w:val="00DC5E4A"/>
    <w:rsid w:val="00DF1F1C"/>
    <w:rsid w:val="00E06A8E"/>
    <w:rsid w:val="00E21E9F"/>
    <w:rsid w:val="00E2739D"/>
    <w:rsid w:val="00E57C61"/>
    <w:rsid w:val="00EB33FF"/>
    <w:rsid w:val="00EC1642"/>
    <w:rsid w:val="00ED2E98"/>
    <w:rsid w:val="00F02A28"/>
    <w:rsid w:val="00F269A8"/>
    <w:rsid w:val="00F82507"/>
    <w:rsid w:val="00F97C54"/>
    <w:rsid w:val="00FB0217"/>
    <w:rsid w:val="00FD7AE1"/>
    <w:rsid w:val="6CD0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F493BF0"/>
  <w15:docId w15:val="{1FDDE6C0-C9BE-4634-88C3-D8E960D49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41E0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Titre1">
    <w:name w:val="heading 1"/>
    <w:aliases w:val="Titre bis bleu"/>
    <w:basedOn w:val="Normal"/>
    <w:next w:val="Normal"/>
    <w:link w:val="Titre1Car"/>
    <w:qFormat/>
    <w:rsid w:val="00505C68"/>
    <w:pPr>
      <w:keepNext/>
      <w:keepLines/>
      <w:spacing w:before="36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re2">
    <w:name w:val="heading 2"/>
    <w:aliases w:val="Título 2 A"/>
    <w:basedOn w:val="Normal"/>
    <w:next w:val="Normal"/>
    <w:link w:val="Titre2Car"/>
    <w:uiPriority w:val="9"/>
    <w:unhideWhenUsed/>
    <w:rsid w:val="00505C68"/>
    <w:pPr>
      <w:keepNext/>
      <w:keepLines/>
      <w:spacing w:before="8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re3">
    <w:name w:val="heading 3"/>
    <w:aliases w:val="Título 2 B"/>
    <w:basedOn w:val="Normal"/>
    <w:next w:val="Normal"/>
    <w:link w:val="Titre3Car"/>
    <w:uiPriority w:val="9"/>
    <w:unhideWhenUsed/>
    <w:rsid w:val="00505C68"/>
    <w:pPr>
      <w:keepNext/>
      <w:keepLines/>
      <w:spacing w:before="8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re4">
    <w:name w:val="heading 4"/>
    <w:aliases w:val="Título 2 C"/>
    <w:basedOn w:val="Normal"/>
    <w:next w:val="Normal"/>
    <w:link w:val="Titre4Car"/>
    <w:uiPriority w:val="9"/>
    <w:semiHidden/>
    <w:unhideWhenUsed/>
    <w:rsid w:val="00505C68"/>
    <w:pPr>
      <w:keepNext/>
      <w:keepLines/>
      <w:spacing w:before="8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bis bleu Car"/>
    <w:basedOn w:val="Policepardfaut"/>
    <w:link w:val="Titre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re2Car">
    <w:name w:val="Titre 2 Car"/>
    <w:aliases w:val="Título 2 A Car"/>
    <w:basedOn w:val="Policepardfaut"/>
    <w:link w:val="Titre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re3Car">
    <w:name w:val="Titre 3 Car"/>
    <w:aliases w:val="Título 2 B Car"/>
    <w:basedOn w:val="Policepardfaut"/>
    <w:link w:val="Titre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re4Car">
    <w:name w:val="Titre 4 Car"/>
    <w:aliases w:val="Título 2 C Car"/>
    <w:basedOn w:val="Policepardfaut"/>
    <w:link w:val="Titre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re">
    <w:name w:val="Title"/>
    <w:aliases w:val="Title,Titre vert"/>
    <w:basedOn w:val="Titre1"/>
    <w:next w:val="Normal"/>
    <w:link w:val="TitreCar"/>
    <w:uiPriority w:val="10"/>
    <w:qFormat/>
    <w:rsid w:val="00FD7AE1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reCar">
    <w:name w:val="Titre Car"/>
    <w:aliases w:val="Title Car,Titre vert Car"/>
    <w:basedOn w:val="Policepardfaut"/>
    <w:link w:val="Titre"/>
    <w:uiPriority w:val="10"/>
    <w:rsid w:val="00FD7AE1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us-titre">
    <w:name w:val="Subtitle"/>
    <w:aliases w:val="Subtitle,Subtítol"/>
    <w:basedOn w:val="Normal"/>
    <w:next w:val="Normal"/>
    <w:link w:val="Sous-titre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ous-titreCar">
    <w:name w:val="Sous-titre Car"/>
    <w:aliases w:val="Subtitle Car,Subtítol Car"/>
    <w:basedOn w:val="Policepardfaut"/>
    <w:link w:val="Sous-titr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ansinterligne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phedeliste">
    <w:name w:val="List Paragraph"/>
    <w:aliases w:val="Bulleted paragraph"/>
    <w:basedOn w:val="Normal"/>
    <w:next w:val="Normal"/>
    <w:autoRedefine/>
    <w:uiPriority w:val="34"/>
    <w:qFormat/>
    <w:rsid w:val="0020116D"/>
    <w:pPr>
      <w:numPr>
        <w:numId w:val="7"/>
      </w:numPr>
      <w:spacing w:line="288" w:lineRule="auto"/>
      <w:ind w:rightChars="-10" w:right="-22"/>
      <w:outlineLvl w:val="0"/>
    </w:pPr>
    <w:rPr>
      <w:color w:val="0070C0"/>
      <w:sz w:val="28"/>
      <w:lang w:val="en-US" w:bidi="ks-Deva"/>
    </w:rPr>
  </w:style>
  <w:style w:type="character" w:styleId="Emphaseple">
    <w:name w:val="Subtle Emphasis"/>
    <w:aliases w:val="Highlight"/>
    <w:basedOn w:val="Policepardfau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En-ttedetabledesmatires">
    <w:name w:val="TOC Heading"/>
    <w:aliases w:val="Title TOC"/>
    <w:basedOn w:val="Titre1"/>
    <w:next w:val="TM1"/>
    <w:uiPriority w:val="39"/>
    <w:unhideWhenUsed/>
    <w:qFormat/>
    <w:rsid w:val="00DC598F"/>
    <w:pPr>
      <w:spacing w:before="240" w:line="192" w:lineRule="auto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29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ccentuation">
    <w:name w:val="Emphasis"/>
    <w:basedOn w:val="Policepardfaut"/>
    <w:uiPriority w:val="20"/>
    <w:rsid w:val="00133F3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M1">
    <w:name w:val="toc 1"/>
    <w:aliases w:val="TableOfContent 1"/>
    <w:basedOn w:val="Normal"/>
    <w:next w:val="Normal"/>
    <w:link w:val="TM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Lienhypertexte">
    <w:name w:val="Hyperlink"/>
    <w:basedOn w:val="Policepardfaut"/>
    <w:uiPriority w:val="99"/>
    <w:unhideWhenUsed/>
    <w:rsid w:val="00460057"/>
    <w:rPr>
      <w:color w:val="C2C3C9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0057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460057"/>
    <w:rPr>
      <w:sz w:val="20"/>
      <w:szCs w:val="28"/>
      <w:lang w:val="ca-ES"/>
    </w:rPr>
  </w:style>
  <w:style w:type="paragraph" w:styleId="Pieddepage">
    <w:name w:val="footer"/>
    <w:basedOn w:val="Normal"/>
    <w:link w:val="PieddepageCar"/>
    <w:unhideWhenUsed/>
    <w:rsid w:val="00B85ED2"/>
    <w:pPr>
      <w:tabs>
        <w:tab w:val="center" w:pos="4252"/>
        <w:tab w:val="right" w:pos="8504"/>
      </w:tabs>
    </w:pPr>
    <w:rPr>
      <w:rFonts w:cs="Myriad Pro"/>
      <w:color w:val="00587C" w:themeColor="text1"/>
      <w:sz w:val="24"/>
      <w:szCs w:val="23"/>
    </w:rPr>
  </w:style>
  <w:style w:type="character" w:customStyle="1" w:styleId="PieddepageCar">
    <w:name w:val="Pied de page Car"/>
    <w:basedOn w:val="Policepardfaut"/>
    <w:link w:val="Pieddepage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tion">
    <w:name w:val="Quote"/>
    <w:aliases w:val="Quote"/>
    <w:basedOn w:val="Normal"/>
    <w:next w:val="Normal"/>
    <w:link w:val="CitationCar"/>
    <w:uiPriority w:val="29"/>
    <w:qFormat/>
    <w:rsid w:val="00371D4A"/>
    <w:rPr>
      <w:i/>
      <w:iCs/>
      <w:color w:val="00587C" w:themeColor="text1"/>
    </w:rPr>
  </w:style>
  <w:style w:type="character" w:customStyle="1" w:styleId="CitationCar">
    <w:name w:val="Citation Car"/>
    <w:aliases w:val="Quote Car"/>
    <w:basedOn w:val="Policepardfaut"/>
    <w:link w:val="Citation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frenceple">
    <w:name w:val="Subtle Reference"/>
    <w:aliases w:val="References"/>
    <w:basedOn w:val="Policepardfau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M1Car">
    <w:name w:val="TM 1 Car"/>
    <w:aliases w:val="TableOfContent 1 Car"/>
    <w:basedOn w:val="Policepardfaut"/>
    <w:link w:val="TM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-tte"/>
    <w:link w:val="header1Car"/>
    <w:qFormat/>
    <w:rsid w:val="00B85ED2"/>
    <w:pPr>
      <w:jc w:val="right"/>
    </w:pPr>
    <w:rPr>
      <w:b/>
      <w:noProof/>
      <w:color w:val="FFFFFF" w:themeColor="background1"/>
      <w:sz w:val="24"/>
      <w:szCs w:val="24"/>
      <w:lang w:val="es-ES"/>
    </w:rPr>
  </w:style>
  <w:style w:type="paragraph" w:customStyle="1" w:styleId="header2">
    <w:name w:val="header2"/>
    <w:basedOn w:val="En-tt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-tte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lev">
    <w:name w:val="Strong"/>
    <w:basedOn w:val="Policepardfaut"/>
    <w:uiPriority w:val="22"/>
    <w:rsid w:val="00615840"/>
    <w:rPr>
      <w:b/>
      <w:bCs/>
    </w:rPr>
  </w:style>
  <w:style w:type="character" w:customStyle="1" w:styleId="header2Car">
    <w:name w:val="header2 Car"/>
    <w:basedOn w:val="En-tte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redulivre">
    <w:name w:val="Book Title"/>
    <w:basedOn w:val="Policepardfau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26483E"/>
    <w:rPr>
      <w:color w:val="00587C" w:themeColor="text1"/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Policepardfaut"/>
    <w:link w:val="HighlightStrong"/>
    <w:rsid w:val="0026483E"/>
    <w:rPr>
      <w:color w:val="00587C" w:themeColor="text1"/>
      <w:sz w:val="28"/>
      <w:szCs w:val="28"/>
      <w:lang w:val="ca-ES"/>
    </w:rPr>
  </w:style>
  <w:style w:type="paragraph" w:customStyle="1" w:styleId="Subtitle2">
    <w:name w:val="Subtitle 2"/>
    <w:basedOn w:val="Sous-titre"/>
    <w:next w:val="Normal"/>
    <w:link w:val="Subtitle2Car"/>
    <w:qFormat/>
    <w:rsid w:val="005A5E4F"/>
    <w:pPr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ous-titreCar"/>
    <w:link w:val="Subtitle2"/>
    <w:rsid w:val="005A5E4F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character" w:customStyle="1" w:styleId="A7">
    <w:name w:val="A7"/>
    <w:uiPriority w:val="99"/>
    <w:rsid w:val="00331548"/>
    <w:rPr>
      <w:rFonts w:cs="Myriad Pro Light"/>
      <w:color w:val="000000"/>
      <w:sz w:val="16"/>
      <w:szCs w:val="16"/>
    </w:rPr>
  </w:style>
  <w:style w:type="character" w:customStyle="1" w:styleId="A4">
    <w:name w:val="A4"/>
    <w:uiPriority w:val="99"/>
    <w:rsid w:val="00331548"/>
    <w:rPr>
      <w:rFonts w:cs="Myriad Pro Light"/>
      <w:color w:val="000000"/>
      <w:sz w:val="20"/>
      <w:szCs w:val="20"/>
    </w:rPr>
  </w:style>
  <w:style w:type="paragraph" w:customStyle="1" w:styleId="Style1">
    <w:name w:val="Style1"/>
    <w:basedOn w:val="Titre1"/>
    <w:autoRedefine/>
    <w:qFormat/>
    <w:rsid w:val="00130377"/>
    <w:pPr>
      <w:spacing w:before="0" w:line="240" w:lineRule="auto"/>
      <w:outlineLvl w:val="9"/>
    </w:pPr>
    <w:rPr>
      <w:rFonts w:asciiTheme="majorHAnsi" w:hAnsiTheme="majorHAnsi"/>
      <w:iCs/>
      <w:sz w:val="28"/>
      <w:lang w:val="en-US"/>
    </w:rPr>
  </w:style>
  <w:style w:type="paragraph" w:customStyle="1" w:styleId="Bulleted">
    <w:name w:val="Bulleted"/>
    <w:uiPriority w:val="99"/>
    <w:rsid w:val="00130377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  <w:style w:type="character" w:styleId="Mention">
    <w:name w:val="Mention"/>
    <w:basedOn w:val="Policepardfaut"/>
    <w:uiPriority w:val="99"/>
    <w:semiHidden/>
    <w:unhideWhenUsed/>
    <w:rsid w:val="00BE428E"/>
    <w:rPr>
      <w:color w:val="2B579A"/>
      <w:shd w:val="clear" w:color="auto" w:fill="E6E6E6"/>
    </w:rPr>
  </w:style>
  <w:style w:type="table" w:styleId="Grilledutableau">
    <w:name w:val="Table Grid"/>
    <w:basedOn w:val="TableauNormal"/>
    <w:uiPriority w:val="59"/>
    <w:rsid w:val="00A876B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2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een.ec.europa.eu/tools/Help/WH/MPUG/Appendices/C_NK/C_NK.ht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en@paca.cci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Groupe\Entreprise%20Europe%20Network\Communication\KIT%20Communication%202016\D.%20Templates\Fact%20Sheet\EASME_Fact%20sheet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f64241-119c-44b0-bb0f-54e1af334bb9">
      <UserInfo>
        <DisplayName>DEVE Dominique</DisplayName>
        <AccountId>12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DEC34D2C5B8740BA3C0D8821F6AA84" ma:contentTypeVersion="6" ma:contentTypeDescription="Crée un document." ma:contentTypeScope="" ma:versionID="30614ff578d561cb3f2536c45d0475d2">
  <xsd:schema xmlns:xsd="http://www.w3.org/2001/XMLSchema" xmlns:xs="http://www.w3.org/2001/XMLSchema" xmlns:p="http://schemas.microsoft.com/office/2006/metadata/properties" xmlns:ns2="0af64241-119c-44b0-bb0f-54e1af334bb9" xmlns:ns3="ff4af9b6-a4cf-4fc7-89e3-72473c839a83" targetNamespace="http://schemas.microsoft.com/office/2006/metadata/properties" ma:root="true" ma:fieldsID="9699a3b82dd3f6b3895ca0d0ac99e6c3" ns2:_="" ns3:_="">
    <xsd:import namespace="0af64241-119c-44b0-bb0f-54e1af334bb9"/>
    <xsd:import namespace="ff4af9b6-a4cf-4fc7-89e3-72473c839a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64241-119c-44b0-bb0f-54e1af334b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af9b6-a4cf-4fc7-89e3-72473c839a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E8274-2DFF-4E04-8710-885EC65013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D2476-34C3-4D1A-9458-2EC92D1FA648}">
  <ds:schemaRefs>
    <ds:schemaRef ds:uri="ff4af9b6-a4cf-4fc7-89e3-72473c839a83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0af64241-119c-44b0-bb0f-54e1af334bb9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EE59281-05A7-4F41-AFD7-ACA256D7A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64241-119c-44b0-bb0f-54e1af334bb9"/>
    <ds:schemaRef ds:uri="ff4af9b6-a4cf-4fc7-89e3-72473c839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37DA9F-4B12-4B8C-89C6-F2899819D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EASME_Fact sheet</Template>
  <TotalTime>3</TotalTime>
  <Pages>4</Pages>
  <Words>762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THEVENEAU Helene</dc:creator>
  <cp:lastModifiedBy>DEVE Dominique</cp:lastModifiedBy>
  <cp:revision>4</cp:revision>
  <dcterms:created xsi:type="dcterms:W3CDTF">2018-10-19T08:27:00Z</dcterms:created>
  <dcterms:modified xsi:type="dcterms:W3CDTF">2018-10-19T12:37:00Z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0x01010000DEC34D2C5B8740BA3C0D8821F6AA84</vt:lpwstr>
  </property>
</Properties>
</file>