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olor w:val="auto"/>
          <w:sz w:val="20"/>
        </w:rPr>
        <w:alias w:val="Nom du C.V."/>
        <w:tag w:val="Nom du C.V."/>
        <w:id w:val="986285798"/>
        <w:placeholder>
          <w:docPart w:val="5F00A4D6798C4CD9955D73015BD1E887"/>
        </w:placeholder>
        <w:docPartList>
          <w:docPartGallery w:val="Quick Parts"/>
          <w:docPartCategory w:val=" Nom du C.V."/>
        </w:docPartList>
      </w:sdtPr>
      <w:sdtEndPr>
        <w:rPr>
          <w:color w:val="46343A" w:themeColor="accent6" w:themeShade="80"/>
        </w:rPr>
      </w:sdtEndPr>
      <w:sdtContent>
        <w:p w:rsidR="0030762E" w:rsidRPr="001E21A9" w:rsidRDefault="0024373A" w:rsidP="0030762E">
          <w:pPr>
            <w:pStyle w:val="Sansinterligne"/>
            <w:rPr>
              <w:color w:val="46343A" w:themeColor="accent6" w:themeShade="80"/>
              <w:sz w:val="20"/>
            </w:rPr>
          </w:pPr>
          <w:r w:rsidRPr="001E21A9">
            <w:rPr>
              <w:noProof/>
              <w:sz w:val="20"/>
            </w:rPr>
            <mc:AlternateContent>
              <mc:Choice Requires="wps">
                <w:drawing>
                  <wp:anchor distT="0" distB="0" distL="114300" distR="114300" simplePos="0" relativeHeight="251676672" behindDoc="0" locked="0" layoutInCell="1" allowOverlap="1">
                    <wp:simplePos x="0" y="0"/>
                    <wp:positionH relativeFrom="column">
                      <wp:posOffset>2258060</wp:posOffset>
                    </wp:positionH>
                    <wp:positionV relativeFrom="paragraph">
                      <wp:posOffset>1045210</wp:posOffset>
                    </wp:positionV>
                    <wp:extent cx="2057400" cy="249555"/>
                    <wp:effectExtent l="0" t="0" r="0" b="0"/>
                    <wp:wrapNone/>
                    <wp:docPr id="9" name="Zone de texte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057400" cy="24955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D1805" w:rsidRPr="0024373A" w:rsidRDefault="00336189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Hélèna DUCHESNE</w:t>
                                </w:r>
                                <w:r w:rsidR="00BD1805">
                                  <w:rPr>
                                    <w:b/>
                                  </w:rPr>
                                  <w:t xml:space="preserve"> – 21</w:t>
                                </w:r>
                                <w:r w:rsidR="00BD1805" w:rsidRPr="0024373A">
                                  <w:rPr>
                                    <w:b/>
                                  </w:rPr>
                                  <w:t xml:space="preserve"> ans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9" o:spid="_x0000_s1026" type="#_x0000_t202" style="position:absolute;left:0;text-align:left;margin-left:177.8pt;margin-top:82.3pt;width:162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" filled="f" stroked="f" strokeweight=".5pt">
                    <v:textbox>
                      <w:txbxContent>
                        <w:p w:rsidR="00BD1805" w:rsidRPr="0024373A" w:rsidRDefault="00336189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Hélèna DUCHESNE</w:t>
                          </w:r>
                          <w:r w:rsidR="00BD1805">
                            <w:rPr>
                              <w:b/>
                            </w:rPr>
                            <w:t xml:space="preserve"> – 21</w:t>
                          </w:r>
                          <w:r w:rsidR="00BD1805" w:rsidRPr="0024373A">
                            <w:rPr>
                              <w:b/>
                            </w:rPr>
                            <w:t xml:space="preserve"> ans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Pr="001E21A9">
            <w:rPr>
              <w:noProof/>
              <w:sz w:val="20"/>
            </w:rPr>
            <mc:AlternateContent>
              <mc:Choice Requires="wps">
                <w:drawing>
                  <wp:anchor distT="0" distB="274320" distL="457200" distR="457200" simplePos="0" relativeHeight="251664384" behindDoc="0" locked="0" layoutInCell="1" allowOverlap="1" wp14:anchorId="7ED9FBF6" wp14:editId="0BA4042E">
                    <wp:simplePos x="0" y="0"/>
                    <wp:positionH relativeFrom="margin">
                      <wp:posOffset>1350645</wp:posOffset>
                    </wp:positionH>
                    <wp:positionV relativeFrom="margin">
                      <wp:posOffset>450215</wp:posOffset>
                    </wp:positionV>
                    <wp:extent cx="2729865" cy="541020"/>
                    <wp:effectExtent l="19050" t="19050" r="47625" b="30480"/>
                    <wp:wrapTopAndBottom/>
                    <wp:docPr id="3" name="Rectangle 3"/>
                    <wp:cNvGraphicFramePr>
                      <a:graphicFrameLocks xmlns:a="http://schemas.openxmlformats.org/drawingml/2006/main" noGrp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Grp="1"/>
                          </wps:cNvSpPr>
                          <wps:spPr>
                            <a:xfrm>
                              <a:off x="0" y="0"/>
                              <a:ext cx="2729865" cy="541020"/>
                            </a:xfrm>
                            <a:prstGeom prst="rect">
                              <a:avLst/>
                            </a:prstGeom>
                            <a:solidFill>
                              <a:srgbClr val="660066"/>
                            </a:solidFill>
                            <a:ln w="57150" cmpd="thinThick">
                              <a:solidFill>
                                <a:srgbClr val="800080"/>
                              </a:solidFill>
                              <a:miter lim="800000"/>
                            </a:ln>
                          </wps:spPr>
                          <wps:txbx>
                            <w:txbxContent>
                              <w:p w:rsidR="00BD1805" w:rsidRDefault="002660C5" w:rsidP="0030762E">
                                <w:pPr>
                                  <w:pStyle w:val="Nom"/>
                                </w:pPr>
                                <w:sdt>
                                  <w:sdtPr>
                                    <w:alias w:val="Auteur"/>
                                    <w:id w:val="-2008808591"/>
                                    <w:placeholder>
                                      <w:docPart w:val="FC1FF1EC49A24A188F25297493DEAB3E"/>
                                    </w:placeholder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BD1805">
                                      <w:t>AUXILIAIRE VETERINAIRE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vert="horz" wrap="none" lIns="182880" tIns="91440" rIns="182880" bIns="45720" rtlCol="0" anchor="ctr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ED9FBF6" id="Rectangle 3" o:spid="_x0000_s1027" style="position:absolute;left:0;text-align:left;margin-left:106.35pt;margin-top:35.45pt;width:214.95pt;height:42.6pt;z-index:251664384;visibility:visible;mso-wrap-style:none;mso-width-percent:0;mso-height-percent:0;mso-wrap-distance-left:36pt;mso-wrap-distance-top:0;mso-wrap-distance-right:36pt;mso-wrap-distance-bottom:21.6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" fillcolor="#606" strokecolor="purple" strokeweight="4.5pt">
                    <v:stroke linestyle="thinThick"/>
                    <v:path arrowok="t"/>
                    <o:lock v:ext="edit" grouping="t"/>
                    <v:textbox style="mso-fit-shape-to-text:t" inset="14.4pt,7.2pt,14.4pt">
                      <w:txbxContent>
                        <w:p w:rsidR="00BD1805" w:rsidRDefault="002660C5" w:rsidP="0030762E">
                          <w:pPr>
                            <w:pStyle w:val="Nom"/>
                          </w:pPr>
                          <w:sdt>
                            <w:sdtPr>
                              <w:alias w:val="Auteur"/>
                              <w:id w:val="-2008808591"/>
                              <w:placeholder>
                                <w:docPart w:val="FC1FF1EC49A24A188F25297493DEAB3E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EndPr/>
                            <w:sdtContent>
                              <w:r w:rsidR="00BD1805">
                                <w:t>AUXILIAIRE VETERINAIRE</w:t>
                              </w:r>
                            </w:sdtContent>
                          </w:sdt>
                        </w:p>
                      </w:txbxContent>
                    </v:textbox>
                    <w10:wrap type="topAndBottom" anchorx="margin" anchory="margin"/>
                  </v:rect>
                </w:pict>
              </mc:Fallback>
            </mc:AlternateContent>
          </w:r>
          <w:r w:rsidR="0094200B" w:rsidRPr="001E21A9">
            <w:rPr>
              <w:noProof/>
              <w:sz w:val="20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5324475</wp:posOffset>
                    </wp:positionH>
                    <wp:positionV relativeFrom="paragraph">
                      <wp:posOffset>-164465</wp:posOffset>
                    </wp:positionV>
                    <wp:extent cx="1000125" cy="971550"/>
                    <wp:effectExtent l="0" t="0" r="0" b="0"/>
                    <wp:wrapNone/>
                    <wp:docPr id="1" name="Zone de texte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000125" cy="9715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D1805" w:rsidRDefault="00BD1805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357FBC3" wp14:editId="2AD80B27">
                                      <wp:extent cx="796290" cy="838200"/>
                                      <wp:effectExtent l="0" t="0" r="3810" b="0"/>
                                      <wp:docPr id="6" name="Image 6" descr="D:\Documents\dossier marie privé\nana.png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" name="Image 1" descr="D:\Documents\dossier marie privé\nana.png"/>
                                              <pic:cNvPicPr/>
                                            </pic:nvPicPr>
                                            <pic:blipFill>
                                              <a:blip r:embed="rId11"/>
                                              <a:srcRect l="28430" t="9674" r="44628" b="71535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96290" cy="8382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Zone de texte 1" o:spid="_x0000_s1028" type="#_x0000_t202" style="position:absolute;left:0;text-align:left;margin-left:419.25pt;margin-top:-12.95pt;width:78.75pt;height:76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" filled="f" stroked="f" strokeweight=".5pt">
                    <v:textbox>
                      <w:txbxContent>
                        <w:p w:rsidR="00BD1805" w:rsidRDefault="00BD1805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357FBC3" wp14:editId="2AD80B27">
                                <wp:extent cx="796290" cy="838200"/>
                                <wp:effectExtent l="0" t="0" r="3810" b="0"/>
                                <wp:docPr id="6" name="Image 6" descr="D:\Documents\dossier marie privé\nana.png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Image 1" descr="D:\Documents\dossier marie privé\nana.png"/>
                                        <pic:cNvPicPr/>
                                      </pic:nvPicPr>
                                      <pic:blipFill>
                                        <a:blip r:embed="rId11"/>
                                        <a:srcRect l="28430" t="9674" r="44628" b="71535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96290" cy="8382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94200B" w:rsidRPr="001E21A9">
            <w:rPr>
              <w:noProof/>
              <w:sz w:val="20"/>
            </w:rPr>
            <mc:AlternateContent>
              <mc:Choice Requires="wps">
                <w:drawing>
                  <wp:anchor distT="0" distB="548640" distL="114300" distR="114300" simplePos="0" relativeHeight="251652096" behindDoc="0" locked="0" layoutInCell="1" allowOverlap="1" wp14:anchorId="6C7BFA55" wp14:editId="6B3F84E3">
                    <wp:simplePos x="0" y="0"/>
                    <wp:positionH relativeFrom="margin">
                      <wp:posOffset>0</wp:posOffset>
                    </wp:positionH>
                    <wp:positionV relativeFrom="margin">
                      <wp:posOffset>-116840</wp:posOffset>
                    </wp:positionV>
                    <wp:extent cx="6400800" cy="847725"/>
                    <wp:effectExtent l="0" t="0" r="1905" b="9525"/>
                    <wp:wrapTopAndBottom/>
                    <wp:docPr id="2" name="Rectangle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400800" cy="847725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2">
                                <a:duotone>
                                  <a:schemeClr val="lt1">
                                    <a:tint val="95000"/>
                                  </a:schemeClr>
                                  <a:schemeClr val="lt1">
                                    <a:shade val="20000"/>
                                  </a:schemeClr>
                                </a:duotone>
                              </a:blip>
                              <a:srcRect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2949EEB5" id="Rectangle 2" o:spid="_x0000_s1026" style="position:absolute;margin-left:0;margin-top:-9.2pt;width:7in;height:66.75pt;z-index:251652096;visibility:visible;mso-wrap-style:square;mso-width-percent:1000;mso-height-percent:0;mso-wrap-distance-left:9pt;mso-wrap-distance-top:0;mso-wrap-distance-right:9pt;mso-wrap-distance-bottom:43.2pt;mso-position-horizontal:absolute;mso-position-horizontal-relative:margin;mso-position-vertical:absolute;mso-position-vertical-relative:margin;mso-width-percent:100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BGUAAAAAUmdodGxvbmcA&#10;AAXc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T/wAAAAAAAAOEJJTQQUAAAAAAAEAAAABjhCSU0E&#10;DAAAAAAd5gAAAAEAAACgAAAAeAAAAeAAAOEAAAAdygAYAAH/2P/gABBKRklGAAECAABIAEgAAP/t&#10;AAxBZG9iZV9DTQAB/+4ADkFkb2JlAGSAAAAAAf/bAIQADAgICAkIDAkJDBELCgsRFQ8MDA8VGBMT&#10;FRMTGBEMDAwMDAwRDAwMDAwMDAwMDAwMDAwMDAwMDAwMDAwMDAwMDAENCwsNDg0QDg4QFA4ODhQU&#10;Dg4ODhQRDAwMDAwREQwMDAwMDBEMDAwMDAwMDAwMDAwMDAwMDAwMDAwMDAwMDAwM/8AAEQgAeA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" stroked="f" strokeweight="1.5pt">
                    <v:fill r:id="rId13" o:title="" recolor="t" rotate="t" type="tile"/>
                    <v:imagedata recolortarget="white [3057]"/>
                    <w10:wrap type="topAndBottom" anchorx="margin" anchory="margin"/>
                  </v:rect>
                </w:pict>
              </mc:Fallback>
            </mc:AlternateContent>
          </w:r>
          <w:sdt>
            <w:sdtPr>
              <w:rPr>
                <w:color w:val="46343A" w:themeColor="accent6" w:themeShade="80"/>
                <w:sz w:val="20"/>
              </w:rPr>
              <w:alias w:val="Adresse de messagerie"/>
              <w:id w:val="169154114"/>
              <w:placeholder>
                <w:docPart w:val="F9F71AA7629B4D4D9AA4AF77C6E24C0B"/>
              </w:placeholder>
              <w:dataBinding w:prefixMappings="xmlns:ns0='http://schemas.microsoft.com/office/2006/coverPageProps' " w:xpath="/ns0:CoverPageProperties[1]/ns0:CompanyEmail[1]" w:storeItemID="{55AF091B-3C7A-41E3-B477-F2FDAA23CFDA}"/>
              <w:text/>
            </w:sdtPr>
            <w:sdtEndPr/>
            <w:sdtContent>
              <w:r w:rsidR="0030762E" w:rsidRPr="001E21A9">
                <w:rPr>
                  <w:color w:val="46343A" w:themeColor="accent6" w:themeShade="80"/>
                  <w:sz w:val="20"/>
                </w:rPr>
                <w:t>hduchesne4@gmail.com</w:t>
              </w:r>
            </w:sdtContent>
          </w:sdt>
          <w:r w:rsidR="0030762E" w:rsidRPr="001E21A9">
            <w:rPr>
              <w:color w:val="46343A" w:themeColor="accent6" w:themeShade="80"/>
              <w:sz w:val="20"/>
            </w:rPr>
            <w:t xml:space="preserve"> </w:t>
          </w:r>
          <w:r w:rsidR="0030762E" w:rsidRPr="001E21A9">
            <w:rPr>
              <w:color w:val="46343A" w:themeColor="accent6" w:themeShade="80"/>
              <w:sz w:val="14"/>
            </w:rPr>
            <w:sym w:font="Wingdings" w:char="F074"/>
          </w:r>
          <w:r w:rsidR="0030762E" w:rsidRPr="001E21A9">
            <w:rPr>
              <w:color w:val="46343A" w:themeColor="accent6" w:themeShade="80"/>
              <w:sz w:val="20"/>
            </w:rPr>
            <w:t xml:space="preserve">  </w:t>
          </w:r>
          <w:sdt>
            <w:sdtPr>
              <w:rPr>
                <w:color w:val="46343A" w:themeColor="accent6" w:themeShade="80"/>
                <w:sz w:val="20"/>
              </w:rPr>
              <w:alias w:val="Adresse"/>
              <w:id w:val="505637697"/>
              <w:placeholder>
                <w:docPart w:val="FCB4F1E0B25C4345A4215EB6B319F973"/>
              </w:placeholder>
              <w:dataBinding w:prefixMappings="xmlns:ns0='http://schemas.microsoft.com/office/2006/coverPageProps' " w:xpath="/ns0:CoverPageProperties[1]/ns0:CompanyAddress[1]" w:storeItemID="{55AF091B-3C7A-41E3-B477-F2FDAA23CFDA}"/>
              <w:text/>
            </w:sdtPr>
            <w:sdtEndPr/>
            <w:sdtContent>
              <w:r w:rsidR="001E21A9" w:rsidRPr="001E21A9">
                <w:rPr>
                  <w:color w:val="46343A" w:themeColor="accent6" w:themeShade="80"/>
                  <w:sz w:val="20"/>
                </w:rPr>
                <w:t>8 place du bois tortu 95220 Herblay</w:t>
              </w:r>
              <w:r w:rsidR="0030762E" w:rsidRPr="001E21A9">
                <w:rPr>
                  <w:color w:val="46343A" w:themeColor="accent6" w:themeShade="80"/>
                  <w:sz w:val="20"/>
                </w:rPr>
                <w:t xml:space="preserve"> </w:t>
              </w:r>
            </w:sdtContent>
          </w:sdt>
          <w:r w:rsidR="0030762E" w:rsidRPr="001E21A9">
            <w:rPr>
              <w:color w:val="46343A" w:themeColor="accent6" w:themeShade="80"/>
              <w:sz w:val="14"/>
            </w:rPr>
            <w:sym w:font="Wingdings" w:char="F074"/>
          </w:r>
          <w:r w:rsidR="0030762E" w:rsidRPr="001E21A9">
            <w:rPr>
              <w:color w:val="46343A" w:themeColor="accent6" w:themeShade="80"/>
              <w:sz w:val="20"/>
            </w:rPr>
            <w:t xml:space="preserve"> </w:t>
          </w:r>
          <w:sdt>
            <w:sdtPr>
              <w:rPr>
                <w:color w:val="46343A" w:themeColor="accent6" w:themeShade="80"/>
                <w:sz w:val="20"/>
              </w:rPr>
              <w:alias w:val="Téléphone "/>
              <w:id w:val="-298074868"/>
              <w:placeholder>
                <w:docPart w:val="C8432EAF887C4B4096F934EB4E9A8CB0"/>
              </w:placeholder>
              <w:dataBinding w:prefixMappings="xmlns:ns0='http://schemas.microsoft.com/office/2006/coverPageProps' " w:xpath="/ns0:CoverPageProperties[1]/ns0:CompanyPhone[1]" w:storeItemID="{55AF091B-3C7A-41E3-B477-F2FDAA23CFDA}"/>
              <w:text/>
            </w:sdtPr>
            <w:sdtEndPr/>
            <w:sdtContent>
              <w:r w:rsidR="0030762E" w:rsidRPr="001E21A9">
                <w:rPr>
                  <w:color w:val="46343A" w:themeColor="accent6" w:themeShade="80"/>
                  <w:sz w:val="20"/>
                </w:rPr>
                <w:t>06.15.65.32.85</w:t>
              </w:r>
            </w:sdtContent>
          </w:sdt>
        </w:p>
        <w:p w:rsidR="0042773F" w:rsidRPr="001E21A9" w:rsidRDefault="0030762E" w:rsidP="0042773F">
          <w:pPr>
            <w:pStyle w:val="Sansinterligne"/>
            <w:spacing w:before="120"/>
            <w:rPr>
              <w:color w:val="46343A" w:themeColor="accent6" w:themeShade="80"/>
              <w:sz w:val="20"/>
            </w:rPr>
          </w:pPr>
          <w:r w:rsidRPr="001E21A9">
            <w:rPr>
              <w:color w:val="46343A" w:themeColor="accent6" w:themeShade="80"/>
              <w:sz w:val="14"/>
              <w:szCs w:val="18"/>
            </w:rPr>
            <w:sym w:font="Wingdings" w:char="F074"/>
          </w:r>
          <w:r w:rsidRPr="001E21A9">
            <w:rPr>
              <w:color w:val="46343A" w:themeColor="accent6" w:themeShade="80"/>
              <w:sz w:val="16"/>
              <w:szCs w:val="20"/>
            </w:rPr>
            <w:t xml:space="preserve"> </w:t>
          </w:r>
          <w:r w:rsidRPr="001E21A9">
            <w:rPr>
              <w:color w:val="46343A" w:themeColor="accent6" w:themeShade="80"/>
              <w:sz w:val="20"/>
              <w:szCs w:val="24"/>
            </w:rPr>
            <w:t>Permis B</w:t>
          </w:r>
        </w:p>
      </w:sdtContent>
    </w:sdt>
    <w:p w:rsidR="006A7CEE" w:rsidRPr="0042773F" w:rsidRDefault="005010FD" w:rsidP="0042773F">
      <w:pPr>
        <w:pStyle w:val="Titre1"/>
        <w:rPr>
          <w:color w:val="46343A" w:themeColor="accent6" w:themeShade="80"/>
          <w:sz w:val="22"/>
          <w:szCs w:val="24"/>
        </w:rPr>
      </w:pPr>
      <w:r w:rsidRPr="0042773F">
        <w:rPr>
          <w:sz w:val="28"/>
        </w:rPr>
        <w:t xml:space="preserve">      </w:t>
      </w:r>
      <w:r w:rsidR="006A7CEE" w:rsidRPr="0042773F">
        <w:rPr>
          <w:sz w:val="24"/>
        </w:rPr>
        <w:t>Compétences</w:t>
      </w:r>
    </w:p>
    <w:p w:rsidR="006A7CEE" w:rsidRPr="0042773F" w:rsidRDefault="006A7CE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Accueillir le client</w:t>
      </w:r>
    </w:p>
    <w:p w:rsidR="006A7CEE" w:rsidRPr="0042773F" w:rsidRDefault="006A7CE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Conseiller le client</w:t>
      </w:r>
      <w:bookmarkStart w:id="0" w:name="_GoBack"/>
      <w:bookmarkEnd w:id="0"/>
    </w:p>
    <w:p w:rsidR="006A7CEE" w:rsidRPr="0042773F" w:rsidRDefault="006A7CE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Intervenir auprès d’animaux : de compagnie</w:t>
      </w:r>
    </w:p>
    <w:p w:rsidR="006A7CEE" w:rsidRPr="0042773F" w:rsidRDefault="0030762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P</w:t>
      </w:r>
      <w:r w:rsidR="00431BBE" w:rsidRPr="0042773F">
        <w:rPr>
          <w:sz w:val="20"/>
        </w:rPr>
        <w:t>lanifier les rendez-vous</w:t>
      </w:r>
    </w:p>
    <w:p w:rsidR="006A7CEE" w:rsidRPr="0042773F" w:rsidRDefault="006A7CE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Préparation du matériel médical</w:t>
      </w:r>
    </w:p>
    <w:p w:rsidR="006A7CEE" w:rsidRPr="0042773F" w:rsidRDefault="00431BB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Assurer les soins d’hygiène et de confort des animaux</w:t>
      </w:r>
    </w:p>
    <w:p w:rsidR="006A7CEE" w:rsidRPr="0042773F" w:rsidRDefault="006A7CE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Suivi des hospitalisations</w:t>
      </w:r>
    </w:p>
    <w:p w:rsidR="00431BBE" w:rsidRPr="0042773F" w:rsidRDefault="00431BB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Nourrir, promener des animaux et entretenir leur environnement</w:t>
      </w:r>
    </w:p>
    <w:p w:rsidR="005010FD" w:rsidRPr="0042773F" w:rsidRDefault="00431BB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 xml:space="preserve">Education Canine : Comportement Canin, Education Canin, Matériels utilisés lors de dressage, </w:t>
      </w:r>
    </w:p>
    <w:p w:rsidR="006A7CEE" w:rsidRPr="0042773F" w:rsidRDefault="00431BBE" w:rsidP="005010FD">
      <w:pPr>
        <w:pStyle w:val="Paragraphedeliste"/>
        <w:numPr>
          <w:ilvl w:val="0"/>
          <w:numId w:val="7"/>
        </w:numPr>
        <w:spacing w:before="120" w:after="120"/>
        <w:ind w:left="714" w:hanging="357"/>
        <w:contextualSpacing w:val="0"/>
        <w:rPr>
          <w:sz w:val="20"/>
        </w:rPr>
      </w:pPr>
      <w:r w:rsidRPr="0042773F">
        <w:rPr>
          <w:sz w:val="20"/>
        </w:rPr>
        <w:t>Mise en situation : en centre de dressage et à l’extérieur.</w:t>
      </w:r>
    </w:p>
    <w:p w:rsidR="006A7CEE" w:rsidRPr="0042773F" w:rsidRDefault="006A7CEE" w:rsidP="0024373A">
      <w:pPr>
        <w:pStyle w:val="Titre1"/>
        <w:rPr>
          <w:sz w:val="24"/>
        </w:rPr>
      </w:pPr>
      <w:r w:rsidRPr="0042773F">
        <w:rPr>
          <w:sz w:val="24"/>
        </w:rPr>
        <w:t>Cursus</w:t>
      </w:r>
    </w:p>
    <w:p w:rsidR="0030762E" w:rsidRPr="0042773F" w:rsidRDefault="0030762E" w:rsidP="005010FD">
      <w:pPr>
        <w:pStyle w:val="Titre2"/>
        <w:spacing w:before="0"/>
        <w:rPr>
          <w:sz w:val="22"/>
        </w:rPr>
      </w:pPr>
      <w:r w:rsidRPr="0042773F">
        <w:rPr>
          <w:sz w:val="22"/>
        </w:rPr>
        <w:t>ESAV Institut Bonaparte – Paris</w:t>
      </w:r>
    </w:p>
    <w:p w:rsidR="0030762E" w:rsidRPr="0042773F" w:rsidRDefault="0030762E" w:rsidP="005010FD">
      <w:pPr>
        <w:spacing w:after="0"/>
        <w:rPr>
          <w:sz w:val="20"/>
          <w:szCs w:val="24"/>
        </w:rPr>
      </w:pPr>
      <w:r w:rsidRPr="0042773F">
        <w:rPr>
          <w:sz w:val="20"/>
          <w:szCs w:val="24"/>
        </w:rPr>
        <w:t>Janvier 2017 – Certificat de Capacité Animaux Domestiques</w:t>
      </w:r>
    </w:p>
    <w:p w:rsidR="006A7CEE" w:rsidRPr="0042773F" w:rsidRDefault="006A7CEE" w:rsidP="005010FD">
      <w:pPr>
        <w:pStyle w:val="Sous-section"/>
        <w:spacing w:before="120"/>
        <w:rPr>
          <w:color w:val="46343A" w:themeColor="accent6" w:themeShade="80"/>
          <w:sz w:val="22"/>
          <w:szCs w:val="26"/>
        </w:rPr>
      </w:pPr>
      <w:r w:rsidRPr="0042773F">
        <w:rPr>
          <w:color w:val="46343A" w:themeColor="accent6" w:themeShade="80"/>
          <w:sz w:val="22"/>
          <w:szCs w:val="26"/>
        </w:rPr>
        <w:t>ESAV Institut Bonaparte – Paris (75)</w:t>
      </w:r>
    </w:p>
    <w:p w:rsidR="006A7CEE" w:rsidRPr="0042773F" w:rsidRDefault="006A7CEE" w:rsidP="005010FD">
      <w:pPr>
        <w:spacing w:after="0"/>
        <w:rPr>
          <w:sz w:val="20"/>
        </w:rPr>
      </w:pPr>
      <w:r w:rsidRPr="0042773F">
        <w:rPr>
          <w:sz w:val="20"/>
        </w:rPr>
        <w:t>Septembre 2016 - Titre d’Aide-Soignante Citadin Vétérinaire</w:t>
      </w:r>
    </w:p>
    <w:p w:rsidR="006A7CEE" w:rsidRPr="0042773F" w:rsidRDefault="006A7CEE" w:rsidP="005010FD">
      <w:pPr>
        <w:pStyle w:val="Sous-section"/>
        <w:spacing w:before="120"/>
        <w:rPr>
          <w:color w:val="46343A" w:themeColor="accent6" w:themeShade="80"/>
          <w:sz w:val="22"/>
          <w:szCs w:val="26"/>
        </w:rPr>
      </w:pPr>
      <w:r w:rsidRPr="0042773F">
        <w:rPr>
          <w:color w:val="46343A" w:themeColor="accent6" w:themeShade="80"/>
          <w:sz w:val="22"/>
          <w:szCs w:val="26"/>
        </w:rPr>
        <w:t>Lycée Montesquieu – Herblay (95)</w:t>
      </w:r>
    </w:p>
    <w:p w:rsidR="006A7CEE" w:rsidRPr="0042773F" w:rsidRDefault="006A7CEE" w:rsidP="005010FD">
      <w:pPr>
        <w:spacing w:after="0"/>
        <w:rPr>
          <w:sz w:val="18"/>
        </w:rPr>
      </w:pPr>
      <w:r w:rsidRPr="0042773F">
        <w:rPr>
          <w:sz w:val="20"/>
        </w:rPr>
        <w:t>2015 - Baccalauréat STMG - Sp. Mercatique</w:t>
      </w:r>
    </w:p>
    <w:p w:rsidR="002E6089" w:rsidRPr="0042773F" w:rsidRDefault="008A1C8C" w:rsidP="0024373A">
      <w:pPr>
        <w:pStyle w:val="Titre1"/>
        <w:rPr>
          <w:sz w:val="24"/>
        </w:rPr>
      </w:pPr>
      <w:r w:rsidRPr="0042773F">
        <w:rPr>
          <w:sz w:val="24"/>
        </w:rPr>
        <w:t>Expérience</w:t>
      </w:r>
    </w:p>
    <w:p w:rsidR="00431BBE" w:rsidRPr="0042773F" w:rsidRDefault="00431BBE" w:rsidP="00431BBE">
      <w:pPr>
        <w:pStyle w:val="Sous-section"/>
        <w:rPr>
          <w:vanish/>
          <w:color w:val="46343A" w:themeColor="accent6" w:themeShade="80"/>
          <w:sz w:val="22"/>
          <w:szCs w:val="26"/>
          <w:specVanish/>
        </w:rPr>
      </w:pPr>
      <w:bookmarkStart w:id="1" w:name="_Hlk490998223"/>
      <w:r w:rsidRPr="0042773F">
        <w:rPr>
          <w:color w:val="46343A" w:themeColor="accent6" w:themeShade="80"/>
          <w:sz w:val="22"/>
          <w:szCs w:val="26"/>
        </w:rPr>
        <w:t>Clinique Vétérinaire de la Patte d’Oie</w:t>
      </w:r>
    </w:p>
    <w:p w:rsidR="00431BBE" w:rsidRPr="0042773F" w:rsidRDefault="00431BBE" w:rsidP="00431BBE">
      <w:pPr>
        <w:pStyle w:val="Sansinterligne"/>
        <w:rPr>
          <w:color w:val="46343A" w:themeColor="accent6" w:themeShade="80"/>
          <w:szCs w:val="26"/>
        </w:rPr>
      </w:pPr>
      <w:r w:rsidRPr="0042773F">
        <w:rPr>
          <w:color w:val="46343A" w:themeColor="accent6" w:themeShade="80"/>
          <w:szCs w:val="26"/>
        </w:rPr>
        <w:t xml:space="preserve"> </w:t>
      </w:r>
      <w:r w:rsidRPr="0042773F">
        <w:rPr>
          <w:color w:val="46343A" w:themeColor="accent6" w:themeShade="80"/>
          <w:szCs w:val="26"/>
        </w:rPr>
        <w:sym w:font="Wingdings" w:char="F074"/>
      </w:r>
      <w:r w:rsidRPr="0042773F">
        <w:rPr>
          <w:color w:val="46343A" w:themeColor="accent6" w:themeShade="80"/>
          <w:szCs w:val="26"/>
        </w:rPr>
        <w:t xml:space="preserve"> 155 Boulevard Victor Bordier, 95370 Montigny-lès-Cormeilles</w:t>
      </w:r>
    </w:p>
    <w:p w:rsidR="00431BBE" w:rsidRPr="0042773F" w:rsidRDefault="00431BBE" w:rsidP="00431BBE">
      <w:pPr>
        <w:pStyle w:val="Datedesous-section"/>
        <w:rPr>
          <w:sz w:val="20"/>
        </w:rPr>
      </w:pPr>
      <w:r w:rsidRPr="0042773F">
        <w:rPr>
          <w:rStyle w:val="Emphaseintense"/>
          <w:b/>
          <w:bCs/>
          <w:i/>
          <w:iCs/>
          <w:sz w:val="20"/>
        </w:rPr>
        <w:t xml:space="preserve">Stagiaire ASV </w:t>
      </w:r>
      <w:r w:rsidRPr="0042773F">
        <w:rPr>
          <w:rStyle w:val="Emphaseintense"/>
          <w:sz w:val="20"/>
        </w:rPr>
        <w:t xml:space="preserve">- </w:t>
      </w:r>
      <w:r w:rsidRPr="0042773F">
        <w:rPr>
          <w:sz w:val="20"/>
        </w:rPr>
        <w:t>Février 2016 à Septembre 2016</w:t>
      </w:r>
    </w:p>
    <w:bookmarkEnd w:id="1"/>
    <w:p w:rsidR="00431BBE" w:rsidRPr="0042773F" w:rsidRDefault="00431BBE" w:rsidP="00431BBE">
      <w:pPr>
        <w:pStyle w:val="Datedesous-section"/>
        <w:rPr>
          <w:sz w:val="20"/>
        </w:rPr>
      </w:pPr>
    </w:p>
    <w:p w:rsidR="00431BBE" w:rsidRPr="0042773F" w:rsidRDefault="00431BBE" w:rsidP="00431BBE">
      <w:pPr>
        <w:pStyle w:val="Sous-section"/>
        <w:rPr>
          <w:vanish/>
          <w:color w:val="46343A" w:themeColor="accent6" w:themeShade="80"/>
          <w:sz w:val="22"/>
          <w:szCs w:val="26"/>
          <w:specVanish/>
        </w:rPr>
      </w:pPr>
      <w:r w:rsidRPr="0042773F">
        <w:rPr>
          <w:color w:val="46343A" w:themeColor="accent6" w:themeShade="80"/>
          <w:sz w:val="22"/>
          <w:szCs w:val="26"/>
        </w:rPr>
        <w:t>TRUFFAUT</w:t>
      </w:r>
    </w:p>
    <w:p w:rsidR="00431BBE" w:rsidRPr="0042773F" w:rsidRDefault="00431BBE" w:rsidP="00431BBE">
      <w:pPr>
        <w:pStyle w:val="Sansinterligne"/>
        <w:rPr>
          <w:color w:val="46343A" w:themeColor="accent6" w:themeShade="80"/>
          <w:szCs w:val="26"/>
        </w:rPr>
      </w:pPr>
      <w:r w:rsidRPr="0042773F">
        <w:rPr>
          <w:color w:val="46343A" w:themeColor="accent6" w:themeShade="80"/>
          <w:szCs w:val="26"/>
        </w:rPr>
        <w:t xml:space="preserve"> </w:t>
      </w:r>
      <w:r w:rsidRPr="0042773F">
        <w:rPr>
          <w:color w:val="46343A" w:themeColor="accent6" w:themeShade="80"/>
          <w:szCs w:val="26"/>
        </w:rPr>
        <w:sym w:font="Wingdings" w:char="F074"/>
      </w:r>
      <w:r w:rsidRPr="0042773F">
        <w:rPr>
          <w:color w:val="46343A" w:themeColor="accent6" w:themeShade="80"/>
          <w:szCs w:val="26"/>
        </w:rPr>
        <w:t xml:space="preserve"> </w:t>
      </w:r>
      <w:bookmarkStart w:id="2" w:name="_Hlk482553922"/>
      <w:r w:rsidRPr="0042773F">
        <w:rPr>
          <w:color w:val="46343A" w:themeColor="accent6" w:themeShade="80"/>
          <w:szCs w:val="26"/>
        </w:rPr>
        <w:t>270 Boulevard du Havre, 95220 Herblay</w:t>
      </w:r>
      <w:bookmarkEnd w:id="2"/>
    </w:p>
    <w:p w:rsidR="00431BBE" w:rsidRPr="0042773F" w:rsidRDefault="00431BBE" w:rsidP="0030762E">
      <w:pPr>
        <w:pStyle w:val="Datedesous-section"/>
        <w:rPr>
          <w:sz w:val="20"/>
        </w:rPr>
      </w:pPr>
      <w:r w:rsidRPr="0042773F">
        <w:rPr>
          <w:rStyle w:val="Emphaseintense"/>
          <w:b/>
          <w:bCs/>
          <w:i/>
          <w:iCs/>
          <w:sz w:val="20"/>
        </w:rPr>
        <w:t>Stagiaire Vendeuse Conseillère en animalerie –</w:t>
      </w:r>
      <w:r w:rsidRPr="0042773F">
        <w:rPr>
          <w:rStyle w:val="Emphaseintense"/>
          <w:sz w:val="20"/>
        </w:rPr>
        <w:t xml:space="preserve"> </w:t>
      </w:r>
      <w:r w:rsidRPr="0042773F">
        <w:rPr>
          <w:sz w:val="20"/>
        </w:rPr>
        <w:t>27 Juin au 8 Juillet 2016</w:t>
      </w:r>
    </w:p>
    <w:p w:rsidR="0030762E" w:rsidRPr="0042773F" w:rsidRDefault="0030762E" w:rsidP="0030762E">
      <w:pPr>
        <w:pStyle w:val="Datedesous-section"/>
        <w:rPr>
          <w:sz w:val="20"/>
        </w:rPr>
      </w:pPr>
    </w:p>
    <w:p w:rsidR="00431BBE" w:rsidRPr="0042773F" w:rsidRDefault="00431BBE" w:rsidP="0030762E">
      <w:pPr>
        <w:pStyle w:val="Sous-section"/>
        <w:rPr>
          <w:vanish/>
          <w:color w:val="46343A" w:themeColor="accent6" w:themeShade="80"/>
          <w:sz w:val="22"/>
          <w:szCs w:val="26"/>
          <w:specVanish/>
        </w:rPr>
      </w:pPr>
      <w:r w:rsidRPr="0042773F">
        <w:rPr>
          <w:color w:val="46343A" w:themeColor="accent6" w:themeShade="80"/>
          <w:sz w:val="22"/>
          <w:szCs w:val="26"/>
        </w:rPr>
        <w:t>Atouvet Clinique Vétérinaire</w:t>
      </w:r>
    </w:p>
    <w:p w:rsidR="00431BBE" w:rsidRPr="0042773F" w:rsidRDefault="00431BBE" w:rsidP="0030762E">
      <w:pPr>
        <w:pStyle w:val="Sansinterligne"/>
        <w:rPr>
          <w:color w:val="46343A" w:themeColor="accent6" w:themeShade="80"/>
          <w:szCs w:val="26"/>
        </w:rPr>
      </w:pPr>
      <w:r w:rsidRPr="0042773F">
        <w:rPr>
          <w:color w:val="46343A" w:themeColor="accent6" w:themeShade="80"/>
          <w:szCs w:val="26"/>
        </w:rPr>
        <w:t xml:space="preserve"> </w:t>
      </w:r>
      <w:r w:rsidRPr="0042773F">
        <w:rPr>
          <w:color w:val="46343A" w:themeColor="accent6" w:themeShade="80"/>
          <w:szCs w:val="26"/>
        </w:rPr>
        <w:sym w:font="Wingdings" w:char="F074"/>
      </w:r>
      <w:r w:rsidRPr="0042773F">
        <w:rPr>
          <w:color w:val="46343A" w:themeColor="accent6" w:themeShade="80"/>
          <w:szCs w:val="26"/>
        </w:rPr>
        <w:t xml:space="preserve"> 6, Avenue Alexandre Dumas, 95250 Beauchamp</w:t>
      </w:r>
    </w:p>
    <w:p w:rsidR="00431BBE" w:rsidRPr="0042773F" w:rsidRDefault="00431BBE" w:rsidP="003A4E7B">
      <w:pPr>
        <w:pStyle w:val="Datedesous-section"/>
        <w:rPr>
          <w:sz w:val="20"/>
        </w:rPr>
      </w:pPr>
      <w:r w:rsidRPr="0042773F">
        <w:rPr>
          <w:rStyle w:val="Emphaseintense"/>
          <w:b/>
          <w:bCs/>
          <w:i/>
          <w:iCs/>
          <w:sz w:val="20"/>
        </w:rPr>
        <w:t>Stagiaire ASV –</w:t>
      </w:r>
      <w:r w:rsidRPr="0042773F">
        <w:rPr>
          <w:rStyle w:val="Emphaseintense"/>
          <w:sz w:val="20"/>
        </w:rPr>
        <w:t xml:space="preserve"> </w:t>
      </w:r>
      <w:r w:rsidRPr="0042773F">
        <w:rPr>
          <w:sz w:val="20"/>
        </w:rPr>
        <w:t>18 Avril au 7 Mai 2016</w:t>
      </w:r>
    </w:p>
    <w:p w:rsidR="0042773F" w:rsidRPr="0042773F" w:rsidRDefault="0042773F" w:rsidP="001E21A9">
      <w:pPr>
        <w:pStyle w:val="Datedesous-section"/>
        <w:jc w:val="both"/>
        <w:rPr>
          <w:sz w:val="20"/>
          <w:lang w:val="en-US"/>
        </w:rPr>
      </w:pPr>
    </w:p>
    <w:p w:rsidR="0042773F" w:rsidRPr="0042773F" w:rsidRDefault="0042773F" w:rsidP="0042773F">
      <w:pPr>
        <w:pStyle w:val="Sous-section"/>
        <w:rPr>
          <w:vanish/>
          <w:color w:val="46343A" w:themeColor="accent6" w:themeShade="80"/>
          <w:sz w:val="22"/>
          <w:szCs w:val="26"/>
          <w:specVanish/>
        </w:rPr>
      </w:pPr>
      <w:r w:rsidRPr="0042773F">
        <w:rPr>
          <w:color w:val="46343A" w:themeColor="accent6" w:themeShade="80"/>
          <w:sz w:val="22"/>
          <w:szCs w:val="26"/>
        </w:rPr>
        <w:t>TRUFFAUT</w:t>
      </w:r>
    </w:p>
    <w:p w:rsidR="00BD1805" w:rsidRPr="0042773F" w:rsidRDefault="0042773F" w:rsidP="0042773F">
      <w:pPr>
        <w:pStyle w:val="Datedesous-section"/>
        <w:rPr>
          <w:color w:val="46343A" w:themeColor="accent6" w:themeShade="80"/>
          <w:szCs w:val="26"/>
        </w:rPr>
      </w:pPr>
      <w:r w:rsidRPr="0042773F">
        <w:rPr>
          <w:color w:val="46343A" w:themeColor="accent6" w:themeShade="80"/>
          <w:szCs w:val="26"/>
        </w:rPr>
        <w:t xml:space="preserve"> </w:t>
      </w:r>
      <w:r w:rsidRPr="0042773F">
        <w:rPr>
          <w:color w:val="46343A" w:themeColor="accent6" w:themeShade="80"/>
          <w:szCs w:val="26"/>
        </w:rPr>
        <w:sym w:font="Wingdings" w:char="F074"/>
      </w:r>
      <w:r w:rsidRPr="0042773F">
        <w:rPr>
          <w:color w:val="46343A" w:themeColor="accent6" w:themeShade="80"/>
          <w:szCs w:val="26"/>
        </w:rPr>
        <w:t xml:space="preserve"> 270 Boulevard du Havre, 95220 Herblay</w:t>
      </w:r>
    </w:p>
    <w:p w:rsidR="00BD1805" w:rsidRDefault="0042773F" w:rsidP="001E21A9">
      <w:pPr>
        <w:pStyle w:val="Datedesous-section"/>
        <w:spacing w:after="240"/>
        <w:rPr>
          <w:sz w:val="20"/>
          <w:szCs w:val="26"/>
        </w:rPr>
      </w:pPr>
      <w:r w:rsidRPr="009330AA">
        <w:rPr>
          <w:b/>
          <w:sz w:val="20"/>
          <w:szCs w:val="26"/>
        </w:rPr>
        <w:t xml:space="preserve">CDD </w:t>
      </w:r>
      <w:r w:rsidR="005C2AE7">
        <w:rPr>
          <w:b/>
          <w:sz w:val="20"/>
          <w:szCs w:val="26"/>
        </w:rPr>
        <w:t xml:space="preserve">saisonnier </w:t>
      </w:r>
      <w:r w:rsidRPr="009330AA">
        <w:rPr>
          <w:b/>
          <w:sz w:val="20"/>
          <w:szCs w:val="26"/>
        </w:rPr>
        <w:t>Vendeuse</w:t>
      </w:r>
      <w:r w:rsidR="001E21A9">
        <w:rPr>
          <w:b/>
          <w:sz w:val="20"/>
          <w:szCs w:val="26"/>
        </w:rPr>
        <w:t xml:space="preserve"> Conseillère</w:t>
      </w:r>
      <w:r w:rsidRPr="009330AA">
        <w:rPr>
          <w:b/>
          <w:sz w:val="20"/>
          <w:szCs w:val="26"/>
        </w:rPr>
        <w:t xml:space="preserve"> en Animalerie</w:t>
      </w:r>
      <w:r w:rsidR="008E6D4C">
        <w:rPr>
          <w:sz w:val="20"/>
          <w:szCs w:val="26"/>
        </w:rPr>
        <w:t xml:space="preserve"> – 30 Mars au 30 M</w:t>
      </w:r>
      <w:r w:rsidR="005C2AE7">
        <w:rPr>
          <w:sz w:val="20"/>
          <w:szCs w:val="26"/>
        </w:rPr>
        <w:t>ai</w:t>
      </w:r>
      <w:r w:rsidRPr="009330AA">
        <w:rPr>
          <w:sz w:val="20"/>
          <w:szCs w:val="26"/>
        </w:rPr>
        <w:t xml:space="preserve"> 2017</w:t>
      </w:r>
    </w:p>
    <w:p w:rsidR="001E21A9" w:rsidRPr="001E21A9" w:rsidRDefault="001E21A9" w:rsidP="001E21A9">
      <w:pPr>
        <w:keepNext/>
        <w:keepLines/>
        <w:spacing w:after="0" w:line="240" w:lineRule="auto"/>
        <w:outlineLvl w:val="1"/>
        <w:rPr>
          <w:rFonts w:asciiTheme="majorHAnsi" w:eastAsiaTheme="majorEastAsia" w:hAnsiTheme="majorHAnsi" w:cstheme="majorBidi"/>
          <w:bCs/>
          <w:vanish/>
          <w:color w:val="46343A" w:themeColor="accent6" w:themeShade="80"/>
          <w:szCs w:val="26"/>
        </w:rPr>
      </w:pPr>
      <w:r w:rsidRPr="001E21A9">
        <w:rPr>
          <w:rFonts w:asciiTheme="majorHAnsi" w:eastAsiaTheme="majorEastAsia" w:hAnsiTheme="majorHAnsi" w:cstheme="majorBidi"/>
          <w:bCs/>
          <w:color w:val="46343A" w:themeColor="accent6" w:themeShade="80"/>
          <w:szCs w:val="26"/>
        </w:rPr>
        <w:t>Cliniq</w:t>
      </w:r>
      <w:r>
        <w:rPr>
          <w:rFonts w:asciiTheme="majorHAnsi" w:eastAsiaTheme="majorEastAsia" w:hAnsiTheme="majorHAnsi" w:cstheme="majorBidi"/>
          <w:bCs/>
          <w:color w:val="46343A" w:themeColor="accent6" w:themeShade="80"/>
          <w:szCs w:val="26"/>
        </w:rPr>
        <w:t xml:space="preserve">ue Vétérinaire de l’Epte </w:t>
      </w:r>
    </w:p>
    <w:p w:rsidR="001E21A9" w:rsidRPr="001E21A9" w:rsidRDefault="001E21A9" w:rsidP="001E21A9">
      <w:pPr>
        <w:spacing w:after="0" w:line="240" w:lineRule="auto"/>
        <w:jc w:val="both"/>
        <w:rPr>
          <w:color w:val="46343A" w:themeColor="accent6" w:themeShade="80"/>
          <w:szCs w:val="26"/>
        </w:rPr>
      </w:pPr>
      <w:r w:rsidRPr="001E21A9">
        <w:rPr>
          <w:color w:val="46343A" w:themeColor="accent6" w:themeShade="80"/>
          <w:szCs w:val="26"/>
        </w:rPr>
        <w:sym w:font="Wingdings" w:char="F074"/>
      </w:r>
      <w:r>
        <w:rPr>
          <w:color w:val="46343A" w:themeColor="accent6" w:themeShade="80"/>
          <w:szCs w:val="26"/>
        </w:rPr>
        <w:t xml:space="preserve"> Centre commercial des templiers, 27140 Gisors</w:t>
      </w:r>
    </w:p>
    <w:p w:rsidR="001E21A9" w:rsidRPr="001E21A9" w:rsidRDefault="001E21A9" w:rsidP="001E21A9">
      <w:pPr>
        <w:spacing w:after="0"/>
        <w:rPr>
          <w:sz w:val="20"/>
        </w:rPr>
      </w:pPr>
      <w:r>
        <w:rPr>
          <w:b/>
          <w:bCs/>
          <w:i/>
          <w:iCs/>
          <w:sz w:val="20"/>
        </w:rPr>
        <w:t>CDD ASV – du 12 juin au 29 juillet 2017</w:t>
      </w:r>
    </w:p>
    <w:p w:rsidR="001E21A9" w:rsidRPr="009330AA" w:rsidRDefault="001E21A9" w:rsidP="0042773F">
      <w:pPr>
        <w:pStyle w:val="Datedesous-section"/>
        <w:rPr>
          <w:sz w:val="18"/>
        </w:rPr>
      </w:pPr>
    </w:p>
    <w:p w:rsidR="005010FD" w:rsidRPr="0042773F" w:rsidRDefault="005B34C5" w:rsidP="00B45E5B">
      <w:pPr>
        <w:pStyle w:val="Titre1"/>
        <w:jc w:val="both"/>
        <w:rPr>
          <w:sz w:val="24"/>
          <w:lang w:val="en-US"/>
        </w:rPr>
      </w:pPr>
      <w:r w:rsidRPr="0042773F">
        <w:rPr>
          <w:sz w:val="24"/>
          <w:lang w:val="en-US"/>
        </w:rPr>
        <w:t xml:space="preserve">   </w:t>
      </w:r>
      <w:r w:rsidR="00B45E5B" w:rsidRPr="0042773F">
        <w:rPr>
          <w:sz w:val="24"/>
          <w:lang w:val="en-US"/>
        </w:rPr>
        <w:t>Langues</w:t>
      </w:r>
      <w:r w:rsidR="00B45E5B" w:rsidRPr="0042773F">
        <w:rPr>
          <w:sz w:val="24"/>
          <w:lang w:val="en-US"/>
        </w:rPr>
        <w:tab/>
      </w:r>
      <w:r w:rsidR="00B45E5B" w:rsidRPr="0042773F">
        <w:rPr>
          <w:sz w:val="24"/>
          <w:lang w:val="en-US"/>
        </w:rPr>
        <w:tab/>
      </w:r>
      <w:r w:rsidRPr="0042773F">
        <w:rPr>
          <w:sz w:val="24"/>
          <w:lang w:val="en-US"/>
        </w:rPr>
        <w:tab/>
        <w:t xml:space="preserve">   </w:t>
      </w:r>
      <w:r w:rsidR="00B45E5B" w:rsidRPr="0042773F">
        <w:rPr>
          <w:sz w:val="24"/>
          <w:lang w:val="en-US"/>
        </w:rPr>
        <w:t>Informatique</w:t>
      </w:r>
      <w:r w:rsidR="00B45E5B" w:rsidRPr="0042773F">
        <w:rPr>
          <w:sz w:val="24"/>
          <w:lang w:val="en-US"/>
        </w:rPr>
        <w:tab/>
      </w:r>
      <w:r w:rsidR="00B45E5B" w:rsidRPr="0042773F">
        <w:rPr>
          <w:sz w:val="24"/>
          <w:lang w:val="en-US"/>
        </w:rPr>
        <w:tab/>
      </w:r>
      <w:r w:rsidR="0042773F">
        <w:rPr>
          <w:sz w:val="24"/>
          <w:lang w:val="en-US"/>
        </w:rPr>
        <w:t xml:space="preserve">    </w:t>
      </w:r>
      <w:r w:rsidR="005010FD" w:rsidRPr="0042773F">
        <w:rPr>
          <w:sz w:val="24"/>
          <w:lang w:val="en-US"/>
        </w:rPr>
        <w:t>LOISIRS</w:t>
      </w:r>
    </w:p>
    <w:p w:rsidR="005010FD" w:rsidRPr="0042773F" w:rsidRDefault="00B45E5B" w:rsidP="005B34C5">
      <w:pPr>
        <w:spacing w:after="0"/>
        <w:jc w:val="both"/>
        <w:rPr>
          <w:sz w:val="20"/>
          <w:lang w:val="en-US"/>
        </w:rPr>
      </w:pPr>
      <w:proofErr w:type="spellStart"/>
      <w:r w:rsidRPr="0042773F">
        <w:rPr>
          <w:sz w:val="20"/>
          <w:lang w:val="en-US"/>
        </w:rPr>
        <w:t>Anglais</w:t>
      </w:r>
      <w:proofErr w:type="spellEnd"/>
      <w:r w:rsidRPr="0042773F">
        <w:rPr>
          <w:sz w:val="20"/>
          <w:lang w:val="en-US"/>
        </w:rPr>
        <w:t xml:space="preserve"> – </w:t>
      </w:r>
      <w:proofErr w:type="spellStart"/>
      <w:r w:rsidRPr="0042773F">
        <w:rPr>
          <w:sz w:val="20"/>
          <w:lang w:val="en-US"/>
        </w:rPr>
        <w:t>niveau</w:t>
      </w:r>
      <w:proofErr w:type="spellEnd"/>
      <w:r w:rsidRPr="0042773F">
        <w:rPr>
          <w:sz w:val="20"/>
          <w:lang w:val="en-US"/>
        </w:rPr>
        <w:t xml:space="preserve"> </w:t>
      </w:r>
      <w:proofErr w:type="spellStart"/>
      <w:r w:rsidRPr="0042773F">
        <w:rPr>
          <w:sz w:val="20"/>
          <w:lang w:val="en-US"/>
        </w:rPr>
        <w:t>scolaire</w:t>
      </w:r>
      <w:proofErr w:type="spellEnd"/>
      <w:r w:rsidRPr="0042773F">
        <w:rPr>
          <w:sz w:val="20"/>
          <w:lang w:val="en-US"/>
        </w:rPr>
        <w:t xml:space="preserve"> </w:t>
      </w:r>
      <w:r w:rsidRPr="0042773F">
        <w:rPr>
          <w:sz w:val="20"/>
          <w:lang w:val="en-US"/>
        </w:rPr>
        <w:tab/>
      </w:r>
      <w:r w:rsidRPr="0042773F">
        <w:rPr>
          <w:sz w:val="20"/>
          <w:lang w:val="en-US"/>
        </w:rPr>
        <w:tab/>
      </w:r>
      <w:r w:rsidR="005B34C5" w:rsidRPr="0042773F">
        <w:rPr>
          <w:sz w:val="20"/>
          <w:lang w:val="en-US"/>
        </w:rPr>
        <w:t xml:space="preserve">       </w:t>
      </w:r>
      <w:r w:rsidRPr="0042773F">
        <w:rPr>
          <w:sz w:val="20"/>
          <w:lang w:val="en-US"/>
        </w:rPr>
        <w:t xml:space="preserve"> </w:t>
      </w:r>
      <w:proofErr w:type="spellStart"/>
      <w:r w:rsidRPr="0042773F">
        <w:rPr>
          <w:sz w:val="20"/>
          <w:lang w:val="en-US"/>
        </w:rPr>
        <w:t>Maîtrise</w:t>
      </w:r>
      <w:proofErr w:type="spellEnd"/>
      <w:r w:rsidRPr="0042773F">
        <w:rPr>
          <w:sz w:val="20"/>
          <w:lang w:val="en-US"/>
        </w:rPr>
        <w:t xml:space="preserve"> du </w:t>
      </w:r>
      <w:proofErr w:type="spellStart"/>
      <w:r w:rsidRPr="0042773F">
        <w:rPr>
          <w:sz w:val="20"/>
          <w:lang w:val="en-US"/>
        </w:rPr>
        <w:t>logiciel</w:t>
      </w:r>
      <w:proofErr w:type="spellEnd"/>
      <w:r w:rsidRPr="0042773F">
        <w:rPr>
          <w:sz w:val="20"/>
          <w:lang w:val="en-US"/>
        </w:rPr>
        <w:t xml:space="preserve"> Word, OpenOffice.org         </w:t>
      </w:r>
      <w:r w:rsidR="005B34C5" w:rsidRPr="0042773F">
        <w:rPr>
          <w:sz w:val="20"/>
          <w:lang w:val="en-US"/>
        </w:rPr>
        <w:t xml:space="preserve">    </w:t>
      </w:r>
      <w:r w:rsidRPr="0042773F">
        <w:rPr>
          <w:sz w:val="20"/>
          <w:lang w:val="en-US"/>
        </w:rPr>
        <w:t xml:space="preserve"> </w:t>
      </w:r>
      <w:proofErr w:type="spellStart"/>
      <w:r w:rsidR="005010FD" w:rsidRPr="0042773F">
        <w:rPr>
          <w:sz w:val="20"/>
          <w:lang w:val="en-US"/>
        </w:rPr>
        <w:t>Plongée</w:t>
      </w:r>
      <w:proofErr w:type="spellEnd"/>
      <w:r w:rsidR="005010FD" w:rsidRPr="0042773F">
        <w:rPr>
          <w:sz w:val="20"/>
          <w:lang w:val="en-US"/>
        </w:rPr>
        <w:t xml:space="preserve"> sous-marine</w:t>
      </w:r>
      <w:r w:rsidRPr="0042773F">
        <w:rPr>
          <w:sz w:val="20"/>
          <w:lang w:val="en-US"/>
        </w:rPr>
        <w:t>,</w:t>
      </w:r>
    </w:p>
    <w:p w:rsidR="00B45E5B" w:rsidRPr="0042773F" w:rsidRDefault="00B45E5B" w:rsidP="005B34C5">
      <w:pPr>
        <w:spacing w:after="0"/>
        <w:jc w:val="both"/>
        <w:rPr>
          <w:sz w:val="20"/>
          <w:lang w:val="en-US"/>
        </w:rPr>
      </w:pPr>
      <w:proofErr w:type="spellStart"/>
      <w:r w:rsidRPr="0042773F">
        <w:rPr>
          <w:sz w:val="20"/>
          <w:lang w:val="en-US"/>
        </w:rPr>
        <w:t>Espagnol</w:t>
      </w:r>
      <w:proofErr w:type="spellEnd"/>
      <w:r w:rsidRPr="0042773F">
        <w:rPr>
          <w:sz w:val="20"/>
          <w:lang w:val="en-US"/>
        </w:rPr>
        <w:t xml:space="preserve"> – </w:t>
      </w:r>
      <w:proofErr w:type="spellStart"/>
      <w:r w:rsidRPr="0042773F">
        <w:rPr>
          <w:sz w:val="20"/>
          <w:lang w:val="en-US"/>
        </w:rPr>
        <w:t>niveau</w:t>
      </w:r>
      <w:proofErr w:type="spellEnd"/>
      <w:r w:rsidRPr="0042773F">
        <w:rPr>
          <w:sz w:val="20"/>
          <w:lang w:val="en-US"/>
        </w:rPr>
        <w:t xml:space="preserve"> </w:t>
      </w:r>
      <w:proofErr w:type="spellStart"/>
      <w:r w:rsidRPr="0042773F">
        <w:rPr>
          <w:sz w:val="20"/>
          <w:lang w:val="en-US"/>
        </w:rPr>
        <w:t>scolaire</w:t>
      </w:r>
      <w:proofErr w:type="spellEnd"/>
      <w:r w:rsidRPr="0042773F">
        <w:rPr>
          <w:sz w:val="20"/>
          <w:lang w:val="en-US"/>
        </w:rPr>
        <w:tab/>
      </w:r>
      <w:r w:rsidR="005B34C5" w:rsidRPr="0042773F">
        <w:rPr>
          <w:sz w:val="20"/>
          <w:lang w:val="en-US"/>
        </w:rPr>
        <w:t xml:space="preserve">      </w:t>
      </w:r>
      <w:r w:rsidR="0042773F">
        <w:rPr>
          <w:sz w:val="20"/>
          <w:lang w:val="en-US"/>
        </w:rPr>
        <w:t xml:space="preserve">              </w:t>
      </w:r>
      <w:r w:rsidR="005B34C5" w:rsidRPr="0042773F">
        <w:rPr>
          <w:sz w:val="20"/>
          <w:lang w:val="en-US"/>
        </w:rPr>
        <w:t xml:space="preserve"> </w:t>
      </w:r>
      <w:r w:rsidRPr="0042773F">
        <w:rPr>
          <w:sz w:val="20"/>
          <w:lang w:val="en-US"/>
        </w:rPr>
        <w:t xml:space="preserve"> </w:t>
      </w:r>
      <w:proofErr w:type="spellStart"/>
      <w:r w:rsidRPr="0042773F">
        <w:rPr>
          <w:sz w:val="20"/>
          <w:lang w:val="en-US"/>
        </w:rPr>
        <w:t>Maîtrise</w:t>
      </w:r>
      <w:proofErr w:type="spellEnd"/>
      <w:r w:rsidRPr="0042773F">
        <w:rPr>
          <w:sz w:val="20"/>
          <w:lang w:val="en-US"/>
        </w:rPr>
        <w:t xml:space="preserve"> du </w:t>
      </w:r>
      <w:proofErr w:type="spellStart"/>
      <w:r w:rsidRPr="0042773F">
        <w:rPr>
          <w:sz w:val="20"/>
          <w:lang w:val="en-US"/>
        </w:rPr>
        <w:t>logiciel</w:t>
      </w:r>
      <w:proofErr w:type="spellEnd"/>
      <w:r w:rsidRPr="0042773F">
        <w:rPr>
          <w:sz w:val="20"/>
          <w:lang w:val="en-US"/>
        </w:rPr>
        <w:t xml:space="preserve"> Ethnos </w:t>
      </w:r>
      <w:r w:rsidRPr="0042773F">
        <w:rPr>
          <w:sz w:val="20"/>
          <w:lang w:val="en-US"/>
        </w:rPr>
        <w:tab/>
      </w:r>
      <w:r w:rsidRPr="0042773F">
        <w:rPr>
          <w:sz w:val="20"/>
          <w:lang w:val="en-US"/>
        </w:rPr>
        <w:tab/>
      </w:r>
      <w:r w:rsidRPr="0042773F">
        <w:rPr>
          <w:sz w:val="20"/>
          <w:lang w:val="en-US"/>
        </w:rPr>
        <w:tab/>
      </w:r>
      <w:r w:rsidR="0042773F">
        <w:rPr>
          <w:sz w:val="20"/>
          <w:lang w:val="en-US"/>
        </w:rPr>
        <w:t xml:space="preserve"> </w:t>
      </w:r>
      <w:r w:rsidRPr="0042773F">
        <w:rPr>
          <w:sz w:val="20"/>
          <w:lang w:val="en-US"/>
        </w:rPr>
        <w:t xml:space="preserve"> Lecture, Cinema</w:t>
      </w:r>
      <w:r w:rsidR="005B34C5" w:rsidRPr="0042773F">
        <w:rPr>
          <w:sz w:val="20"/>
          <w:lang w:val="en-US"/>
        </w:rPr>
        <w:t>.</w:t>
      </w:r>
    </w:p>
    <w:sectPr w:rsidR="00B45E5B" w:rsidRPr="0042773F" w:rsidSect="0024373A">
      <w:headerReference w:type="default" r:id="rId14"/>
      <w:footerReference w:type="default" r:id="rId15"/>
      <w:headerReference w:type="first" r:id="rId16"/>
      <w:pgSz w:w="11907" w:h="16839"/>
      <w:pgMar w:top="851" w:right="1049" w:bottom="794" w:left="1049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60C5" w:rsidRDefault="002660C5">
      <w:pPr>
        <w:spacing w:after="0" w:line="240" w:lineRule="auto"/>
      </w:pPr>
      <w:r>
        <w:separator/>
      </w:r>
    </w:p>
  </w:endnote>
  <w:endnote w:type="continuationSeparator" w:id="0">
    <w:p w:rsidR="002660C5" w:rsidRDefault="002660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D1805" w:rsidRDefault="00BD1805">
    <w:pPr>
      <w:rPr>
        <w:sz w:val="20"/>
      </w:rPr>
    </w:pPr>
    <w:r>
      <w:rPr>
        <w:sz w:val="20"/>
        <w14:numForm w14:val="oldStyle"/>
      </w:rPr>
      <w:fldChar w:fldCharType="begin"/>
    </w:r>
    <w:r>
      <w:rPr>
        <w:sz w:val="20"/>
        <w14:numForm w14:val="oldStyle"/>
      </w:rPr>
      <w:instrText>PAGE   \* MERGEFORMAT</w:instrText>
    </w:r>
    <w:r>
      <w:rPr>
        <w:sz w:val="20"/>
        <w14:numForm w14:val="oldStyle"/>
      </w:rPr>
      <w:fldChar w:fldCharType="separate"/>
    </w:r>
    <w:r w:rsidR="001E21A9">
      <w:rPr>
        <w:noProof/>
        <w:sz w:val="20"/>
        <w14:numForm w14:val="oldStyle"/>
      </w:rPr>
      <w:t>2</w:t>
    </w:r>
    <w:r>
      <w:rPr>
        <w:sz w:val="20"/>
        <w14:numForm w14:val="oldStyle"/>
      </w:rPr>
      <w:fldChar w:fldCharType="end"/>
    </w:r>
  </w:p>
  <w:p w:rsidR="00BD1805" w:rsidRDefault="00BD1805">
    <w:pPr>
      <w:pStyle w:val="Pieddepage"/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editId="1B092D34">
              <wp:simplePos x="0" y="0"/>
              <wp:positionH relativeFrom="margin">
                <wp:align>center</wp:align>
              </wp:positionH>
              <wp:positionV relativeFrom="bottomMargin">
                <wp:align>top</wp:align>
              </wp:positionV>
              <wp:extent cx="6400800" cy="0"/>
              <wp:effectExtent l="0" t="0" r="0" b="19050"/>
              <wp:wrapNone/>
              <wp:docPr id="7" name="Connecteur droit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100000</wp14:pctWidth>
              </wp14:sizeRelH>
            </wp:anchor>
          </w:drawing>
        </mc:Choice>
        <mc:Fallback>
          <w:pict>
            <v:line w14:anchorId="40D45ED4" id="Connecteur droit 7" o:spid="_x0000_s1026" style="position:absolute;z-index:251660800;visibility:visible;mso-wrap-style:square;mso-width-percent:1000;mso-wrap-distance-left:9pt;mso-wrap-distance-top:0;mso-wrap-distance-right:9pt;mso-wrap-distance-bottom:0;mso-position-horizontal:center;mso-position-horizontal-relative:margin;mso-position-vertical:top;mso-position-vertical-relative:bottom-margin-area;mso-width-percent:1000;mso-width-relative:margin" from="0,0" to="7in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" strokecolor="#6f6f74 [3204]">
              <w10:wrap anchorx="margin" anchory="margin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60C5" w:rsidRDefault="002660C5">
      <w:pPr>
        <w:spacing w:after="0" w:line="240" w:lineRule="auto"/>
      </w:pPr>
      <w:r>
        <w:separator/>
      </w:r>
    </w:p>
  </w:footnote>
  <w:footnote w:type="continuationSeparator" w:id="0">
    <w:p w:rsidR="002660C5" w:rsidRDefault="002660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D1805" w:rsidRDefault="00BD1805">
    <w:pPr>
      <w:pStyle w:val="En-tte"/>
    </w:pPr>
    <w:r>
      <w:rPr>
        <w:noProof/>
      </w:rPr>
      <mc:AlternateContent>
        <mc:Choice Requires="wps">
          <w:drawing>
            <wp:anchor distT="0" distB="457200" distL="114300" distR="114300" simplePos="0" relativeHeight="251654656" behindDoc="0" locked="0" layoutInCell="1" allowOverlap="1" wp14:editId="25231F11">
              <wp:simplePos x="0" y="0"/>
              <wp:positionH relativeFrom="margin">
                <wp:align>center</wp:align>
              </wp:positionH>
              <wp:positionV relativeFrom="margin">
                <wp:align>top</wp:align>
              </wp:positionV>
              <wp:extent cx="6400800" cy="608330"/>
              <wp:effectExtent l="0" t="0" r="0" b="0"/>
              <wp:wrapTopAndBottom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400800" cy="608330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duotone>
                            <a:schemeClr val="lt1">
                              <a:tint val="95000"/>
                            </a:schemeClr>
                            <a:schemeClr val="lt1">
                              <a:shade val="20000"/>
                            </a:schemeClr>
                          </a:duotone>
                        </a:blip>
                        <a:srcRect/>
                        <a:tile tx="0" ty="0" sx="100000" sy="100000" flip="none" algn="tl"/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002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olor w:val="46464A" w:themeColor="text2"/>
                            </w:rPr>
                            <w:alias w:val="Auteur"/>
                            <w:id w:val="15524260"/>
                            <w:placeholder>
                              <w:docPart w:val="E65510EBA198494C9A6A9DDBBC95E16D"/>
                            </w:placeholder>
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<w:text/>
                          </w:sdtPr>
                          <w:sdtEndPr/>
                          <w:sdtContent>
                            <w:p w:rsidR="00BD1805" w:rsidRDefault="00BD1805">
                              <w:pPr>
                                <w:spacing w:after="160" w:line="264" w:lineRule="auto"/>
                                <w:rPr>
                                  <w:color w:val="46464A" w:themeColor="text2"/>
                                </w:rPr>
                              </w:pPr>
                              <w:r>
                                <w:rPr>
                                  <w:color w:val="46464A" w:themeColor="text2"/>
                                </w:rPr>
                                <w:t>AUXILIAIRE VETERINAIRE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7000</wp14:pctHeight>
              </wp14:sizeRelV>
            </wp:anchor>
          </w:drawing>
        </mc:Choice>
        <mc:Fallback>
          <w:pict>
            <v:rect id="Rectangle 4" o:spid="_x0000_s1029" style="position:absolute;left:0;text-align:left;margin-left:0;margin-top:0;width:7in;height:47.9pt;z-index:251654656;visibility:visible;mso-wrap-style:square;mso-width-percent:1000;mso-height-percent:70;mso-wrap-distance-left:9pt;mso-wrap-distance-top:0;mso-wrap-distance-right:9pt;mso-wrap-distance-bottom:36pt;mso-position-horizontal:center;mso-position-horizontal-relative:margin;mso-position-vertical:top;mso-position-vertical-relative:margin;mso-width-percent:1000;mso-height-percent:70;mso-width-relative:margin;mso-height-relative:margin;v-text-anchor:bottom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BGUAAAAAUmdodGxv&#10;bmcAAAXc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" stroked="f" strokeweight="1.5pt">
              <v:fill r:id="rId2" o:title="" recolor="t" rotate="t" type="tile"/>
              <v:imagedata recolortarget="white [3057]"/>
              <v:textbox>
                <w:txbxContent>
                  <w:sdt>
                    <w:sdtPr>
                      <w:rPr>
                        <w:color w:val="46464A" w:themeColor="text2"/>
                      </w:rPr>
                      <w:alias w:val="Auteur"/>
                      <w:id w:val="15524260"/>
                      <w:placeholder>
                        <w:docPart w:val="E65510EBA198494C9A6A9DDBBC95E16D"/>
                      </w:placeholder>
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<w:text/>
                    </w:sdtPr>
                    <w:sdtEndPr/>
                    <w:sdtContent>
                      <w:p w:rsidR="00BD1805" w:rsidRDefault="00BD1805">
                        <w:pPr>
                          <w:spacing w:after="160" w:line="264" w:lineRule="auto"/>
                          <w:rPr>
                            <w:color w:val="46464A" w:themeColor="text2"/>
                          </w:rPr>
                        </w:pPr>
                        <w:r>
                          <w:rPr>
                            <w:color w:val="46464A" w:themeColor="text2"/>
                          </w:rPr>
                          <w:t>AUXILIAIRE VETERINAIRE</w:t>
                        </w:r>
                      </w:p>
                    </w:sdtContent>
                  </w:sdt>
                </w:txbxContent>
              </v:textbox>
              <w10:wrap type="topAndBottom" anchorx="margin" anchory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0" allowOverlap="0" wp14:editId="4F6B8799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margin">
                    <wp14:pctPosVOffset>7000</wp14:pctPosVOffset>
                  </wp:positionV>
                </mc:Choice>
                <mc:Fallback>
                  <wp:positionV relativeFrom="page">
                    <wp:posOffset>1215390</wp:posOffset>
                  </wp:positionV>
                </mc:Fallback>
              </mc:AlternateContent>
              <wp:extent cx="5943600" cy="0"/>
              <wp:effectExtent l="0" t="0" r="0" b="19050"/>
              <wp:wrapNone/>
              <wp:docPr id="5" name="Connecteur droit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100000</wp14:pctWidth>
              </wp14:sizeRelH>
            </wp:anchor>
          </w:drawing>
        </mc:Choice>
        <mc:Fallback>
          <w:pict>
            <v:line w14:anchorId="0F26C1A4" id="Connecteur droit 5" o:spid="_x0000_s1026" style="position:absolute;z-index:251657728;visibility:visible;mso-wrap-style:square;mso-width-percent:1000;mso-top-percent:70;mso-wrap-distance-left:9pt;mso-wrap-distance-top:0;mso-wrap-distance-right:9pt;mso-wrap-distance-bottom:0;mso-position-horizontal:center;mso-position-horizontal-relative:margin;mso-position-vertical-relative:margin;mso-width-percent:1000;mso-top-percent:70;mso-width-relative:margin" from="0,0" to="46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" o:allowincell="f" o:allowoverlap="f" strokecolor="#6f6f74 [3204]">
              <w10:wrap anchorx="margin" anchory="margin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D1805" w:rsidRPr="00431BBE" w:rsidRDefault="00BD1805" w:rsidP="0094200B">
    <w:pPr>
      <w:pStyle w:val="En-tte"/>
      <w:tabs>
        <w:tab w:val="left" w:pos="567"/>
      </w:tabs>
      <w:jc w:val="left"/>
      <w:rPr>
        <w:color w:val="694E56" w:themeColor="accent6" w:themeShade="BF"/>
        <w:sz w:val="40"/>
        <w:szCs w:val="40"/>
      </w:rPr>
    </w:pPr>
    <w:r>
      <w:rPr>
        <w:noProof/>
        <w:color w:val="694E56" w:themeColor="accent6" w:themeShade="BF"/>
        <w:sz w:val="40"/>
        <w:szCs w:val="40"/>
      </w:rPr>
      <mc:AlternateContent>
        <mc:Choice Requires="wps">
          <w:drawing>
            <wp:anchor distT="0" distB="0" distL="114300" distR="114300" simplePos="0" relativeHeight="251662848" behindDoc="0" locked="0" layoutInCell="1" allowOverlap="1">
              <wp:simplePos x="0" y="0"/>
              <wp:positionH relativeFrom="column">
                <wp:posOffset>-151765</wp:posOffset>
              </wp:positionH>
              <wp:positionV relativeFrom="paragraph">
                <wp:posOffset>-164465</wp:posOffset>
              </wp:positionV>
              <wp:extent cx="2143125" cy="304800"/>
              <wp:effectExtent l="0" t="0" r="9525" b="0"/>
              <wp:wrapNone/>
              <wp:docPr id="8" name="Zone de text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43125" cy="3048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:rsidR="00BD1805" w:rsidRPr="0094200B" w:rsidRDefault="00BD1805">
                          <w:pPr>
                            <w:rPr>
                              <w:color w:val="535356" w:themeColor="accent1" w:themeShade="BF"/>
                              <w:sz w:val="28"/>
                              <w:szCs w:val="28"/>
                            </w:rPr>
                          </w:pPr>
                          <w:r w:rsidRPr="0094200B">
                            <w:rPr>
                              <w:color w:val="535356" w:themeColor="accent1" w:themeShade="BF"/>
                              <w:sz w:val="28"/>
                              <w:szCs w:val="28"/>
                            </w:rPr>
                            <w:t>CURRICULUM VITAE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Zone de texte 8" o:spid="_x0000_s1030" type="#_x0000_t202" style="position:absolute;margin-left:-11.95pt;margin-top:-12.95pt;width:168.75pt;height:24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" fillcolor="white [3201]" stroked="f" strokeweight=".5pt">
              <v:textbox>
                <w:txbxContent>
                  <w:p w:rsidR="00BD1805" w:rsidRPr="0094200B" w:rsidRDefault="00BD1805">
                    <w:pPr>
                      <w:rPr>
                        <w:color w:val="535356" w:themeColor="accent1" w:themeShade="BF"/>
                        <w:sz w:val="28"/>
                        <w:szCs w:val="28"/>
                      </w:rPr>
                    </w:pPr>
                    <w:r w:rsidRPr="0094200B">
                      <w:rPr>
                        <w:color w:val="535356" w:themeColor="accent1" w:themeShade="BF"/>
                        <w:sz w:val="28"/>
                        <w:szCs w:val="28"/>
                      </w:rPr>
                      <w:t>CURRICULUM VITAE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F8B07FD"/>
    <w:multiLevelType w:val="hybridMultilevel"/>
    <w:tmpl w:val="6F64D0AE"/>
    <w:lvl w:ilvl="0" w:tplc="54465CF4">
      <w:start w:val="1"/>
      <w:numFmt w:val="bullet"/>
      <w:lvlText w:val=""/>
      <w:lvlJc w:val="left"/>
      <w:pPr>
        <w:ind w:left="720" w:hanging="360"/>
      </w:pPr>
      <w:rPr>
        <w:rFonts w:ascii="Wingdings" w:hAnsi="Wingdings" w:hint="default"/>
        <w:color w:val="B6B6B9" w:themeColor="accent1" w:themeTint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B74737"/>
    <w:multiLevelType w:val="hybridMultilevel"/>
    <w:tmpl w:val="66A434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7220DB"/>
    <w:multiLevelType w:val="hybridMultilevel"/>
    <w:tmpl w:val="480EB6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7C84CF7"/>
    <w:multiLevelType w:val="hybridMultilevel"/>
    <w:tmpl w:val="7C204C62"/>
    <w:lvl w:ilvl="0" w:tplc="1DDA8018">
      <w:start w:val="1"/>
      <w:numFmt w:val="bullet"/>
      <w:lvlText w:val=""/>
      <w:lvlJc w:val="left"/>
      <w:pPr>
        <w:ind w:left="360" w:hanging="360"/>
      </w:pPr>
      <w:rPr>
        <w:rFonts w:ascii="Wingdings" w:hAnsi="Wingdings" w:hint="default"/>
        <w:color w:val="B6B6B9" w:themeColor="accent1" w:themeTint="8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F3B1EBF"/>
    <w:multiLevelType w:val="hybridMultilevel"/>
    <w:tmpl w:val="81C4E3D8"/>
    <w:lvl w:ilvl="0" w:tplc="1DDA8018">
      <w:start w:val="1"/>
      <w:numFmt w:val="bullet"/>
      <w:lvlText w:val=""/>
      <w:lvlJc w:val="left"/>
      <w:pPr>
        <w:ind w:left="720" w:hanging="360"/>
      </w:pPr>
      <w:rPr>
        <w:rFonts w:ascii="Wingdings" w:hAnsi="Wingdings" w:hint="default"/>
        <w:color w:val="B6B6B9" w:themeColor="accent1" w:themeTint="8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2D40A5"/>
    <w:multiLevelType w:val="hybridMultilevel"/>
    <w:tmpl w:val="810AEA32"/>
    <w:lvl w:ilvl="0" w:tplc="1DDA8018">
      <w:start w:val="1"/>
      <w:numFmt w:val="bullet"/>
      <w:lvlText w:val=""/>
      <w:lvlJc w:val="left"/>
      <w:pPr>
        <w:ind w:left="720" w:hanging="360"/>
      </w:pPr>
      <w:rPr>
        <w:rFonts w:ascii="Wingdings" w:hAnsi="Wingdings" w:hint="default"/>
        <w:color w:val="B6B6B9" w:themeColor="accent1" w:themeTint="8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1"/>
  </w:num>
  <w:num w:numId="5">
    <w:abstractNumId w:val="4"/>
  </w:num>
  <w:num w:numId="6">
    <w:abstractNumId w:val="0"/>
  </w:num>
  <w:num w:numId="7">
    <w:abstractNumId w:val="6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01A"/>
    <w:rsid w:val="000D52BD"/>
    <w:rsid w:val="000E305A"/>
    <w:rsid w:val="0014293D"/>
    <w:rsid w:val="001712AB"/>
    <w:rsid w:val="001E21A9"/>
    <w:rsid w:val="0024373A"/>
    <w:rsid w:val="002660C5"/>
    <w:rsid w:val="002E6089"/>
    <w:rsid w:val="0030762E"/>
    <w:rsid w:val="00336189"/>
    <w:rsid w:val="003A3183"/>
    <w:rsid w:val="003A4E7B"/>
    <w:rsid w:val="0042773F"/>
    <w:rsid w:val="00431BBE"/>
    <w:rsid w:val="004711AC"/>
    <w:rsid w:val="005010FD"/>
    <w:rsid w:val="00535936"/>
    <w:rsid w:val="00591C0E"/>
    <w:rsid w:val="005B34C5"/>
    <w:rsid w:val="005C2AE7"/>
    <w:rsid w:val="00675876"/>
    <w:rsid w:val="006A7CEE"/>
    <w:rsid w:val="006C5D57"/>
    <w:rsid w:val="007437DE"/>
    <w:rsid w:val="0076256D"/>
    <w:rsid w:val="007C1EEA"/>
    <w:rsid w:val="00847107"/>
    <w:rsid w:val="00860C25"/>
    <w:rsid w:val="0087684C"/>
    <w:rsid w:val="008A1C8C"/>
    <w:rsid w:val="008E6D4C"/>
    <w:rsid w:val="00916E43"/>
    <w:rsid w:val="009330AA"/>
    <w:rsid w:val="0094200B"/>
    <w:rsid w:val="00960EE3"/>
    <w:rsid w:val="009A1147"/>
    <w:rsid w:val="00AA5CB0"/>
    <w:rsid w:val="00B45E5B"/>
    <w:rsid w:val="00B57922"/>
    <w:rsid w:val="00BD1805"/>
    <w:rsid w:val="00C941A5"/>
    <w:rsid w:val="00E4701A"/>
    <w:rsid w:val="00F357DC"/>
    <w:rsid w:val="00F73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570354"/>
  <w15:docId w15:val="{D514FD89-A67D-4879-8677-A5C86CB82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E21A9"/>
    <w:pPr>
      <w:spacing w:line="300" w:lineRule="auto"/>
      <w:jc w:val="center"/>
    </w:pPr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spacing w:before="280" w:after="40" w:line="240" w:lineRule="auto"/>
      <w:outlineLvl w:val="0"/>
    </w:pPr>
    <w:rPr>
      <w:rFonts w:asciiTheme="majorHAnsi" w:eastAsiaTheme="majorEastAsia" w:hAnsiTheme="majorHAnsi" w:cstheme="majorBidi"/>
      <w:caps/>
      <w:color w:val="343437" w:themeColor="text2" w:themeShade="BF"/>
      <w:spacing w:val="20"/>
      <w:sz w:val="32"/>
      <w:szCs w:val="32"/>
    </w:rPr>
  </w:style>
  <w:style w:type="paragraph" w:styleId="Titre2">
    <w:name w:val="heading 2"/>
    <w:basedOn w:val="Normal"/>
    <w:next w:val="Normal"/>
    <w:link w:val="Titre2Car"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46464A" w:themeColor="text2"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color w:val="343437" w:themeColor="text2" w:themeShade="BF"/>
      <w:sz w:val="23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pPr>
      <w:keepNext/>
      <w:keepLines/>
      <w:spacing w:before="200" w:after="0" w:line="264" w:lineRule="auto"/>
      <w:outlineLvl w:val="3"/>
    </w:pPr>
    <w:rPr>
      <w:rFonts w:asciiTheme="majorHAnsi" w:eastAsiaTheme="majorEastAsia" w:hAnsiTheme="majorHAnsi" w:cstheme="majorBidi"/>
      <w:bCs/>
      <w:iCs/>
      <w:caps/>
      <w:color w:val="46464A" w:themeColor="text2"/>
      <w:spacing w:val="12"/>
      <w:sz w:val="2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pPr>
      <w:keepNext/>
      <w:keepLines/>
      <w:spacing w:before="200" w:after="0" w:line="264" w:lineRule="auto"/>
      <w:outlineLvl w:val="4"/>
    </w:pPr>
    <w:rPr>
      <w:rFonts w:asciiTheme="majorHAnsi" w:eastAsiaTheme="majorEastAsia" w:hAnsiTheme="majorHAnsi" w:cstheme="majorBidi"/>
      <w:color w:val="232324" w:themeColor="text2" w:themeShade="80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pPr>
      <w:keepNext/>
      <w:keepLines/>
      <w:spacing w:before="200" w:after="0" w:line="264" w:lineRule="auto"/>
      <w:outlineLvl w:val="5"/>
    </w:pPr>
    <w:rPr>
      <w:rFonts w:asciiTheme="majorHAnsi" w:eastAsiaTheme="majorEastAsia" w:hAnsiTheme="majorHAnsi" w:cstheme="majorBidi"/>
      <w:i/>
      <w:iCs/>
      <w:color w:val="000000"/>
      <w:sz w:val="21"/>
      <w14:textFill>
        <w14:solidFill>
          <w14:srgbClr w14:val="000000">
            <w14:lumMod w14:val="50000"/>
            <w14:lumMod w14:val="50000"/>
          </w14:srgbClr>
        </w14:solidFill>
      </w14:textFill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pPr>
      <w:keepNext/>
      <w:keepLines/>
      <w:spacing w:before="200" w:after="0" w:line="264" w:lineRule="auto"/>
      <w:outlineLvl w:val="6"/>
    </w:pPr>
    <w:rPr>
      <w:rFonts w:asciiTheme="majorHAnsi" w:eastAsiaTheme="majorEastAsia" w:hAnsiTheme="majorHAnsi" w:cstheme="majorBidi"/>
      <w:i/>
      <w:iCs/>
      <w:color w:val="A7B789" w:themeColor="accent2"/>
      <w:sz w:val="21"/>
      <w14:textFill>
        <w14:solidFill>
          <w14:schemeClr w14:val="accent2">
            <w14:lumMod w14:val="75000"/>
            <w14:lumMod w14:val="75000"/>
            <w14:lumOff w14:val="25000"/>
          </w14:schemeClr>
        </w14:solidFill>
      </w14:textFill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pPr>
      <w:keepNext/>
      <w:keepLines/>
      <w:spacing w:before="200" w:after="0" w:line="264" w:lineRule="auto"/>
      <w:outlineLvl w:val="7"/>
    </w:pPr>
    <w:rPr>
      <w:rFonts w:asciiTheme="majorHAnsi" w:eastAsiaTheme="majorEastAsia" w:hAnsiTheme="majorHAnsi" w:cstheme="majorBidi"/>
      <w:color w:val="000000"/>
      <w:sz w:val="20"/>
      <w:szCs w:val="20"/>
      <w14:textFill>
        <w14:solidFill>
          <w14:srgbClr w14:val="000000">
            <w14:lumMod w14:val="75000"/>
            <w14:lumOff w14:val="25000"/>
          </w14:srgbClr>
        </w14:solidFill>
      </w14:textFill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pPr>
      <w:keepNext/>
      <w:keepLines/>
      <w:spacing w:before="200" w:after="0" w:line="264" w:lineRule="auto"/>
      <w:outlineLvl w:val="8"/>
    </w:pPr>
    <w:rPr>
      <w:rFonts w:asciiTheme="majorHAnsi" w:eastAsiaTheme="majorEastAsia" w:hAnsiTheme="majorHAnsi" w:cstheme="majorBidi"/>
      <w:i/>
      <w:iCs/>
      <w:color w:val="000000"/>
      <w:sz w:val="20"/>
      <w:szCs w:val="20"/>
      <w14:textFill>
        <w14:solidFill>
          <w14:srgbClr w14:val="000000">
            <w14:lumMod w14:val="75000"/>
            <w14:lumOff w14:val="25000"/>
          </w14:srgbClr>
        </w14:solidFill>
      </w14:textFill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Style1">
    <w:name w:val="Style1"/>
    <w:basedOn w:val="TableauNormal"/>
    <w:uiPriority w:val="99"/>
    <w:pPr>
      <w:spacing w:after="0" w:line="240" w:lineRule="auto"/>
    </w:pPr>
    <w:tblPr/>
    <w:tblStylePr w:type="firstRow">
      <w:rPr>
        <w:rFonts w:ascii="Aharoni" w:hAnsi="Aharoni"/>
        <w:b/>
        <w:sz w:val="36"/>
      </w:rPr>
    </w:tblStylePr>
  </w:style>
  <w:style w:type="paragraph" w:styleId="Paragraphedeliste">
    <w:name w:val="List Paragraph"/>
    <w:basedOn w:val="Normal"/>
    <w:uiPriority w:val="34"/>
    <w:qFormat/>
    <w:pPr>
      <w:spacing w:after="160" w:line="240" w:lineRule="auto"/>
      <w:ind w:left="1008" w:hanging="288"/>
      <w:contextualSpacing/>
    </w:pPr>
    <w:rPr>
      <w:rFonts w:eastAsiaTheme="minorHAnsi"/>
      <w:sz w:val="21"/>
    </w:r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caps/>
      <w:color w:val="343437" w:themeColor="text2" w:themeShade="BF"/>
      <w:spacing w:val="20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Cs/>
      <w:color w:val="46464A" w:themeColor="text2"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Pr>
      <w:rFonts w:asciiTheme="majorHAnsi" w:eastAsiaTheme="majorEastAsia" w:hAnsiTheme="majorHAnsi" w:cstheme="majorBidi"/>
      <w:bCs/>
      <w:color w:val="343437" w:themeColor="text2" w:themeShade="BF"/>
      <w:sz w:val="23"/>
    </w:rPr>
  </w:style>
  <w:style w:type="character" w:customStyle="1" w:styleId="Titre4Car">
    <w:name w:val="Titre 4 Car"/>
    <w:basedOn w:val="Policepardfaut"/>
    <w:link w:val="Titre4"/>
    <w:uiPriority w:val="9"/>
    <w:semiHidden/>
    <w:rPr>
      <w:rFonts w:asciiTheme="majorHAnsi" w:eastAsiaTheme="majorEastAsia" w:hAnsiTheme="majorHAnsi" w:cstheme="majorBidi"/>
      <w:bCs/>
      <w:iCs/>
      <w:caps/>
      <w:color w:val="46464A" w:themeColor="text2"/>
      <w:spacing w:val="12"/>
      <w:sz w:val="21"/>
    </w:rPr>
  </w:style>
  <w:style w:type="character" w:customStyle="1" w:styleId="Titre5Car">
    <w:name w:val="Titre 5 Car"/>
    <w:basedOn w:val="Policepardfaut"/>
    <w:link w:val="Titre5"/>
    <w:uiPriority w:val="9"/>
    <w:semiHidden/>
    <w:rPr>
      <w:rFonts w:asciiTheme="majorHAnsi" w:eastAsiaTheme="majorEastAsia" w:hAnsiTheme="majorHAnsi" w:cstheme="majorBidi"/>
      <w:color w:val="232324" w:themeColor="text2" w:themeShade="80"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i/>
      <w:iCs/>
      <w:color w:val="000000"/>
      <w:sz w:val="21"/>
      <w14:textFill>
        <w14:solidFill>
          <w14:srgbClr w14:val="000000">
            <w14:lumMod w14:val="50000"/>
            <w14:lumMod w14:val="50000"/>
          </w14:srgbClr>
        </w14:solidFill>
      </w14:textFill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i/>
      <w:iCs/>
      <w:color w:val="A7B789" w:themeColor="accent2"/>
      <w:sz w:val="21"/>
      <w14:textFill>
        <w14:solidFill>
          <w14:schemeClr w14:val="accent2">
            <w14:lumMod w14:val="75000"/>
            <w14:lumMod w14:val="75000"/>
            <w14:lumOff w14:val="25000"/>
          </w14:schemeClr>
        </w14:solidFill>
      </w14:textFill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color w:val="000000"/>
      <w:sz w:val="20"/>
      <w:szCs w:val="20"/>
      <w14:textFill>
        <w14:solidFill>
          <w14:srgbClr w14:val="000000">
            <w14:lumMod w14:val="75000"/>
            <w14:lumOff w14:val="25000"/>
          </w14:srgbClr>
        </w14:solidFill>
      </w14:textFill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/>
      <w:iCs/>
      <w:color w:val="000000"/>
      <w:sz w:val="20"/>
      <w:szCs w:val="20"/>
      <w14:textFill>
        <w14:solidFill>
          <w14:srgbClr w14:val="000000">
            <w14:lumMod w14:val="75000"/>
            <w14:lumOff w14:val="25000"/>
          </w14:srgbClr>
        </w14:solidFill>
      </w14:textFill>
    </w:rPr>
  </w:style>
  <w:style w:type="paragraph" w:styleId="Lgende">
    <w:name w:val="caption"/>
    <w:basedOn w:val="Normal"/>
    <w:next w:val="Normal"/>
    <w:uiPriority w:val="35"/>
    <w:semiHidden/>
    <w:unhideWhenUsed/>
    <w:qFormat/>
    <w:pPr>
      <w:spacing w:line="240" w:lineRule="auto"/>
    </w:pPr>
    <w:rPr>
      <w:b/>
      <w:bCs/>
      <w:color w:val="46464A" w:themeColor="text2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caps/>
      <w:color w:val="46464A" w:themeColor="text2"/>
      <w:spacing w:val="20"/>
      <w:kern w:val="28"/>
      <w:sz w:val="44"/>
      <w:szCs w:val="44"/>
      <w14:ligatures w14:val="standard"/>
      <w14:numForm w14:val="oldStyle"/>
      <w14:cntxtAlts/>
    </w:rPr>
  </w:style>
  <w:style w:type="character" w:customStyle="1" w:styleId="TitreCar">
    <w:name w:val="Titre Car"/>
    <w:basedOn w:val="Policepardfaut"/>
    <w:link w:val="Titre"/>
    <w:uiPriority w:val="10"/>
    <w:rPr>
      <w:rFonts w:asciiTheme="majorHAnsi" w:eastAsiaTheme="majorEastAsia" w:hAnsiTheme="majorHAnsi" w:cstheme="majorBidi"/>
      <w:caps/>
      <w:color w:val="46464A" w:themeColor="text2"/>
      <w:spacing w:val="20"/>
      <w:kern w:val="28"/>
      <w:sz w:val="44"/>
      <w:szCs w:val="44"/>
      <w14:ligatures w14:val="standard"/>
      <w14:numForm w14:val="oldStyle"/>
      <w14:cntxtAlts/>
    </w:rPr>
  </w:style>
  <w:style w:type="paragraph" w:styleId="Sous-titre">
    <w:name w:val="Subtitle"/>
    <w:basedOn w:val="Normal"/>
    <w:next w:val="Normal"/>
    <w:link w:val="Sous-titreCar"/>
    <w:uiPriority w:val="11"/>
    <w:qFormat/>
    <w:pPr>
      <w:numPr>
        <w:ilvl w:val="1"/>
      </w:numPr>
    </w:pPr>
    <w:rPr>
      <w:rFonts w:eastAsiaTheme="majorEastAsia" w:cstheme="majorBidi"/>
      <w:iCs/>
      <w:color w:val="000000" w:themeColor="text1"/>
      <w:spacing w:val="15"/>
      <w:sz w:val="28"/>
      <w:szCs w:val="28"/>
      <w14:textFill>
        <w14:solidFill>
          <w14:schemeClr w14:val="tx1">
            <w14:lumMod w14:val="65000"/>
            <w14:lumOff w14:val="35000"/>
            <w14:lumMod w14:val="50000"/>
          </w14:schemeClr>
        </w14:solidFill>
      </w14:textFill>
    </w:rPr>
  </w:style>
  <w:style w:type="character" w:customStyle="1" w:styleId="Sous-titreCar">
    <w:name w:val="Sous-titre Car"/>
    <w:basedOn w:val="Policepardfaut"/>
    <w:link w:val="Sous-titre"/>
    <w:uiPriority w:val="11"/>
    <w:rPr>
      <w:rFonts w:eastAsiaTheme="majorEastAsia" w:cstheme="majorBidi"/>
      <w:iCs/>
      <w:color w:val="000000" w:themeColor="text1"/>
      <w:spacing w:val="15"/>
      <w:sz w:val="28"/>
      <w:szCs w:val="28"/>
      <w14:textFill>
        <w14:solidFill>
          <w14:schemeClr w14:val="tx1">
            <w14:lumMod w14:val="65000"/>
            <w14:lumOff w14:val="35000"/>
            <w14:lumMod w14:val="50000"/>
          </w14:schemeClr>
        </w14:solidFill>
      </w14:textFill>
    </w:rPr>
  </w:style>
  <w:style w:type="character" w:styleId="lev">
    <w:name w:val="Strong"/>
    <w:basedOn w:val="Policepardfaut"/>
    <w:uiPriority w:val="22"/>
    <w:qFormat/>
    <w:rPr>
      <w:b/>
      <w:bCs/>
    </w:rPr>
  </w:style>
  <w:style w:type="character" w:styleId="Accentuation">
    <w:name w:val="Emphasis"/>
    <w:basedOn w:val="Policepardfaut"/>
    <w:uiPriority w:val="20"/>
    <w:qFormat/>
    <w:rPr>
      <w:i/>
      <w:iCs/>
      <w:color w:val="000000"/>
    </w:rPr>
  </w:style>
  <w:style w:type="paragraph" w:styleId="Sansinterligne">
    <w:name w:val="No Spacing"/>
    <w:link w:val="SansinterligneCar"/>
    <w:uiPriority w:val="1"/>
    <w:qFormat/>
    <w:pPr>
      <w:spacing w:after="0" w:line="240" w:lineRule="auto"/>
      <w:jc w:val="center"/>
    </w:pPr>
    <w:rPr>
      <w:color w:val="404040" w:themeColor="text1" w:themeTint="BF"/>
    </w:rPr>
  </w:style>
  <w:style w:type="paragraph" w:styleId="Citation">
    <w:name w:val="Quote"/>
    <w:basedOn w:val="Normal"/>
    <w:next w:val="Normal"/>
    <w:link w:val="CitationCar"/>
    <w:uiPriority w:val="29"/>
    <w:qFormat/>
    <w:pPr>
      <w:pBdr>
        <w:top w:val="single" w:sz="12" w:space="7" w:color="6F6F74" w:themeColor="accent1"/>
        <w:bottom w:val="double" w:sz="18" w:space="0" w:color="6F6F74" w:themeColor="accent1"/>
      </w:pBdr>
      <w:spacing w:after="0" w:line="420" w:lineRule="auto"/>
    </w:pPr>
    <w:rPr>
      <w:rFonts w:asciiTheme="majorHAnsi" w:hAnsiTheme="majorHAnsi"/>
      <w:caps/>
      <w:color w:val="535356" w:themeColor="accent1" w:themeShade="BF"/>
      <w:spacing w:val="10"/>
      <w14:ligatures w14:val="standard"/>
      <w14:numForm w14:val="oldStyle"/>
    </w:rPr>
  </w:style>
  <w:style w:type="character" w:customStyle="1" w:styleId="CitationCar">
    <w:name w:val="Citation Car"/>
    <w:basedOn w:val="Policepardfaut"/>
    <w:link w:val="Citation"/>
    <w:uiPriority w:val="29"/>
    <w:rPr>
      <w:rFonts w:asciiTheme="majorHAnsi" w:hAnsiTheme="majorHAnsi"/>
      <w:caps/>
      <w:color w:val="535356" w:themeColor="accent1" w:themeShade="BF"/>
      <w:spacing w:val="10"/>
      <w14:ligatures w14:val="standard"/>
      <w14:numForm w14:val="oldStyle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pPr>
      <w:pBdr>
        <w:top w:val="thickThinSmallGap" w:sz="36" w:space="6" w:color="6F6F74" w:themeColor="accent1"/>
        <w:left w:val="thickThinSmallGap" w:sz="36" w:space="8" w:color="6F6F74" w:themeColor="accent1"/>
        <w:bottom w:val="thinThickSmallGap" w:sz="36" w:space="0" w:color="6F6F74" w:themeColor="accent1"/>
        <w:right w:val="thinThickSmallGap" w:sz="36" w:space="8" w:color="6F6F74" w:themeColor="accent1"/>
      </w:pBdr>
      <w:shd w:val="clear" w:color="auto" w:fill="6F6F74" w:themeFill="accent1"/>
      <w:spacing w:before="120" w:after="240" w:line="360" w:lineRule="auto"/>
      <w:ind w:left="288" w:right="288"/>
    </w:pPr>
    <w:rPr>
      <w:rFonts w:asciiTheme="majorHAnsi" w:eastAsiaTheme="majorEastAsia" w:hAnsiTheme="majorHAnsi"/>
      <w:caps/>
      <w:color w:val="FFFFFF" w:themeColor="background1"/>
      <w:spacing w:val="6"/>
      <w:sz w:val="24"/>
      <w14:shadow w14:blurRad="50800" w14:dist="12700" w14:dir="2700000" w14:sx="100000" w14:sy="100000" w14:kx="0" w14:ky="0" w14:algn="tl">
        <w14:schemeClr w14:val="bg2">
          <w14:alpha w14:val="60000"/>
          <w14:lumMod w14:val="50000"/>
        </w14:schemeClr>
      </w14:shadow>
      <w14:ligatures w14:val="standardContextual"/>
      <w14:cntxtAlts/>
    </w:rPr>
  </w:style>
  <w:style w:type="character" w:customStyle="1" w:styleId="CitationintenseCar">
    <w:name w:val="Citation intense Car"/>
    <w:basedOn w:val="Policepardfaut"/>
    <w:link w:val="Citationintense"/>
    <w:uiPriority w:val="30"/>
    <w:rPr>
      <w:rFonts w:asciiTheme="majorHAnsi" w:eastAsiaTheme="majorEastAsia" w:hAnsiTheme="majorHAnsi"/>
      <w:caps/>
      <w:color w:val="FFFFFF" w:themeColor="background1"/>
      <w:spacing w:val="6"/>
      <w:sz w:val="24"/>
      <w:shd w:val="clear" w:color="auto" w:fill="6F6F74" w:themeFill="accent1"/>
      <w14:shadow w14:blurRad="50800" w14:dist="12700" w14:dir="2700000" w14:sx="100000" w14:sy="100000" w14:kx="0" w14:ky="0" w14:algn="tl">
        <w14:schemeClr w14:val="bg2">
          <w14:alpha w14:val="60000"/>
          <w14:lumMod w14:val="50000"/>
        </w14:schemeClr>
      </w14:shadow>
      <w14:ligatures w14:val="standardContextual"/>
      <w14:cntxtAlts/>
    </w:rPr>
  </w:style>
  <w:style w:type="character" w:styleId="Emphaseple">
    <w:name w:val="Subtle Emphasis"/>
    <w:basedOn w:val="Policepardfaut"/>
    <w:uiPriority w:val="19"/>
    <w:qFormat/>
    <w:rPr>
      <w:i/>
      <w:iCs/>
      <w:color w:val="000000"/>
    </w:rPr>
  </w:style>
  <w:style w:type="character" w:styleId="Emphaseintense">
    <w:name w:val="Intense Emphasis"/>
    <w:aliases w:val="Sous-section Accentuation intense"/>
    <w:uiPriority w:val="21"/>
    <w:qFormat/>
  </w:style>
  <w:style w:type="character" w:styleId="Rfrenceple">
    <w:name w:val="Subtle Reference"/>
    <w:basedOn w:val="Policepardfaut"/>
    <w:uiPriority w:val="31"/>
    <w:qFormat/>
    <w:rPr>
      <w:smallCaps/>
      <w:color w:val="000000"/>
      <w:u w:val="single"/>
    </w:rPr>
  </w:style>
  <w:style w:type="character" w:styleId="Rfrenceintense">
    <w:name w:val="Intense Reference"/>
    <w:basedOn w:val="Policepardfaut"/>
    <w:uiPriority w:val="32"/>
    <w:qFormat/>
    <w:rPr>
      <w:b/>
      <w:bCs/>
      <w:caps w:val="0"/>
      <w:smallCaps w:val="0"/>
      <w:color w:val="000000"/>
      <w:spacing w:val="5"/>
      <w:u w:val="single"/>
      <w14:shadow w14:blurRad="63500" w14:dist="38100" w14:dir="5400000" w14:sx="100000" w14:sy="100000" w14:kx="0" w14:ky="0" w14:algn="ctr">
        <w14:srgbClr w14:val="000000">
          <w14:alpha w14:val="75000"/>
        </w14:srgbClr>
      </w14:shadow>
    </w:rPr>
  </w:style>
  <w:style w:type="character" w:styleId="Titredulivre">
    <w:name w:val="Book Title"/>
    <w:basedOn w:val="Policepardfaut"/>
    <w:uiPriority w:val="33"/>
    <w:qFormat/>
    <w:rPr>
      <w:b/>
      <w:bCs/>
      <w:caps w:val="0"/>
      <w:smallCaps/>
      <w:spacing w:val="10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spacing w:before="480" w:line="300" w:lineRule="auto"/>
      <w:jc w:val="both"/>
      <w:outlineLvl w:val="9"/>
    </w:pPr>
    <w:rPr>
      <w:b/>
      <w:bCs/>
      <w:caps w:val="0"/>
      <w:color w:val="535356" w:themeColor="accent1" w:themeShade="BF"/>
      <w:spacing w:val="0"/>
      <w:sz w:val="28"/>
      <w:szCs w:val="28"/>
    </w:rPr>
  </w:style>
  <w:style w:type="character" w:styleId="Textedelespacerserv">
    <w:name w:val="Placeholder Text"/>
    <w:basedOn w:val="Policepardfaut"/>
    <w:uiPriority w:val="99"/>
    <w:rPr>
      <w:color w:val="auto"/>
    </w:r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Tahoma" w:hAnsi="Tahoma" w:cs="Tahoma"/>
      <w:sz w:val="16"/>
      <w:szCs w:val="16"/>
    </w:rPr>
  </w:style>
  <w:style w:type="paragraph" w:customStyle="1" w:styleId="Titredesection">
    <w:name w:val="Titre de section"/>
    <w:basedOn w:val="Titre1"/>
    <w:next w:val="Normal"/>
    <w:pPr>
      <w:spacing w:before="300"/>
    </w:pPr>
    <w:rPr>
      <w:sz w:val="28"/>
    </w:rPr>
  </w:style>
  <w:style w:type="character" w:customStyle="1" w:styleId="SansinterligneCar">
    <w:name w:val="Sans interligne Car"/>
    <w:basedOn w:val="Policepardfaut"/>
    <w:link w:val="Sansinterligne"/>
    <w:uiPriority w:val="1"/>
    <w:rPr>
      <w:color w:val="404040" w:themeColor="text1" w:themeTint="BF"/>
    </w:rPr>
  </w:style>
  <w:style w:type="paragraph" w:customStyle="1" w:styleId="Sous-section">
    <w:name w:val="Sous-section"/>
    <w:basedOn w:val="Titre2"/>
    <w:pPr>
      <w:spacing w:before="0"/>
    </w:pPr>
    <w:rPr>
      <w:color w:val="595959" w:themeColor="text1" w:themeTint="A6"/>
      <w:sz w:val="26"/>
    </w:rPr>
  </w:style>
  <w:style w:type="paragraph" w:customStyle="1" w:styleId="Nom">
    <w:name w:val="Nom"/>
    <w:basedOn w:val="Titre"/>
    <w:rPr>
      <w:color w:val="FFFFFF" w:themeColor="background1"/>
      <w:sz w:val="36"/>
      <w14:shadow w14:blurRad="50800" w14:dist="38100" w14:dir="2700000" w14:sx="100000" w14:sy="100000" w14:kx="0" w14:ky="0" w14:algn="tl">
        <w14:srgbClr w14:val="000000">
          <w14:alpha w14:val="75000"/>
        </w14:srgbClr>
      </w14:shadow>
    </w:rPr>
  </w:style>
  <w:style w:type="paragraph" w:customStyle="1" w:styleId="Datedesous-section">
    <w:name w:val="Date de sous-section"/>
    <w:basedOn w:val="Normal"/>
    <w:pPr>
      <w:spacing w:after="0"/>
    </w:pPr>
  </w:style>
  <w:style w:type="paragraph" w:styleId="En-tte">
    <w:name w:val="header"/>
    <w:basedOn w:val="Normal"/>
    <w:link w:val="En-tteC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table" w:styleId="Grilledutableau">
    <w:name w:val="Table Grid"/>
    <w:basedOn w:val="Tableau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yo95\AppData\Roaming\Microsoft\Templates\CV%20(cr&#233;ation%20Cravate%20noire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5F00A4D6798C4CD9955D73015BD1E88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BB510DB-5F82-4D3A-86B2-77423B9163F4}"/>
      </w:docPartPr>
      <w:docPartBody>
        <w:p w:rsidR="00673A0B" w:rsidRDefault="00C15C42">
          <w:pPr>
            <w:pStyle w:val="5F00A4D6798C4CD9955D73015BD1E887"/>
          </w:pPr>
          <w:r>
            <w:rPr>
              <w:rStyle w:val="Textedelespacerserv"/>
            </w:rPr>
            <w:t>Choisissez un bloc de construction.</w:t>
          </w:r>
        </w:p>
      </w:docPartBody>
    </w:docPart>
    <w:docPart>
      <w:docPartPr>
        <w:name w:val="E65510EBA198494C9A6A9DDBBC95E16D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21BE33C-4E93-4142-B0F6-FBC4F142A931}"/>
      </w:docPartPr>
      <w:docPartBody>
        <w:p w:rsidR="00673A0B" w:rsidRDefault="00C15C42">
          <w:pPr>
            <w:pStyle w:val="E65510EBA198494C9A6A9DDBBC95E16D"/>
          </w:pPr>
          <w:r>
            <w:rPr>
              <w:color w:val="44546A" w:themeColor="text2"/>
            </w:rPr>
            <w:t>[Nom de l’auteur]</w:t>
          </w:r>
        </w:p>
      </w:docPartBody>
    </w:docPart>
    <w:docPart>
      <w:docPartPr>
        <w:name w:val="F9F71AA7629B4D4D9AA4AF77C6E24C0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4BBA6D36-DEBD-4372-9C5C-7F5111B94042}"/>
      </w:docPartPr>
      <w:docPartBody>
        <w:p w:rsidR="00967682" w:rsidRDefault="00C5642C" w:rsidP="00C5642C">
          <w:pPr>
            <w:pStyle w:val="F9F71AA7629B4D4D9AA4AF77C6E24C0B"/>
          </w:pPr>
          <w:r>
            <w:rPr>
              <w:rStyle w:val="Textedelespacerserv"/>
              <w:color w:val="44546A" w:themeColor="text2"/>
            </w:rPr>
            <w:t>[Votre adresse de messagerie]</w:t>
          </w:r>
        </w:p>
      </w:docPartBody>
    </w:docPart>
    <w:docPart>
      <w:docPartPr>
        <w:name w:val="FCB4F1E0B25C4345A4215EB6B319F97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2D21FE2-2D05-4CE0-8F58-4F9A077952A4}"/>
      </w:docPartPr>
      <w:docPartBody>
        <w:p w:rsidR="00967682" w:rsidRDefault="00C5642C" w:rsidP="00C5642C">
          <w:pPr>
            <w:pStyle w:val="FCB4F1E0B25C4345A4215EB6B319F973"/>
          </w:pPr>
          <w:r>
            <w:rPr>
              <w:rStyle w:val="Textedelespacerserv"/>
              <w:color w:val="44546A" w:themeColor="text2"/>
            </w:rPr>
            <w:t>[Votre adresse]</w:t>
          </w:r>
        </w:p>
      </w:docPartBody>
    </w:docPart>
    <w:docPart>
      <w:docPartPr>
        <w:name w:val="C8432EAF887C4B4096F934EB4E9A8CB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B9B9A37-6E61-407D-8EA2-E55F8C20C4EB}"/>
      </w:docPartPr>
      <w:docPartBody>
        <w:p w:rsidR="00967682" w:rsidRDefault="00C5642C" w:rsidP="00C5642C">
          <w:pPr>
            <w:pStyle w:val="C8432EAF887C4B4096F934EB4E9A8CB0"/>
          </w:pPr>
          <w:r>
            <w:rPr>
              <w:rStyle w:val="Textedelespacerserv"/>
              <w:color w:val="44546A" w:themeColor="text2"/>
            </w:rPr>
            <w:t>[Votre n° de téléphone]</w:t>
          </w:r>
        </w:p>
      </w:docPartBody>
    </w:docPart>
    <w:docPart>
      <w:docPartPr>
        <w:name w:val="FC1FF1EC49A24A188F25297493DEAB3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2E37D1B-3449-460A-9D67-0A67767A5B5B}"/>
      </w:docPartPr>
      <w:docPartBody>
        <w:p w:rsidR="00967682" w:rsidRDefault="00C5642C" w:rsidP="00C5642C">
          <w:pPr>
            <w:pStyle w:val="FC1FF1EC49A24A188F25297493DEAB3E"/>
          </w:pPr>
          <w:r>
            <w:t>[Votre nom]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67A8"/>
    <w:rsid w:val="00062168"/>
    <w:rsid w:val="001B7DA7"/>
    <w:rsid w:val="002F59EE"/>
    <w:rsid w:val="00370B42"/>
    <w:rsid w:val="005331B9"/>
    <w:rsid w:val="005A15CE"/>
    <w:rsid w:val="00673A0B"/>
    <w:rsid w:val="006C763B"/>
    <w:rsid w:val="007F396F"/>
    <w:rsid w:val="00967682"/>
    <w:rsid w:val="00B773B9"/>
    <w:rsid w:val="00BB75A0"/>
    <w:rsid w:val="00C15C42"/>
    <w:rsid w:val="00C5642C"/>
    <w:rsid w:val="00D57D75"/>
    <w:rsid w:val="00D84DB8"/>
    <w:rsid w:val="00E067A8"/>
    <w:rsid w:val="00E46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rsid w:val="00C5642C"/>
    <w:rPr>
      <w:color w:val="auto"/>
    </w:rPr>
  </w:style>
  <w:style w:type="paragraph" w:customStyle="1" w:styleId="5F00A4D6798C4CD9955D73015BD1E887">
    <w:name w:val="5F00A4D6798C4CD9955D73015BD1E887"/>
  </w:style>
  <w:style w:type="paragraph" w:customStyle="1" w:styleId="F260AD568F9245FCB33193B3140021DA">
    <w:name w:val="F260AD568F9245FCB33193B3140021DA"/>
  </w:style>
  <w:style w:type="paragraph" w:customStyle="1" w:styleId="B7A3E7D1B6694F2BBFE5838BAFC7EA45">
    <w:name w:val="B7A3E7D1B6694F2BBFE5838BAFC7EA45"/>
  </w:style>
  <w:style w:type="paragraph" w:customStyle="1" w:styleId="255D0C7A827D4E59B5BF9C50C4E0902A">
    <w:name w:val="255D0C7A827D4E59B5BF9C50C4E0902A"/>
  </w:style>
  <w:style w:type="paragraph" w:customStyle="1" w:styleId="5A301F6547F34133854E9FB45C3277BD">
    <w:name w:val="5A301F6547F34133854E9FB45C3277BD"/>
  </w:style>
  <w:style w:type="paragraph" w:customStyle="1" w:styleId="21D828E04EE646E0BC14D67295AE27ED">
    <w:name w:val="21D828E04EE646E0BC14D67295AE27ED"/>
  </w:style>
  <w:style w:type="character" w:styleId="Emphaseintense">
    <w:name w:val="Intense Emphasis"/>
    <w:aliases w:val="Sous-section Accentuation intense"/>
    <w:uiPriority w:val="21"/>
    <w:qFormat/>
    <w:rsid w:val="00E067A8"/>
  </w:style>
  <w:style w:type="paragraph" w:customStyle="1" w:styleId="2094850AE6F8478795A9157C54F996C0">
    <w:name w:val="2094850AE6F8478795A9157C54F996C0"/>
  </w:style>
  <w:style w:type="paragraph" w:customStyle="1" w:styleId="EA910116949B42DF83382786687839DA">
    <w:name w:val="EA910116949B42DF83382786687839DA"/>
  </w:style>
  <w:style w:type="paragraph" w:customStyle="1" w:styleId="96AB825706064AF9A6859BC581372F78">
    <w:name w:val="96AB825706064AF9A6859BC581372F78"/>
  </w:style>
  <w:style w:type="paragraph" w:customStyle="1" w:styleId="995346C78ED4450AB8BF4CBF172E7790">
    <w:name w:val="995346C78ED4450AB8BF4CBF172E7790"/>
  </w:style>
  <w:style w:type="paragraph" w:customStyle="1" w:styleId="A27FCF869E284802924911217317606D">
    <w:name w:val="A27FCF869E284802924911217317606D"/>
  </w:style>
  <w:style w:type="paragraph" w:customStyle="1" w:styleId="73243A053BD54FBC92D91CDF67EA1DBF">
    <w:name w:val="73243A053BD54FBC92D91CDF67EA1DBF"/>
  </w:style>
  <w:style w:type="paragraph" w:customStyle="1" w:styleId="B8DC47748A1544FFBA49450781618908">
    <w:name w:val="B8DC47748A1544FFBA49450781618908"/>
  </w:style>
  <w:style w:type="paragraph" w:customStyle="1" w:styleId="09A7A88837A0432894D54598095EF6AC">
    <w:name w:val="09A7A88837A0432894D54598095EF6AC"/>
  </w:style>
  <w:style w:type="paragraph" w:customStyle="1" w:styleId="FA7DA6D99FDD44A0ABA531F6FAB508FC">
    <w:name w:val="FA7DA6D99FDD44A0ABA531F6FAB508FC"/>
  </w:style>
  <w:style w:type="paragraph" w:customStyle="1" w:styleId="1A489C3E6BB648C6ADB4A8833B1C8938">
    <w:name w:val="1A489C3E6BB648C6ADB4A8833B1C8938"/>
  </w:style>
  <w:style w:type="paragraph" w:customStyle="1" w:styleId="880919FD92A541B9BC76644C87C098B3">
    <w:name w:val="880919FD92A541B9BC76644C87C098B3"/>
  </w:style>
  <w:style w:type="paragraph" w:customStyle="1" w:styleId="3174F307B59E42CA95332C38F7BB9B25">
    <w:name w:val="3174F307B59E42CA95332C38F7BB9B25"/>
  </w:style>
  <w:style w:type="paragraph" w:customStyle="1" w:styleId="E65510EBA198494C9A6A9DDBBC95E16D">
    <w:name w:val="E65510EBA198494C9A6A9DDBBC95E16D"/>
  </w:style>
  <w:style w:type="paragraph" w:customStyle="1" w:styleId="8B48B1936DCC473FB82049628AA0B3E8">
    <w:name w:val="8B48B1936DCC473FB82049628AA0B3E8"/>
    <w:rsid w:val="00E067A8"/>
  </w:style>
  <w:style w:type="paragraph" w:customStyle="1" w:styleId="64EF3DC4510346698D824101BB2E8721">
    <w:name w:val="64EF3DC4510346698D824101BB2E8721"/>
    <w:rsid w:val="00E067A8"/>
  </w:style>
  <w:style w:type="paragraph" w:customStyle="1" w:styleId="765D71DF7F2F485DAE9184B1180EAC82">
    <w:name w:val="765D71DF7F2F485DAE9184B1180EAC82"/>
    <w:rsid w:val="00E067A8"/>
  </w:style>
  <w:style w:type="paragraph" w:customStyle="1" w:styleId="33469FF589AA4B1F826423A8471EDD06">
    <w:name w:val="33469FF589AA4B1F826423A8471EDD06"/>
    <w:rsid w:val="00E067A8"/>
  </w:style>
  <w:style w:type="paragraph" w:customStyle="1" w:styleId="8CDDE515678144CAB3558D5D7F752A3D">
    <w:name w:val="8CDDE515678144CAB3558D5D7F752A3D"/>
    <w:rsid w:val="00E067A8"/>
  </w:style>
  <w:style w:type="paragraph" w:customStyle="1" w:styleId="FD4126BB664643EBA0719695F4A947DF">
    <w:name w:val="FD4126BB664643EBA0719695F4A947DF"/>
    <w:rsid w:val="00E067A8"/>
  </w:style>
  <w:style w:type="paragraph" w:customStyle="1" w:styleId="7A46EAA820664F4493CEA9FB1F0FAEC6">
    <w:name w:val="7A46EAA820664F4493CEA9FB1F0FAEC6"/>
    <w:rsid w:val="00E067A8"/>
  </w:style>
  <w:style w:type="paragraph" w:customStyle="1" w:styleId="F44B911E51A042D1B840B8EB2F7B7E08">
    <w:name w:val="F44B911E51A042D1B840B8EB2F7B7E08"/>
    <w:rsid w:val="00E067A8"/>
  </w:style>
  <w:style w:type="paragraph" w:customStyle="1" w:styleId="BCF22139E60742C1A79CAE11CFFEF9C4">
    <w:name w:val="BCF22139E60742C1A79CAE11CFFEF9C4"/>
    <w:rsid w:val="00E067A8"/>
  </w:style>
  <w:style w:type="paragraph" w:customStyle="1" w:styleId="E2D7C51E09284F258E707766E7BDAF84">
    <w:name w:val="E2D7C51E09284F258E707766E7BDAF84"/>
    <w:rsid w:val="00E067A8"/>
  </w:style>
  <w:style w:type="paragraph" w:customStyle="1" w:styleId="CC7EBB43C82745819A670D37918975B0">
    <w:name w:val="CC7EBB43C82745819A670D37918975B0"/>
    <w:rsid w:val="00E067A8"/>
  </w:style>
  <w:style w:type="paragraph" w:customStyle="1" w:styleId="AE95296D3AA4414EA5C6877552A86F2E">
    <w:name w:val="AE95296D3AA4414EA5C6877552A86F2E"/>
    <w:rsid w:val="00E067A8"/>
  </w:style>
  <w:style w:type="paragraph" w:customStyle="1" w:styleId="3436805AC2B440FDA6D149FB5699F594">
    <w:name w:val="3436805AC2B440FDA6D149FB5699F594"/>
    <w:rsid w:val="00E067A8"/>
  </w:style>
  <w:style w:type="paragraph" w:customStyle="1" w:styleId="07302B25879E4D51A1605BBC3B774C0A">
    <w:name w:val="07302B25879E4D51A1605BBC3B774C0A"/>
    <w:rsid w:val="00E067A8"/>
  </w:style>
  <w:style w:type="paragraph" w:customStyle="1" w:styleId="CCC4ADF4B0194A46B2376AF489AC0CDD">
    <w:name w:val="CCC4ADF4B0194A46B2376AF489AC0CDD"/>
    <w:rsid w:val="00E067A8"/>
  </w:style>
  <w:style w:type="paragraph" w:customStyle="1" w:styleId="8EB6C35DBA3F4BCCA845D768DF59BD87">
    <w:name w:val="8EB6C35DBA3F4BCCA845D768DF59BD87"/>
    <w:rsid w:val="00E067A8"/>
  </w:style>
  <w:style w:type="paragraph" w:customStyle="1" w:styleId="18F5F24BFED44B11BCC7BAE5C81489FE">
    <w:name w:val="18F5F24BFED44B11BCC7BAE5C81489FE"/>
    <w:rsid w:val="00E067A8"/>
  </w:style>
  <w:style w:type="paragraph" w:customStyle="1" w:styleId="F0FF162E22E04B4B97200A6C8920F5FE">
    <w:name w:val="F0FF162E22E04B4B97200A6C8920F5FE"/>
    <w:rsid w:val="00E067A8"/>
  </w:style>
  <w:style w:type="paragraph" w:customStyle="1" w:styleId="F9F71AA7629B4D4D9AA4AF77C6E24C0B">
    <w:name w:val="F9F71AA7629B4D4D9AA4AF77C6E24C0B"/>
    <w:rsid w:val="00C5642C"/>
  </w:style>
  <w:style w:type="paragraph" w:customStyle="1" w:styleId="FCB4F1E0B25C4345A4215EB6B319F973">
    <w:name w:val="FCB4F1E0B25C4345A4215EB6B319F973"/>
    <w:rsid w:val="00C5642C"/>
  </w:style>
  <w:style w:type="paragraph" w:customStyle="1" w:styleId="C8432EAF887C4B4096F934EB4E9A8CB0">
    <w:name w:val="C8432EAF887C4B4096F934EB4E9A8CB0"/>
    <w:rsid w:val="00C5642C"/>
  </w:style>
  <w:style w:type="paragraph" w:customStyle="1" w:styleId="FC1FF1EC49A24A188F25297493DEAB3E">
    <w:name w:val="FC1FF1EC49A24A188F25297493DEAB3E"/>
    <w:rsid w:val="00C5642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theme/theme1.xml><?xml version="1.0" encoding="utf-8"?>
<a:theme xmlns:a="http://schemas.openxmlformats.org/drawingml/2006/main" name="BlackTie">
  <a:themeElements>
    <a:clrScheme name="BlackTie">
      <a:dk1>
        <a:srgbClr val="000000"/>
      </a:dk1>
      <a:lt1>
        <a:srgbClr val="FFFFFF"/>
      </a:lt1>
      <a:dk2>
        <a:srgbClr val="46464A"/>
      </a:dk2>
      <a:lt2>
        <a:srgbClr val="E3DCCF"/>
      </a:lt2>
      <a:accent1>
        <a:srgbClr val="6F6F74"/>
      </a:accent1>
      <a:accent2>
        <a:srgbClr val="A7B789"/>
      </a:accent2>
      <a:accent3>
        <a:srgbClr val="BEAE98"/>
      </a:accent3>
      <a:accent4>
        <a:srgbClr val="92A9B9"/>
      </a:accent4>
      <a:accent5>
        <a:srgbClr val="9C8265"/>
      </a:accent5>
      <a:accent6>
        <a:srgbClr val="8D6974"/>
      </a:accent6>
      <a:hlink>
        <a:srgbClr val="67AABF"/>
      </a:hlink>
      <a:folHlink>
        <a:srgbClr val="B1B5AB"/>
      </a:folHlink>
    </a:clrScheme>
    <a:fontScheme name="BlackTie">
      <a:majorFont>
        <a:latin typeface="Garamond"/>
        <a:ea typeface=""/>
        <a:cs typeface=""/>
        <a:font script="Grek" typeface="Constantia"/>
        <a:font script="Cyrl" typeface="Constantia"/>
        <a:font script="Jpan" typeface="ＭＳ Ｐ明朝"/>
        <a:font script="Hang" typeface="궁서"/>
        <a:font script="Hans" typeface="仿宋"/>
        <a:font script="Hant" typeface="標楷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Garamond"/>
        <a:ea typeface=""/>
        <a:cs typeface=""/>
        <a:font script="Grek" typeface="Constantia"/>
        <a:font script="Cyrl" typeface="Constantia"/>
        <a:font script="Jpan" typeface="ＭＳ Ｐ明朝"/>
        <a:font script="Hang" typeface="궁서"/>
        <a:font script="Hans" typeface="仿宋"/>
        <a:font script="Hant" typeface="標楷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BlackTie">
      <a:fillStyleLst>
        <a:solidFill>
          <a:schemeClr val="phClr"/>
        </a:solidFill>
        <a:gradFill rotWithShape="1">
          <a:gsLst>
            <a:gs pos="0">
              <a:schemeClr val="phClr">
                <a:tint val="45000"/>
                <a:satMod val="220000"/>
              </a:schemeClr>
            </a:gs>
            <a:gs pos="30000">
              <a:schemeClr val="phClr">
                <a:tint val="61000"/>
                <a:satMod val="220000"/>
              </a:schemeClr>
            </a:gs>
            <a:gs pos="45000">
              <a:schemeClr val="phClr">
                <a:tint val="66000"/>
                <a:satMod val="240000"/>
              </a:schemeClr>
            </a:gs>
            <a:gs pos="55000">
              <a:schemeClr val="phClr">
                <a:tint val="66000"/>
                <a:satMod val="220000"/>
              </a:schemeClr>
            </a:gs>
            <a:gs pos="73000">
              <a:schemeClr val="phClr">
                <a:tint val="61000"/>
                <a:satMod val="220000"/>
              </a:schemeClr>
            </a:gs>
            <a:gs pos="100000">
              <a:schemeClr val="phClr">
                <a:tint val="45000"/>
                <a:satMod val="220000"/>
              </a:schemeClr>
            </a:gs>
          </a:gsLst>
          <a:lin ang="950000" scaled="1"/>
        </a:gradFill>
        <a:gradFill rotWithShape="1">
          <a:gsLst>
            <a:gs pos="0">
              <a:schemeClr val="phClr">
                <a:shade val="63000"/>
                <a:satMod val="110000"/>
              </a:schemeClr>
            </a:gs>
            <a:gs pos="30000">
              <a:schemeClr val="phClr">
                <a:shade val="90000"/>
                <a:satMod val="120000"/>
              </a:schemeClr>
            </a:gs>
            <a:gs pos="45000">
              <a:schemeClr val="phClr">
                <a:shade val="100000"/>
                <a:satMod val="128000"/>
              </a:schemeClr>
            </a:gs>
            <a:gs pos="55000">
              <a:schemeClr val="phClr">
                <a:shade val="100000"/>
                <a:satMod val="128000"/>
              </a:schemeClr>
            </a:gs>
            <a:gs pos="73000">
              <a:schemeClr val="phClr">
                <a:shade val="90000"/>
                <a:satMod val="120000"/>
              </a:schemeClr>
            </a:gs>
            <a:gs pos="100000">
              <a:schemeClr val="phClr">
                <a:shade val="63000"/>
                <a:satMod val="110000"/>
              </a:schemeClr>
            </a:gs>
          </a:gsLst>
          <a:lin ang="950000" scaled="1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53975" cap="flat" cmpd="dbl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1909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7150" dist="38100" dir="5400000" algn="br" rotWithShape="0">
              <a:srgbClr val="000000">
                <a:alpha val="5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1800000"/>
            </a:lightRig>
          </a:scene3d>
          <a:sp3d>
            <a:bevelT w="44450" h="31750" prst="coolSlant"/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20000"/>
              </a:schemeClr>
            </a:duotone>
          </a:blip>
          <a:stretch/>
        </a:blip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30000"/>
                <a:satMod val="255000"/>
              </a:schemeClr>
            </a:gs>
          </a:gsLst>
          <a:path path="circle">
            <a:fillToRect l="50000" t="-80000" r="50000" b="18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/>
  <Abstract/>
  <CompanyAddress>8 place du bois tortu 95220 Herblay </CompanyAddress>
  <CompanyPhone>06.15.65.32.85</CompanyPhone>
  <CompanyFax/>
  <CompanyEmail>hduchesne4@gmail.com</CompanyEmail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outs:outSpaceData xmlns:outs="http://schemas.microsoft.com/office/2009/outspace/metadata">
  <outs:relatedDates/>
  <outs:relatedDocuments/>
  <outs:relatedPeople/>
  <propertyMetadataList xmlns="http://schemas.microsoft.com/office/2009/outspace/metadata"/>
  <outs:corruptMetadataWasLost>true</outs:corruptMetadataWasLost>
</outs:outSpaceData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F6B5C44-B924-4BF2-B79F-025C5ACC65F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2F762DA-57FE-4DB2-A5C9-E5D4ACBFE43A}">
  <ds:schemaRefs>
    <ds:schemaRef ds:uri="http://schemas.microsoft.com/office/2009/outspace/metadata"/>
  </ds:schemaRefs>
</ds:datastoreItem>
</file>

<file path=customXml/itemProps4.xml><?xml version="1.0" encoding="utf-8"?>
<ds:datastoreItem xmlns:ds="http://schemas.openxmlformats.org/officeDocument/2006/customXml" ds:itemID="{EABF2678-3630-49D0-8F96-81D5BAAD2B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CV (création Cravate noire)</Template>
  <TotalTime>1</TotalTime>
  <Pages>1</Pages>
  <Words>265</Words>
  <Characters>1461</Characters>
  <Application>Microsoft Office Word</Application>
  <DocSecurity>0</DocSecurity>
  <Lines>12</Lines>
  <Paragraphs>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AUXILIAIRE VETERINAIRE</dc:creator>
  <cp:keywords/>
  <cp:lastModifiedBy>¤ Helena Duchesne ¤</cp:lastModifiedBy>
  <cp:revision>5</cp:revision>
  <cp:lastPrinted>2017-05-14T17:41:00Z</cp:lastPrinted>
  <dcterms:created xsi:type="dcterms:W3CDTF">2017-08-20T11:20:00Z</dcterms:created>
  <dcterms:modified xsi:type="dcterms:W3CDTF">2017-09-07T19:45:00Z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TC018408439991</vt:lpwstr>
  </property>
</Properties>
</file>