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556" w:rsidRDefault="00E91556" w:rsidP="00E76932">
      <w:pPr>
        <w:jc w:val="both"/>
        <w:sectPr w:rsidR="00E91556" w:rsidSect="00E91556">
          <w:headerReference w:type="default" r:id="rId9"/>
          <w:pgSz w:w="11900" w:h="16840"/>
          <w:pgMar w:top="851" w:right="1418" w:bottom="1418" w:left="1418" w:header="709" w:footer="709" w:gutter="0"/>
          <w:cols w:num="2"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9920" behindDoc="0" locked="0" layoutInCell="1" allowOverlap="1" wp14:anchorId="3BAC96D9" wp14:editId="6723CC7C">
            <wp:simplePos x="0" y="0"/>
            <wp:positionH relativeFrom="column">
              <wp:posOffset>-833693</wp:posOffset>
            </wp:positionH>
            <wp:positionV relativeFrom="paragraph">
              <wp:posOffset>-798879</wp:posOffset>
            </wp:positionV>
            <wp:extent cx="1776730" cy="2082564"/>
            <wp:effectExtent l="152400" t="133350" r="147320" b="127635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110612">
                      <a:off x="0" y="0"/>
                      <a:ext cx="1789716" cy="20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37D580" wp14:editId="5E065D59">
                <wp:simplePos x="0" y="0"/>
                <wp:positionH relativeFrom="column">
                  <wp:posOffset>1156970</wp:posOffset>
                </wp:positionH>
                <wp:positionV relativeFrom="paragraph">
                  <wp:posOffset>0</wp:posOffset>
                </wp:positionV>
                <wp:extent cx="2362200" cy="7620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5E2FD5" w:rsidRDefault="00DB5DB3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b/>
                                <w:color w:val="365F91" w:themeColor="accent1" w:themeShade="BF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FD5">
                              <w:rPr>
                                <w:rFonts w:ascii="Corbel" w:hAnsi="Corbel" w:cs="SegoePro-Light"/>
                                <w:b/>
                                <w:color w:val="365F91" w:themeColor="accent1" w:themeShade="BF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Carole</w:t>
                            </w:r>
                          </w:p>
                          <w:p w:rsidR="00DB5DB3" w:rsidRPr="00E76932" w:rsidRDefault="00DB5DB3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Chevalier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7D58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91.1pt;margin-top:0;width:186pt;height:6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" filled="f" stroked="f">
                <v:textbox>
                  <w:txbxContent>
                    <w:p w:rsidR="00533C46" w:rsidRPr="005E2FD5" w:rsidRDefault="00DB5DB3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b/>
                          <w:color w:val="365F91" w:themeColor="accent1" w:themeShade="BF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FD5">
                        <w:rPr>
                          <w:rFonts w:ascii="Corbel" w:hAnsi="Corbel" w:cs="SegoePro-Light"/>
                          <w:b/>
                          <w:color w:val="365F91" w:themeColor="accent1" w:themeShade="BF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Carole</w:t>
                      </w:r>
                    </w:p>
                    <w:p w:rsidR="00DB5DB3" w:rsidRPr="00E76932" w:rsidRDefault="00DB5DB3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b/>
                          <w:color w:val="1F497D" w:themeColor="text2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1F497D" w:themeColor="text2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Chevalier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814F8" wp14:editId="43894EAD">
                <wp:simplePos x="0" y="0"/>
                <wp:positionH relativeFrom="column">
                  <wp:posOffset>3252470</wp:posOffset>
                </wp:positionH>
                <wp:positionV relativeFrom="paragraph">
                  <wp:posOffset>11430</wp:posOffset>
                </wp:positionV>
                <wp:extent cx="3076575" cy="276225"/>
                <wp:effectExtent l="0" t="0" r="0" b="9525"/>
                <wp:wrapThrough wrapText="bothSides">
                  <wp:wrapPolygon edited="0">
                    <wp:start x="267" y="0"/>
                    <wp:lineTo x="267" y="20855"/>
                    <wp:lineTo x="21132" y="20855"/>
                    <wp:lineTo x="21132" y="0"/>
                    <wp:lineTo x="267" y="0"/>
                  </wp:wrapPolygon>
                </wp:wrapThrough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75570E" w:rsidRDefault="00533C46" w:rsidP="00E91556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gramStart"/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vous</w:t>
                            </w:r>
                            <w:proofErr w:type="gramEnd"/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décrivant</w:t>
                            </w:r>
                            <w:r w:rsidR="00E91556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gugi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14F8" id="Zone de texte 13" o:spid="_x0000_s1027" type="#_x0000_t202" style="position:absolute;left:0;text-align:left;margin-left:256.1pt;margin-top:.9pt;width:242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" filled="f" stroked="f">
                <v:textbox>
                  <w:txbxContent>
                    <w:p w:rsidR="00533C46" w:rsidRPr="0075570E" w:rsidRDefault="00533C46" w:rsidP="00E91556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gramStart"/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vous</w:t>
                      </w:r>
                      <w:proofErr w:type="gramEnd"/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décrivant</w:t>
                      </w:r>
                      <w:r w:rsidR="00E91556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gugi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DC5877">
        <w:rPr>
          <w:noProof/>
        </w:rPr>
        <w:drawing>
          <wp:anchor distT="0" distB="0" distL="114300" distR="114300" simplePos="0" relativeHeight="251692032" behindDoc="0" locked="0" layoutInCell="1" allowOverlap="1" wp14:anchorId="1196B29C" wp14:editId="5D4EC3B1">
            <wp:simplePos x="0" y="0"/>
            <wp:positionH relativeFrom="column">
              <wp:posOffset>-612140</wp:posOffset>
            </wp:positionH>
            <wp:positionV relativeFrom="paragraph">
              <wp:posOffset>-495300</wp:posOffset>
            </wp:positionV>
            <wp:extent cx="1484630" cy="161163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H_Te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19" w:rsidRDefault="005C7900"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3F02D5C" wp14:editId="40090388">
                <wp:simplePos x="0" y="0"/>
                <wp:positionH relativeFrom="column">
                  <wp:posOffset>871855</wp:posOffset>
                </wp:positionH>
                <wp:positionV relativeFrom="paragraph">
                  <wp:posOffset>5586095</wp:posOffset>
                </wp:positionV>
                <wp:extent cx="4193540" cy="2075180"/>
                <wp:effectExtent l="0" t="0" r="0" b="1270"/>
                <wp:wrapThrough wrapText="bothSides">
                  <wp:wrapPolygon edited="0">
                    <wp:start x="0" y="0"/>
                    <wp:lineTo x="0" y="2578"/>
                    <wp:lineTo x="10793" y="3173"/>
                    <wp:lineTo x="10793" y="19035"/>
                    <wp:lineTo x="20508" y="21415"/>
                    <wp:lineTo x="21391" y="21415"/>
                    <wp:lineTo x="21489" y="21217"/>
                    <wp:lineTo x="21489" y="19432"/>
                    <wp:lineTo x="10695" y="19035"/>
                    <wp:lineTo x="10793" y="3173"/>
                    <wp:lineTo x="14130" y="3173"/>
                    <wp:lineTo x="15209" y="2379"/>
                    <wp:lineTo x="15111" y="0"/>
                    <wp:lineTo x="0" y="0"/>
                  </wp:wrapPolygon>
                </wp:wrapThrough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3540" cy="2075180"/>
                          <a:chOff x="-185824" y="-370523"/>
                          <a:chExt cx="3934337" cy="2292589"/>
                        </a:xfrm>
                      </wpg:grpSpPr>
                      <wps:wsp>
                        <wps:cNvPr id="65" name="Zone de texte 65"/>
                        <wps:cNvSpPr txBox="1"/>
                        <wps:spPr>
                          <a:xfrm>
                            <a:off x="-185824" y="-370523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rgbClr val="1E8D8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525628" y="1702750"/>
                            <a:ext cx="222885" cy="2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02D5C" id="Groupe 2" o:spid="_x0000_s1028" style="position:absolute;margin-left:68.65pt;margin-top:439.85pt;width:330.2pt;height:163.4pt;z-index:251637760;mso-width-relative:margin;mso-height-relative:margin" coordorigin="-1858,-3705" coordsize="39343,2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5" o:spid="_x0000_s1029" type="#_x0000_t202" style="position:absolute;left:-1858;top:-3705;width:27380;height: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" fillcolor="#1e8d82" stroked="f">
                  <v:textbox>
                    <w:txbxContent>
                      <w:p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0" type="#_x0000_t75" style="position:absolute;left:35256;top:17027;width:2229;height:219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">
                  <v:imagedata r:id="rId13" o:title=""/>
                </v:shape>
                <w10:wrap type="through"/>
              </v:group>
            </w:pict>
          </mc:Fallback>
        </mc:AlternateContent>
      </w:r>
      <w:r w:rsidR="002579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D95279" wp14:editId="103DAC2C">
                <wp:simplePos x="0" y="0"/>
                <wp:positionH relativeFrom="column">
                  <wp:posOffset>824230</wp:posOffset>
                </wp:positionH>
                <wp:positionV relativeFrom="paragraph">
                  <wp:posOffset>7995920</wp:posOffset>
                </wp:positionV>
                <wp:extent cx="5553075" cy="790575"/>
                <wp:effectExtent l="0" t="0" r="0" b="9525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257946" w:rsidRDefault="00C26AB8" w:rsidP="005C4A3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Ma famille, mes amis, les animaux, les voyages</w:t>
                            </w:r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(un an dans les îles de l’océan Indien et en Asie du </w:t>
                            </w:r>
                            <w:proofErr w:type="spellStart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sud est</w:t>
                            </w:r>
                            <w:proofErr w:type="spellEnd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)</w:t>
                            </w:r>
                            <w:r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,</w:t>
                            </w:r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natation, plongée </w:t>
                            </w:r>
                            <w:proofErr w:type="spellStart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sous marine</w:t>
                            </w:r>
                            <w:proofErr w:type="spellEnd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(niveau 1 Open Water</w:t>
                            </w:r>
                            <w:proofErr w:type="gramStart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),</w:t>
                            </w:r>
                            <w:r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randonnée</w:t>
                            </w:r>
                            <w:proofErr w:type="gramEnd"/>
                            <w:r w:rsidR="006D07E2" w:rsidRPr="00257946">
                              <w:rPr>
                                <w:rFonts w:ascii="Corbel" w:hAnsi="Corbel" w:cs="SegoePro-Light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5279" id="Zone de texte 76" o:spid="_x0000_s1031" type="#_x0000_t202" style="position:absolute;margin-left:64.9pt;margin-top:629.6pt;width:437.2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O6swIAALEFAAAOAAAAZHJzL2Uyb0RvYy54bWysVE1v2zAMvQ/YfxB0T+2kcd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" filled="f" stroked="f">
                <v:textbox>
                  <w:txbxContent>
                    <w:p w:rsidR="00533C46" w:rsidRPr="00257946" w:rsidRDefault="00C26AB8" w:rsidP="005C4A3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Ma famille, mes amis, les animaux, les voyages</w:t>
                      </w:r>
                      <w:r w:rsidR="006D07E2"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(un an dans les îles de l’océan Indien et en Asie du sud est)</w:t>
                      </w:r>
                      <w:r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,</w:t>
                      </w:r>
                      <w:r w:rsidR="006D07E2"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natation, plongée sous marine (niveau 1 Open Water),</w:t>
                      </w:r>
                      <w:r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randonnée</w:t>
                      </w:r>
                      <w:r w:rsidR="006D07E2" w:rsidRPr="00257946">
                        <w:rPr>
                          <w:rFonts w:ascii="Corbel" w:hAnsi="Corbel" w:cs="SegoePro-Light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946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986AFF" wp14:editId="034D9F98">
                <wp:simplePos x="0" y="0"/>
                <wp:positionH relativeFrom="page">
                  <wp:posOffset>1746250</wp:posOffset>
                </wp:positionH>
                <wp:positionV relativeFrom="paragraph">
                  <wp:posOffset>7338695</wp:posOffset>
                </wp:positionV>
                <wp:extent cx="5803265" cy="533400"/>
                <wp:effectExtent l="0" t="0" r="6985" b="0"/>
                <wp:wrapThrough wrapText="bothSides">
                  <wp:wrapPolygon edited="0">
                    <wp:start x="20775" y="0"/>
                    <wp:lineTo x="0" y="9257"/>
                    <wp:lineTo x="0" y="20829"/>
                    <wp:lineTo x="10281" y="20829"/>
                    <wp:lineTo x="10281" y="12343"/>
                    <wp:lineTo x="21555" y="6171"/>
                    <wp:lineTo x="21555" y="0"/>
                    <wp:lineTo x="20775" y="0"/>
                  </wp:wrapPolygon>
                </wp:wrapThrough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533400"/>
                          <a:chOff x="-593090" y="-335863"/>
                          <a:chExt cx="5803265" cy="489260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-593090" y="-110763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rgbClr val="EC974C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785" y="-335863"/>
                            <a:ext cx="19939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86AFF" id="Groupe 5" o:spid="_x0000_s1032" style="position:absolute;margin-left:137.5pt;margin-top:577.85pt;width:456.95pt;height:42pt;z-index:251709440;mso-position-horizontal-relative:page;mso-width-relative:margin;mso-height-relative:margin" coordorigin="-5930,-3358" coordsize="58032,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jNhMGIwNTU2LWQwMjktNDlmNS05NmI0LTEzZGYwMGVjMjZh&#10;Njwvc3RFdnQ6aW5zdGFuY2VJRD4KICAgICAgICAgICAgICAgICAgPHN0RXZ0OndoZW4+MjAxNC0w&#10;NC0yM1QxMjoxNjo0MiswMjowMDwvc3RFdnQ6d2hlbj4KICAgICAgICAgICAgICAgICAgPHN0RXZ0&#10;OnNvZnR3YXJlQWdlbnQ+QWRvYmUgUGhvdG9zaG9wIENDIChNYWNpbnRvc2g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UwPC9leGlmOlBpeGVsWERpbWVuc2lvbj4KICAgICAgICAg&#10;PGV4aWY6UGl4ZWxZRGltZW5zaW9uPjM2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">
                <v:shape id="Zone de texte 73" o:spid="_x0000_s1033" type="#_x0000_t202" style="position:absolute;left:-5930;top:-1107;width:27380;height:2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" fillcolor="#ec974c" stroked="f">
                  <v:textbox>
                    <w:txbxContent>
                      <w:p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34" type="#_x0000_t75" style="position:absolute;left:50107;top:-3358;width:199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">
                  <v:imagedata r:id="rId15" o:title=""/>
                </v:shape>
                <w10:wrap type="through" anchorx="page"/>
              </v:group>
            </w:pict>
          </mc:Fallback>
        </mc:AlternateContent>
      </w:r>
      <w:r w:rsidR="00257946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902E103" wp14:editId="6E7EFF70">
                <wp:simplePos x="0" y="0"/>
                <wp:positionH relativeFrom="column">
                  <wp:posOffset>919480</wp:posOffset>
                </wp:positionH>
                <wp:positionV relativeFrom="paragraph">
                  <wp:posOffset>5900420</wp:posOffset>
                </wp:positionV>
                <wp:extent cx="5686425" cy="1594485"/>
                <wp:effectExtent l="0" t="0" r="0" b="571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257946" w:rsidRDefault="00C6035D" w:rsidP="00D575B9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>2015 - 2016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C46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="00D575B9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Aide-</w:t>
                            </w:r>
                            <w:r w:rsidR="00DE70DB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Soignant Vétérinaire option NAC. M</w:t>
                            </w:r>
                            <w:r w:rsidR="00764D47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ention « Bien »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C46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575B9" w:rsidRPr="00257946">
                              <w:rPr>
                                <w:rFonts w:ascii="Corbel" w:hAnsi="Corbel" w:cs="SegoePro-Italic"/>
                                <w:iCs/>
                                <w:color w:val="7F7F7F" w:themeColor="text1" w:themeTint="80"/>
                                <w:sz w:val="22"/>
                                <w:szCs w:val="22"/>
                              </w:rPr>
                              <w:t>École Supérieure d’Aide Vétérinaire Institut Bonaparte</w:t>
                            </w:r>
                            <w:r w:rsidR="00202F7F" w:rsidRPr="00257946">
                              <w:rPr>
                                <w:rFonts w:ascii="Corbel" w:hAnsi="Corbel" w:cs="SegoePro-Italic"/>
                                <w:i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Nantes </w:t>
                            </w:r>
                          </w:p>
                          <w:p w:rsidR="00533C46" w:rsidRPr="00257946" w:rsidRDefault="00D575B9" w:rsidP="00202F7F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/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>2011-2012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C46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Aide-Soignant Diplômé d’Etat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3C46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="00202F7F" w:rsidRPr="00257946">
                              <w:rPr>
                                <w:rFonts w:ascii="Corbel" w:hAnsi="Corbel" w:cs="SegoePro-Italic"/>
                                <w:iCs/>
                                <w:cap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Institut de Formation </w:t>
                            </w:r>
                            <w:r w:rsidR="00271C8A"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Santé </w:t>
                            </w:r>
                            <w:r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>de L’Ouest</w:t>
                            </w:r>
                            <w:r w:rsidR="00202F7F" w:rsidRPr="00257946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Nantes</w:t>
                            </w:r>
                          </w:p>
                          <w:p w:rsidR="00202F7F" w:rsidRPr="00257946" w:rsidRDefault="00202F7F" w:rsidP="001165C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120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>2006-2008</w:t>
                            </w:r>
                            <w:r w:rsidR="001165C4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65C4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Bac Professionnel « Services en Milieu Rural »</w:t>
                            </w:r>
                            <w:r w:rsidR="001165C4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65C4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3EC0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Lycée </w:t>
                            </w:r>
                            <w:r w:rsidR="001165C4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>Châteaubriant</w:t>
                            </w:r>
                          </w:p>
                          <w:p w:rsidR="00202F7F" w:rsidRPr="00257946" w:rsidRDefault="001165C4" w:rsidP="009F5E2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>2004-2006</w:t>
                            </w:r>
                            <w:r w:rsidR="009F5E2A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5E2A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BEP « Services Aux Personnes »</w:t>
                            </w:r>
                            <w:r w:rsidR="009F5E2A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5E2A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="00EE3EC0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Lycée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Blain</w:t>
                            </w:r>
                          </w:p>
                          <w:p w:rsidR="00202F7F" w:rsidRPr="00257946" w:rsidRDefault="001165C4" w:rsidP="009F5E2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>2004</w:t>
                            </w:r>
                            <w:r w:rsidR="009F5E2A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Brevet des Collèges</w:t>
                            </w:r>
                            <w:r w:rsidR="009F5E2A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5E2A" w:rsidRPr="00257946">
                              <w:rPr>
                                <w:rFonts w:ascii="Wingdings" w:hAnsi="Wingdings"/>
                                <w:color w:val="279080"/>
                                <w:sz w:val="22"/>
                                <w:szCs w:val="22"/>
                              </w:rPr>
                              <w:t></w:t>
                            </w:r>
                            <w:r w:rsidR="0026273C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Collèg</w:t>
                            </w:r>
                            <w:r w:rsidR="00257946"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Pr="00257946">
                              <w:rPr>
                                <w:rFonts w:ascii="Corbel" w:hAnsi="Corbel"/>
                                <w:color w:val="7F7F7F" w:themeColor="text1" w:themeTint="80"/>
                                <w:sz w:val="22"/>
                                <w:szCs w:val="22"/>
                              </w:rPr>
                              <w:t>Blain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E103" id="Zone de texte 36" o:spid="_x0000_s1035" type="#_x0000_t202" style="position:absolute;margin-left:72.4pt;margin-top:464.6pt;width:447.75pt;height:125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" filled="f" stroked="f">
                <v:textbox>
                  <w:txbxContent>
                    <w:p w:rsidR="00533C46" w:rsidRPr="00257946" w:rsidRDefault="00C6035D" w:rsidP="00D575B9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>2015 - 2016</w:t>
                      </w:r>
                      <w:r w:rsidR="00533C46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533C46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="00D575B9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Aide-</w:t>
                      </w:r>
                      <w:r w:rsidR="00DE70DB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Soignant Vétérinaire option NAC. M</w:t>
                      </w:r>
                      <w:r w:rsidR="00764D47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ention « Bien »</w:t>
                      </w:r>
                      <w:r w:rsidR="00533C46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533C46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="00533C46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D575B9" w:rsidRPr="00257946">
                        <w:rPr>
                          <w:rFonts w:ascii="Corbel" w:hAnsi="Corbel" w:cs="SegoePro-Italic"/>
                          <w:iCs/>
                          <w:color w:val="7F7F7F" w:themeColor="text1" w:themeTint="80"/>
                          <w:sz w:val="22"/>
                          <w:szCs w:val="22"/>
                        </w:rPr>
                        <w:t>École Supérieure d’Aide Vétérinaire Institut Bonaparte</w:t>
                      </w:r>
                      <w:r w:rsidR="00202F7F" w:rsidRPr="00257946">
                        <w:rPr>
                          <w:rFonts w:ascii="Corbel" w:hAnsi="Corbel" w:cs="SegoePro-Italic"/>
                          <w:iCs/>
                          <w:color w:val="7F7F7F" w:themeColor="text1" w:themeTint="80"/>
                          <w:sz w:val="22"/>
                          <w:szCs w:val="22"/>
                        </w:rPr>
                        <w:t xml:space="preserve"> Nantes </w:t>
                      </w:r>
                    </w:p>
                    <w:p w:rsidR="00533C46" w:rsidRPr="00257946" w:rsidRDefault="00D575B9" w:rsidP="00202F7F">
                      <w:pPr>
                        <w:pStyle w:val="Textedebulles"/>
                        <w:tabs>
                          <w:tab w:val="left" w:pos="850"/>
                        </w:tabs>
                        <w:spacing w:before="240"/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>2011-2012</w:t>
                      </w:r>
                      <w:r w:rsidR="00533C46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533C46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Aide-Soignant Diplômé d’Etat</w:t>
                      </w:r>
                      <w:r w:rsidR="00533C46" w:rsidRPr="00257946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533C46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="00202F7F" w:rsidRPr="00257946">
                        <w:rPr>
                          <w:rFonts w:ascii="Corbel" w:hAnsi="Corbel" w:cs="SegoePro-Italic"/>
                          <w:iCs/>
                          <w:cap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 xml:space="preserve">Institut de Formation </w:t>
                      </w:r>
                      <w:r w:rsidR="00271C8A"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 xml:space="preserve">Santé </w:t>
                      </w:r>
                      <w:r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>de L’Ouest</w:t>
                      </w:r>
                      <w:r w:rsidR="00202F7F" w:rsidRPr="00257946">
                        <w:rPr>
                          <w:rFonts w:ascii="Corbel" w:hAnsi="Corbel" w:cs="SegoePro-Light"/>
                          <w:color w:val="7F7F7F" w:themeColor="text1" w:themeTint="80"/>
                          <w:sz w:val="22"/>
                          <w:szCs w:val="22"/>
                        </w:rPr>
                        <w:t xml:space="preserve"> Nantes</w:t>
                      </w:r>
                    </w:p>
                    <w:p w:rsidR="00202F7F" w:rsidRPr="00257946" w:rsidRDefault="00202F7F" w:rsidP="001165C4">
                      <w:pPr>
                        <w:pStyle w:val="Textedebulles"/>
                        <w:tabs>
                          <w:tab w:val="left" w:pos="850"/>
                        </w:tabs>
                        <w:spacing w:before="120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>2006-2008</w:t>
                      </w:r>
                      <w:r w:rsidR="001165C4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1165C4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Bac Professionnel « Services en Milieu Rural »</w:t>
                      </w:r>
                      <w:r w:rsidR="001165C4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1165C4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EE3EC0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Lycée </w:t>
                      </w:r>
                      <w:r w:rsidR="001165C4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>Châteaubriant</w:t>
                      </w:r>
                    </w:p>
                    <w:p w:rsidR="00202F7F" w:rsidRPr="00257946" w:rsidRDefault="001165C4" w:rsidP="009F5E2A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>2004-2006</w:t>
                      </w:r>
                      <w:r w:rsidR="009F5E2A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9F5E2A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BEP « Services Aux Personnes »</w:t>
                      </w:r>
                      <w:r w:rsidR="009F5E2A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9F5E2A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="00EE3EC0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Lycée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Blain</w:t>
                      </w:r>
                    </w:p>
                    <w:p w:rsidR="00202F7F" w:rsidRPr="00257946" w:rsidRDefault="001165C4" w:rsidP="009F5E2A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>2004</w:t>
                      </w:r>
                      <w:r w:rsidR="009F5E2A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Brevet des Collèges</w:t>
                      </w:r>
                      <w:r w:rsidR="009F5E2A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9F5E2A" w:rsidRPr="00257946">
                        <w:rPr>
                          <w:rFonts w:ascii="Wingdings" w:hAnsi="Wingdings"/>
                          <w:color w:val="279080"/>
                          <w:sz w:val="22"/>
                          <w:szCs w:val="22"/>
                        </w:rPr>
                        <w:t></w:t>
                      </w:r>
                      <w:r w:rsidR="0026273C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 Collèg</w:t>
                      </w:r>
                      <w:r w:rsidR="00257946"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 xml:space="preserve">e </w:t>
                      </w:r>
                      <w:r w:rsidRPr="00257946">
                        <w:rPr>
                          <w:rFonts w:ascii="Corbel" w:hAnsi="Corbel"/>
                          <w:color w:val="7F7F7F" w:themeColor="text1" w:themeTint="80"/>
                          <w:sz w:val="22"/>
                          <w:szCs w:val="22"/>
                        </w:rPr>
                        <w:t>Blain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946" w:rsidRPr="00F52B9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DCA50D" wp14:editId="09B4C9B4">
                <wp:simplePos x="0" y="0"/>
                <wp:positionH relativeFrom="column">
                  <wp:posOffset>1214755</wp:posOffset>
                </wp:positionH>
                <wp:positionV relativeFrom="paragraph">
                  <wp:posOffset>1195070</wp:posOffset>
                </wp:positionV>
                <wp:extent cx="4505325" cy="4343400"/>
                <wp:effectExtent l="0" t="0" r="0" b="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57946" w:rsidRDefault="00257946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E3EC0" w:rsidRPr="00257946" w:rsidRDefault="00825047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  <w:t>Expériences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EB08CE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6273C" w:rsidRPr="0026273C" w:rsidRDefault="00EB08CE" w:rsidP="00EB08CE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Remplacements répétés janvier, mars, avril, juillet, août et septembre 2017</w:t>
                            </w:r>
                          </w:p>
                          <w:p w:rsidR="007620EF" w:rsidRPr="00257946" w:rsidRDefault="00EB08CE" w:rsidP="0026273C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Clinique vétérinaire du Pont du Bonhomme à Kervignac</w:t>
                            </w:r>
                          </w:p>
                          <w:p w:rsidR="00EB08CE" w:rsidRPr="00257946" w:rsidRDefault="00EB08CE" w:rsidP="005C7900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Wingdings" w:hAnsi="Wingdings"/>
                                <w:b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Accueil, vente, prise de rendez-vous</w:t>
                            </w:r>
                            <w:r w:rsidR="007620E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, préparation pré-chirurgical</w:t>
                            </w:r>
                            <w:r w:rsidR="00257946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,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surveillance du confort</w:t>
                            </w:r>
                            <w:r w:rsidR="007620E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et du traitement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de l’animal hospitalisé, gestion des stock</w:t>
                            </w:r>
                            <w:r w:rsidR="007620E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s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, entretien des locaux, du matériel et du linge.</w:t>
                            </w:r>
                          </w:p>
                          <w:p w:rsidR="00EE3EC0" w:rsidRPr="00257946" w:rsidRDefault="00EE3EC0" w:rsidP="00EE3EC0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:rsidR="00825047" w:rsidRPr="00257946" w:rsidRDefault="00825047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De mi-août à novembre 2016</w:t>
                            </w:r>
                            <w:r w:rsidR="00077C61" w:rsidRPr="00257946">
                              <w:rPr>
                                <w:rFonts w:ascii="Wingdings" w:hAnsi="Wingdings"/>
                                <w:b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Clinique vétérinaire du Golfe à Plescop </w:t>
                            </w:r>
                          </w:p>
                          <w:p w:rsidR="00825047" w:rsidRPr="00257946" w:rsidRDefault="00077C61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bookmarkStart w:id="1" w:name="_Hlk489955269"/>
                            <w:r w:rsidRPr="00257946">
                              <w:rPr>
                                <w:rFonts w:ascii="Wingdings" w:hAnsi="Wingdings"/>
                                <w:b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bookmarkEnd w:id="1"/>
                            <w:r w:rsidR="00825047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Accueil, vente, prise de rendez-vous, préparation pré-chirurgical, surveillance du confort</w:t>
                            </w:r>
                            <w:r w:rsidR="007620E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et du son traitement</w:t>
                            </w:r>
                            <w:r w:rsidR="00825047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de l’animal hospitalisé,</w:t>
                            </w:r>
                            <w:r w:rsidR="00EB08CE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gestion des stocks,</w:t>
                            </w:r>
                            <w:r w:rsidR="005C7900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entretien</w:t>
                            </w:r>
                            <w:r w:rsidR="00825047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des locaux, du matériel et du linge. </w:t>
                            </w:r>
                          </w:p>
                          <w:p w:rsidR="00EE3EC0" w:rsidRPr="00257946" w:rsidRDefault="00EE3EC0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24B37" w:rsidRPr="00257946" w:rsidRDefault="00825047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7A7E2F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  <w:t>tage</w:t>
                            </w:r>
                            <w:r w:rsidR="0026273C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7A7E2F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6D07E2" w:rsidRPr="00257946" w:rsidRDefault="000F3ADA" w:rsidP="00EB08C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De septe</w:t>
                            </w:r>
                            <w:r w:rsidR="00EB08CE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mbre 2015 à juin 2016 (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lundis et vendredi</w:t>
                            </w:r>
                            <w:r w:rsidR="00A95A0A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s</w:t>
                            </w:r>
                            <w:r w:rsidR="00EB08CE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)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946">
                              <w:rPr>
                                <w:rFonts w:ascii="Wingdings" w:hAnsi="Wingdings"/>
                                <w:b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Clinique vétérinaire du Sillon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591D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à Blain</w:t>
                            </w:r>
                          </w:p>
                          <w:p w:rsidR="006D07E2" w:rsidRPr="00257946" w:rsidRDefault="006D07E2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Avril 2016 </w:t>
                            </w:r>
                            <w:r w:rsidR="00FC591D" w:rsidRPr="00257946">
                              <w:rPr>
                                <w:rFonts w:ascii="Wingdings" w:hAnsi="Wingdings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="00FC591D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Clinique vétérinaire Les Alizées en Guadeloupe</w:t>
                            </w:r>
                          </w:p>
                          <w:p w:rsidR="00724B37" w:rsidRPr="00257946" w:rsidRDefault="006D07E2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F</w:t>
                            </w:r>
                            <w:r w:rsidR="00724B37"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évrier 2016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3C46" w:rsidRPr="00257946">
                              <w:rPr>
                                <w:rFonts w:ascii="Wingdings" w:hAnsi="Wingdings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="00DB5DB3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Clinique vétérinaire </w:t>
                            </w:r>
                            <w:r w:rsidR="005C4A3C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de</w:t>
                            </w:r>
                            <w:r w:rsidR="00724B37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la Varennes à</w:t>
                            </w:r>
                            <w:r w:rsidR="005C4A3C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Nort sur Erdre</w:t>
                            </w:r>
                            <w:r w:rsidR="00533C46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C4A3C" w:rsidRPr="00257946" w:rsidRDefault="00724B37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Janvier 2016 </w:t>
                            </w:r>
                            <w:r w:rsidR="005C4A3C" w:rsidRPr="00257946">
                              <w:rPr>
                                <w:rFonts w:ascii="Wingdings" w:hAnsi="Wingdings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="00271C8A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Clinique vétérina</w:t>
                            </w:r>
                            <w:r w:rsidR="005C4A3C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ire de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l’Estuaire à</w:t>
                            </w:r>
                            <w:r w:rsidR="005C4A3C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Savenay </w:t>
                            </w:r>
                          </w:p>
                          <w:p w:rsidR="00724B37" w:rsidRPr="00257946" w:rsidRDefault="005C4A3C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Novembre 2015</w:t>
                            </w:r>
                            <w:r w:rsidR="00724B37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B37" w:rsidRPr="00257946">
                              <w:rPr>
                                <w:rFonts w:ascii="Wingdings" w:hAnsi="Wingdings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B37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Clinique vétérinaire Racine à Carquefou </w:t>
                            </w:r>
                          </w:p>
                          <w:p w:rsidR="00533C46" w:rsidRPr="00257946" w:rsidRDefault="00724B37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Octobre 2015 </w:t>
                            </w:r>
                            <w:r w:rsidRPr="00257946">
                              <w:rPr>
                                <w:rFonts w:ascii="Wingdings" w:hAnsi="Wingdings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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Cabinet vétérinaire à Plessé</w:t>
                            </w:r>
                            <w:r w:rsidR="00271C8A"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>e</w:t>
                            </w:r>
                            <w:r w:rsidRPr="00257946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3C46" w:rsidRPr="00257946" w:rsidRDefault="005C4A3C" w:rsidP="005C4A3C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bookmarkStart w:id="2" w:name="_Hlk489955201"/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Accueil, </w:t>
                            </w:r>
                            <w:r w:rsidR="00FC591D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vente, 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prise de rendez-vous</w:t>
                            </w:r>
                            <w:r w:rsidR="00BB655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, préparation pré-chirurgical, a</w:t>
                            </w:r>
                            <w:r w:rsidR="000F3ADA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ide chirurgical, </w:t>
                            </w:r>
                            <w:r w:rsidR="00BB655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suivi de tr</w:t>
                            </w:r>
                            <w:r w:rsidR="000F3ADA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a</w:t>
                            </w:r>
                            <w:r w:rsidR="00BB655F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itement</w:t>
                            </w:r>
                            <w:r w:rsidR="006D07E2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, surveillance</w:t>
                            </w:r>
                            <w:r w:rsidR="00DB5DB3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du confort de l’animal ho</w:t>
                            </w:r>
                            <w:r w:rsidR="00A95A0A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spitalisé,</w:t>
                            </w:r>
                            <w:r w:rsidR="00EB08CE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gestion des stock,</w:t>
                            </w:r>
                            <w:r w:rsidR="00A95A0A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entretien des locaux, du matériel </w:t>
                            </w: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et du linge</w:t>
                            </w:r>
                            <w:r w:rsidR="00A95A0A"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2"/>
                          <w:p w:rsidR="00EE3EC0" w:rsidRPr="00257946" w:rsidRDefault="00EE3EC0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</w:p>
                          <w:p w:rsidR="00EE3EC0" w:rsidRPr="00257946" w:rsidRDefault="006D1E5B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AIDE SOIGNANTE DIPLOME</w:t>
                            </w:r>
                            <w:r w:rsidR="00A95A0A"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E</w:t>
                            </w: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D’ETAT</w:t>
                            </w:r>
                            <w:r w:rsidR="00BE72FF"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 (de 2012 à 2016</w:t>
                            </w:r>
                            <w:r w:rsidR="00FC591D"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FC591D" w:rsidRPr="00257946" w:rsidRDefault="00FC591D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AGENT DE SERVICES HOSPITALIER</w:t>
                            </w:r>
                            <w:r w:rsidR="00825047" w:rsidRPr="00257946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0"/>
                                <w:szCs w:val="20"/>
                              </w:rPr>
                              <w:t>- AIDE A DOMICILE (2008 à 2012)</w:t>
                            </w:r>
                          </w:p>
                          <w:p w:rsidR="00533C46" w:rsidRPr="00257946" w:rsidRDefault="00C6035D" w:rsidP="00FC591D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946"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33C46" w:rsidRPr="00257946" w:rsidRDefault="00533C46" w:rsidP="001165C4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:rsidR="00533C46" w:rsidRPr="004B60AA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A50D" id="Zone de texte 83" o:spid="_x0000_s1036" type="#_x0000_t202" style="position:absolute;margin-left:95.65pt;margin-top:94.1pt;width:354.75pt;height:34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" filled="f" stroked="f">
                <v:textbox>
                  <w:txbxContent>
                    <w:p w:rsidR="00257946" w:rsidRDefault="00257946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</w:pPr>
                    </w:p>
                    <w:p w:rsidR="00EE3EC0" w:rsidRPr="00257946" w:rsidRDefault="00825047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  <w:t>Expériences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 : </w:t>
                      </w:r>
                      <w:r w:rsidR="00EB08CE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6273C" w:rsidRPr="0026273C" w:rsidRDefault="00EB08CE" w:rsidP="00EB08CE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Remplacements répétés janvier, mars, avril, juillet, août et septembre 2017</w:t>
                      </w:r>
                    </w:p>
                    <w:p w:rsidR="007620EF" w:rsidRPr="00257946" w:rsidRDefault="00EB08CE" w:rsidP="0026273C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Clinique vétérinaire du Pont du Bonhomme à Kervignac</w:t>
                      </w:r>
                    </w:p>
                    <w:p w:rsidR="00EB08CE" w:rsidRPr="00257946" w:rsidRDefault="00EB08CE" w:rsidP="005C7900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Wingdings" w:hAnsi="Wingdings"/>
                          <w:b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Accueil, vente, prise de rendez-vous</w:t>
                      </w:r>
                      <w:r w:rsidR="007620E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, préparation pré-chirurgical</w:t>
                      </w:r>
                      <w:r w:rsidR="00257946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,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surveillance du confort</w:t>
                      </w:r>
                      <w:r w:rsidR="007620E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et du traitement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de l’animal hospitalisé, gestion des stock</w:t>
                      </w:r>
                      <w:r w:rsidR="007620E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s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, entretien des locaux, du matériel et du linge.</w:t>
                      </w:r>
                    </w:p>
                    <w:p w:rsidR="00EE3EC0" w:rsidRPr="00257946" w:rsidRDefault="00EE3EC0" w:rsidP="00EE3EC0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:rsidR="00825047" w:rsidRPr="00257946" w:rsidRDefault="00825047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De mi-août à novembre 2016</w:t>
                      </w:r>
                      <w:r w:rsidR="00077C61" w:rsidRPr="00257946">
                        <w:rPr>
                          <w:rFonts w:ascii="Wingdings" w:hAnsi="Wingdings"/>
                          <w:b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Clinique vétérinaire du Golfe à Plescop </w:t>
                      </w:r>
                    </w:p>
                    <w:p w:rsidR="00825047" w:rsidRPr="00257946" w:rsidRDefault="00077C61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bookmarkStart w:id="3" w:name="_Hlk489955269"/>
                      <w:r w:rsidRPr="00257946">
                        <w:rPr>
                          <w:rFonts w:ascii="Wingdings" w:hAnsi="Wingdings"/>
                          <w:b/>
                          <w:color w:val="11514B"/>
                          <w:sz w:val="20"/>
                          <w:szCs w:val="20"/>
                        </w:rPr>
                        <w:t></w:t>
                      </w:r>
                      <w:bookmarkEnd w:id="3"/>
                      <w:r w:rsidR="00825047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Accueil, vente, prise de rendez-vous, préparation pré-chirurgical, surveillance du confort</w:t>
                      </w:r>
                      <w:r w:rsidR="007620E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et du son traitement</w:t>
                      </w:r>
                      <w:r w:rsidR="00825047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de l’animal hospitalisé,</w:t>
                      </w:r>
                      <w:r w:rsidR="00EB08CE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gestion des stocks,</w:t>
                      </w:r>
                      <w:r w:rsidR="005C7900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entretien</w:t>
                      </w:r>
                      <w:r w:rsidR="00825047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des locaux, du matériel et du linge. </w:t>
                      </w:r>
                    </w:p>
                    <w:p w:rsidR="00EE3EC0" w:rsidRPr="00257946" w:rsidRDefault="00EE3EC0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</w:pPr>
                    </w:p>
                    <w:p w:rsidR="00724B37" w:rsidRPr="00257946" w:rsidRDefault="00825047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7A7E2F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  <w:t>tage</w:t>
                      </w:r>
                      <w:r w:rsidR="0026273C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7A7E2F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 :</w:t>
                      </w:r>
                    </w:p>
                    <w:p w:rsidR="006D07E2" w:rsidRPr="00257946" w:rsidRDefault="000F3ADA" w:rsidP="00EB08C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De septe</w:t>
                      </w:r>
                      <w:r w:rsidR="00EB08CE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mbre 2015 à juin 2016 (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lundis et vendredi</w:t>
                      </w:r>
                      <w:r w:rsidR="00A95A0A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s</w:t>
                      </w:r>
                      <w:r w:rsidR="00EB08CE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)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Pr="00257946">
                        <w:rPr>
                          <w:rFonts w:ascii="Wingdings" w:hAnsi="Wingdings"/>
                          <w:b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Clinique vétérinaire du Sillon</w:t>
                      </w:r>
                      <w:r w:rsidR="00533C46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="00FC591D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à Blain</w:t>
                      </w:r>
                    </w:p>
                    <w:p w:rsidR="006D07E2" w:rsidRPr="00257946" w:rsidRDefault="006D07E2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 xml:space="preserve">Avril 2016 </w:t>
                      </w:r>
                      <w:r w:rsidR="00FC591D" w:rsidRPr="00257946">
                        <w:rPr>
                          <w:rFonts w:ascii="Wingdings" w:hAnsi="Wingdings"/>
                          <w:b/>
                          <w:i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="00FC591D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Clinique vétérinaire Les Alizées en Guadeloupe</w:t>
                      </w:r>
                    </w:p>
                    <w:p w:rsidR="00724B37" w:rsidRPr="00257946" w:rsidRDefault="006D07E2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F</w:t>
                      </w:r>
                      <w:r w:rsidR="00724B37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évrier 2016</w:t>
                      </w:r>
                      <w:r w:rsidR="00533C46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="00533C46" w:rsidRPr="00257946">
                        <w:rPr>
                          <w:rFonts w:ascii="Wingdings" w:hAnsi="Wingdings"/>
                          <w:b/>
                          <w:i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="00DB5DB3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Clinique vétérinaire </w:t>
                      </w:r>
                      <w:r w:rsidR="005C4A3C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de</w:t>
                      </w:r>
                      <w:r w:rsidR="00724B37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la Varennes à</w:t>
                      </w:r>
                      <w:r w:rsidR="005C4A3C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Nort sur Erdre</w:t>
                      </w:r>
                      <w:r w:rsidR="00533C46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C4A3C" w:rsidRPr="00257946" w:rsidRDefault="00724B37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Janvier 2016 </w:t>
                      </w:r>
                      <w:r w:rsidR="005C4A3C" w:rsidRPr="00257946">
                        <w:rPr>
                          <w:rFonts w:ascii="Wingdings" w:hAnsi="Wingdings"/>
                          <w:b/>
                          <w:i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="00271C8A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Clinique vétérina</w:t>
                      </w:r>
                      <w:r w:rsidR="005C4A3C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ire de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l’Estuaire à</w:t>
                      </w:r>
                      <w:r w:rsidR="005C4A3C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Savenay </w:t>
                      </w:r>
                    </w:p>
                    <w:p w:rsidR="00724B37" w:rsidRPr="00257946" w:rsidRDefault="005C4A3C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Novembre 2015</w:t>
                      </w:r>
                      <w:r w:rsidR="00724B37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="00724B37" w:rsidRPr="00257946">
                        <w:rPr>
                          <w:rFonts w:ascii="Wingdings" w:hAnsi="Wingdings"/>
                          <w:b/>
                          <w:i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  <w:r w:rsidR="00724B37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Clinique vétérinaire Racine à Carquefou </w:t>
                      </w:r>
                    </w:p>
                    <w:p w:rsidR="00533C46" w:rsidRPr="00257946" w:rsidRDefault="00724B37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Octobre 2015 </w:t>
                      </w:r>
                      <w:r w:rsidRPr="00257946">
                        <w:rPr>
                          <w:rFonts w:ascii="Wingdings" w:hAnsi="Wingdings"/>
                          <w:b/>
                          <w:i/>
                          <w:color w:val="11514B"/>
                          <w:sz w:val="20"/>
                          <w:szCs w:val="20"/>
                        </w:rPr>
                        <w:t>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Cabinet vétérinaire à Plessé</w:t>
                      </w:r>
                      <w:r w:rsidR="00271C8A"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>e</w:t>
                      </w:r>
                      <w:r w:rsidRPr="00257946">
                        <w:rPr>
                          <w:rFonts w:ascii="Corbel" w:hAnsi="Corbel" w:cs="SegoePro-Bold"/>
                          <w:b/>
                          <w:bCs/>
                          <w:i/>
                          <w:color w:val="11514B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3C46" w:rsidRPr="00257946" w:rsidRDefault="005C4A3C" w:rsidP="005C4A3C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bookmarkStart w:id="4" w:name="_Hlk489955201"/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Accueil, </w:t>
                      </w:r>
                      <w:r w:rsidR="00FC591D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vente, 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prise de rendez-vous</w:t>
                      </w:r>
                      <w:r w:rsidR="00BB655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, préparation pré-chirurgical, a</w:t>
                      </w:r>
                      <w:r w:rsidR="000F3ADA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ide chirurgical, </w:t>
                      </w:r>
                      <w:r w:rsidR="00BB655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suivi de tr</w:t>
                      </w:r>
                      <w:r w:rsidR="000F3ADA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a</w:t>
                      </w:r>
                      <w:r w:rsidR="00BB655F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itement</w:t>
                      </w:r>
                      <w:r w:rsidR="006D07E2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, surveillance</w:t>
                      </w:r>
                      <w:r w:rsidR="00DB5DB3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du confort de l’animal ho</w:t>
                      </w:r>
                      <w:r w:rsidR="00A95A0A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spitalisé,</w:t>
                      </w:r>
                      <w:r w:rsidR="00EB08CE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gestion des stock,</w:t>
                      </w:r>
                      <w:r w:rsidR="00A95A0A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entretien des locaux, du matériel </w:t>
                      </w: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et du linge</w:t>
                      </w:r>
                      <w:r w:rsidR="00A95A0A"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>.</w:t>
                      </w:r>
                    </w:p>
                    <w:bookmarkEnd w:id="4"/>
                    <w:p w:rsidR="00EE3EC0" w:rsidRPr="00257946" w:rsidRDefault="00EE3EC0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</w:pPr>
                    </w:p>
                    <w:p w:rsidR="00EE3EC0" w:rsidRPr="00257946" w:rsidRDefault="006D1E5B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AIDE SOIGNANTE DIPLOME</w:t>
                      </w:r>
                      <w:r w:rsidR="00A95A0A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E</w:t>
                      </w: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 xml:space="preserve"> D’ETAT</w:t>
                      </w:r>
                      <w:r w:rsidR="00BE72FF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 xml:space="preserve"> (de 2012 à 2016</w:t>
                      </w:r>
                      <w:r w:rsidR="00FC591D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FC591D" w:rsidRPr="00257946" w:rsidRDefault="00FC591D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AGENT DE SERVICES HOSPITALIER</w:t>
                      </w:r>
                      <w:r w:rsidR="00825047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- AIDE A DOMICILE (2008 à 20</w:t>
                      </w:r>
                      <w:bookmarkStart w:id="5" w:name="_GoBack"/>
                      <w:bookmarkEnd w:id="5"/>
                      <w:r w:rsidR="00825047" w:rsidRPr="00257946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0"/>
                          <w:szCs w:val="20"/>
                        </w:rPr>
                        <w:t>12)</w:t>
                      </w:r>
                    </w:p>
                    <w:p w:rsidR="00533C46" w:rsidRPr="00257946" w:rsidRDefault="00C6035D" w:rsidP="00FC591D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946"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33C46" w:rsidRPr="00257946" w:rsidRDefault="00533C46" w:rsidP="001165C4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:rsidR="00533C46" w:rsidRPr="004B60AA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08CE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91A533E" wp14:editId="21F82633">
                <wp:simplePos x="0" y="0"/>
                <wp:positionH relativeFrom="column">
                  <wp:posOffset>929005</wp:posOffset>
                </wp:positionH>
                <wp:positionV relativeFrom="paragraph">
                  <wp:posOffset>876935</wp:posOffset>
                </wp:positionV>
                <wp:extent cx="2738120" cy="343535"/>
                <wp:effectExtent l="0" t="0" r="5080" b="0"/>
                <wp:wrapThrough wrapText="bothSides">
                  <wp:wrapPolygon edited="0">
                    <wp:start x="0" y="0"/>
                    <wp:lineTo x="0" y="20362"/>
                    <wp:lineTo x="21490" y="20362"/>
                    <wp:lineTo x="21490" y="0"/>
                    <wp:lineTo x="0" y="0"/>
                  </wp:wrapPolygon>
                </wp:wrapThrough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343535"/>
                          <a:chOff x="38100" y="-6443"/>
                          <a:chExt cx="2738120" cy="264160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38100" y="-6443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rgbClr val="11514B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8131F3" w:rsidRDefault="00533C46" w:rsidP="00BC5ADF">
                              <w:pPr>
                                <w:pStyle w:val="Paragraphestandard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aps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 professionnelle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47625"/>
                            <a:ext cx="1847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A533E" id="Groupe 3" o:spid="_x0000_s1037" style="position:absolute;margin-left:73.15pt;margin-top:69.05pt;width:215.6pt;height:27.05pt;z-index:251620352;mso-height-relative:margin" coordorigin="381,-64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OhtpVFh0WE1MOmNvbS5hZG9iZS54bXAAAAAAADw/eHBhY2tldCBiZWdpbj0i77u/IiBpZD0iVzVN&#10;ME1wQ2VoaUh6cmVTek5UY3prYzlkIj8+Cjx4OnhtcG1ldGEgeG1sbnM6eD0iYWRvYmU6bnM6bWV0&#10;YS8iIHg6eG1wdGs9IkFkb2JlIFhNUCBDb3JlIDUuNS1jMDIxIDc5LjE1NDkxMSwgMjAxMy8xMC8y&#10;OS0xMTo0NzoxN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FdnQ9Imh0dHA6Ly9ucy5hZG9iZS5jb20veGFw&#10;LzEuMC9zVHlwZS9SZXNvdXJjZUV2ZW50I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leGlmOkNvbG9y&#10;U3BhY2U+MTwvZXhpZjpDb2xvclNwYWNlPgogICAgICAgICA8ZXhpZjpQaXhlbFhEaW1lbnNpb24+&#10;ODM8L2V4aWY6UGl4ZWxYRGltZW5zaW9uPgogICAgICAgICA8ZXhpZjpQaXhlbFlEaW1lbnNpb24+&#10;NzM8L2V4aWY6UGl4ZWxZRGltZW5zaW9u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">
                <v:shape id="Zone de texte 18" o:spid="_x0000_s1038" type="#_x0000_t202" style="position:absolute;left:381;top:-64;width:27381;height:2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" fillcolor="#11514b" stroked="f">
                  <v:textbox>
                    <w:txbxContent>
                      <w:p w:rsidR="00533C46" w:rsidRPr="008131F3" w:rsidRDefault="00533C46" w:rsidP="00BC5ADF">
                        <w:pPr>
                          <w:pStyle w:val="Paragraphestandard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31F3">
                          <w:rPr>
                            <w:rFonts w:ascii="Corbel" w:hAnsi="Corbel" w:cs="SegoePro-Light"/>
                            <w:b/>
                            <w:caps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 professionnelle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2" o:spid="_x0000_s1039" type="#_x0000_t75" style="position:absolute;left:24765;top:476;width:1847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">
                  <v:imagedata r:id="rId17" o:title=""/>
                </v:shape>
                <w10:wrap type="through"/>
              </v:group>
            </w:pict>
          </mc:Fallback>
        </mc:AlternateContent>
      </w:r>
      <w:r w:rsidR="00EB08C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DE409A" wp14:editId="34613820">
                <wp:simplePos x="0" y="0"/>
                <wp:positionH relativeFrom="column">
                  <wp:posOffset>-718820</wp:posOffset>
                </wp:positionH>
                <wp:positionV relativeFrom="paragraph">
                  <wp:posOffset>1176020</wp:posOffset>
                </wp:positionV>
                <wp:extent cx="1695450" cy="4848225"/>
                <wp:effectExtent l="0" t="0" r="0" b="9525"/>
                <wp:wrapThrough wrapText="bothSides">
                  <wp:wrapPolygon edited="0">
                    <wp:start x="485" y="0"/>
                    <wp:lineTo x="485" y="21558"/>
                    <wp:lineTo x="20872" y="21558"/>
                    <wp:lineTo x="20872" y="0"/>
                    <wp:lineTo x="485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84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E2A" w:rsidRDefault="009F5E2A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B08CE" w:rsidRDefault="00EB08CE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5DB3" w:rsidRDefault="00EB08CE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Allée des Goélands </w:t>
                            </w:r>
                          </w:p>
                          <w:p w:rsidR="00EB08CE" w:rsidRPr="008131F3" w:rsidRDefault="00EB08CE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56470 Saint Philibert</w:t>
                            </w:r>
                          </w:p>
                          <w:p w:rsidR="00533C46" w:rsidRPr="008131F3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131F3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131F3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8131F3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B5DB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07.85.54.59.45</w:t>
                            </w:r>
                          </w:p>
                          <w:p w:rsidR="009F5E2A" w:rsidRDefault="009F5E2A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131F3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 </w:t>
                            </w:r>
                            <w:r w:rsidRPr="008131F3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B5DB3" w:rsidRPr="00DB5DB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chevaliercarole14@</w:t>
                            </w:r>
                            <w:r w:rsidR="00EB08CE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5DB3" w:rsidRPr="00DB5DB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yahoo</w:t>
                            </w:r>
                            <w:r w:rsidR="00DB5DB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.fr</w:t>
                            </w:r>
                          </w:p>
                          <w:p w:rsidR="009F5E2A" w:rsidRDefault="009F5E2A" w:rsidP="008131F3">
                            <w:pPr>
                              <w:pStyle w:val="Textedebulles"/>
                              <w:spacing w:before="240"/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131F3" w:rsidRDefault="00533C46" w:rsidP="008131F3">
                            <w:pPr>
                              <w:pStyle w:val="Textedebulles"/>
                              <w:spacing w:before="240"/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Né le </w:t>
                            </w:r>
                            <w:r w:rsidR="00EB08CE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14/06/88 </w:t>
                            </w:r>
                            <w:r w:rsidR="00EB08CE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29</w:t>
                            </w:r>
                            <w:r w:rsidRPr="008131F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:rsidR="00533C46" w:rsidRPr="008131F3" w:rsidRDefault="00533C46" w:rsidP="008131F3">
                            <w:pPr>
                              <w:pStyle w:val="Textedebulles"/>
                              <w:spacing w:line="36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131F3" w:rsidRDefault="009F5E2A" w:rsidP="008131F3">
                            <w:pPr>
                              <w:pStyle w:val="Textedebulles"/>
                              <w:spacing w:before="240"/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couple </w:t>
                            </w:r>
                          </w:p>
                          <w:p w:rsidR="00533C46" w:rsidRPr="008131F3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9F5E2A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véhicule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409A" id="Zone de texte 1" o:spid="_x0000_s1040" type="#_x0000_t202" style="position:absolute;margin-left:-56.6pt;margin-top:92.6pt;width:133.5pt;height:38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" filled="f" stroked="f">
                <v:textbox>
                  <w:txbxContent>
                    <w:p w:rsidR="009F5E2A" w:rsidRDefault="009F5E2A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B08CE" w:rsidRDefault="00EB08CE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5DB3" w:rsidRDefault="00EB08CE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Allée des Goélands </w:t>
                      </w:r>
                    </w:p>
                    <w:p w:rsidR="00EB08CE" w:rsidRPr="008131F3" w:rsidRDefault="00EB08CE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56470 Saint Philibert</w:t>
                      </w:r>
                    </w:p>
                    <w:p w:rsidR="00533C46" w:rsidRPr="008131F3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131F3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131F3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8131F3"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B5DB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07.85.54.59.45</w:t>
                      </w:r>
                    </w:p>
                    <w:p w:rsidR="009F5E2A" w:rsidRDefault="009F5E2A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131F3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 </w:t>
                      </w:r>
                      <w:r w:rsidRPr="008131F3">
                        <w:rPr>
                          <w:rFonts w:ascii="Corbel" w:hAnsi="Corbel" w:cs="SegoePro-Bold"/>
                          <w:b/>
                          <w:bCs/>
                          <w:caps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B5DB3" w:rsidRPr="00DB5DB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chevaliercarole14@</w:t>
                      </w:r>
                      <w:r w:rsidR="00EB08CE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5DB3" w:rsidRPr="00DB5DB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yahoo</w:t>
                      </w:r>
                      <w:r w:rsidR="00DB5DB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.fr</w:t>
                      </w:r>
                    </w:p>
                    <w:p w:rsidR="009F5E2A" w:rsidRDefault="009F5E2A" w:rsidP="008131F3">
                      <w:pPr>
                        <w:pStyle w:val="Textedebulles"/>
                        <w:spacing w:before="240"/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131F3" w:rsidRDefault="00533C46" w:rsidP="008131F3">
                      <w:pPr>
                        <w:pStyle w:val="Textedebulles"/>
                        <w:spacing w:before="240"/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Né le </w:t>
                      </w:r>
                      <w:r w:rsidR="00EB08CE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14/06/88 </w:t>
                      </w:r>
                      <w:r w:rsidR="00EB08CE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29</w:t>
                      </w:r>
                      <w:r w:rsidRPr="008131F3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:rsidR="00533C46" w:rsidRPr="008131F3" w:rsidRDefault="00533C46" w:rsidP="008131F3">
                      <w:pPr>
                        <w:pStyle w:val="Textedebulles"/>
                        <w:spacing w:line="360" w:lineRule="auto"/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131F3" w:rsidRDefault="009F5E2A" w:rsidP="008131F3">
                      <w:pPr>
                        <w:pStyle w:val="Textedebulles"/>
                        <w:spacing w:before="240"/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couple </w:t>
                      </w:r>
                    </w:p>
                    <w:p w:rsidR="00533C46" w:rsidRPr="008131F3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9F5E2A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véhicule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165C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0B2F7D9" wp14:editId="3CDAF99A">
                <wp:simplePos x="0" y="0"/>
                <wp:positionH relativeFrom="page">
                  <wp:posOffset>1619250</wp:posOffset>
                </wp:positionH>
                <wp:positionV relativeFrom="paragraph">
                  <wp:posOffset>7799070</wp:posOffset>
                </wp:positionV>
                <wp:extent cx="3046730" cy="885825"/>
                <wp:effectExtent l="0" t="0" r="0" b="952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380ED0" w:rsidRDefault="00533C46" w:rsidP="0043288E">
                            <w:pPr>
                              <w:rPr>
                                <w:rFonts w:ascii="Corbel" w:hAnsi="Corbel"/>
                                <w:b/>
                                <w:i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F7D9" id="Zone de texte 37" o:spid="_x0000_s1041" type="#_x0000_t202" style="position:absolute;margin-left:127.5pt;margin-top:614.1pt;width:239.9pt;height:69.7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" filled="f" stroked="f">
                <v:textbox>
                  <w:txbxContent>
                    <w:p w:rsidR="00533C46" w:rsidRPr="00380ED0" w:rsidRDefault="00533C46" w:rsidP="0043288E">
                      <w:pPr>
                        <w:rPr>
                          <w:rFonts w:ascii="Corbel" w:hAnsi="Corbel"/>
                          <w:b/>
                          <w:i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02F7F">
        <w:rPr>
          <w:noProof/>
        </w:rPr>
        <w:drawing>
          <wp:anchor distT="0" distB="0" distL="114300" distR="114300" simplePos="0" relativeHeight="251658240" behindDoc="0" locked="0" layoutInCell="1" allowOverlap="1" wp14:anchorId="0DD819CC" wp14:editId="36625CD5">
            <wp:simplePos x="0" y="0"/>
            <wp:positionH relativeFrom="column">
              <wp:posOffset>5982970</wp:posOffset>
            </wp:positionH>
            <wp:positionV relativeFrom="paragraph">
              <wp:posOffset>4789170</wp:posOffset>
            </wp:positionV>
            <wp:extent cx="149608" cy="239151"/>
            <wp:effectExtent l="0" t="0" r="3175" b="8890"/>
            <wp:wrapThrough wrapText="bothSides">
              <wp:wrapPolygon edited="0">
                <wp:start x="0" y="0"/>
                <wp:lineTo x="0" y="20681"/>
                <wp:lineTo x="19302" y="20681"/>
                <wp:lineTo x="19302" y="0"/>
                <wp:lineTo x="0" y="0"/>
              </wp:wrapPolygon>
            </wp:wrapThrough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8" cy="2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ED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FC2E1" wp14:editId="5723F5FF">
                <wp:simplePos x="0" y="0"/>
                <wp:positionH relativeFrom="column">
                  <wp:posOffset>861060</wp:posOffset>
                </wp:positionH>
                <wp:positionV relativeFrom="paragraph">
                  <wp:posOffset>143510</wp:posOffset>
                </wp:positionV>
                <wp:extent cx="0" cy="9462770"/>
                <wp:effectExtent l="38100" t="38100" r="38100" b="4318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277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8F89" id="Connecteur droit 90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8pt,11.3pt" to="67.8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" strokecolor="white [3212]" strokeweight="6pt">
                <v:stroke dashstyle="1 1" endcap="round"/>
              </v:line>
            </w:pict>
          </mc:Fallback>
        </mc:AlternateContent>
      </w:r>
      <w:r w:rsidR="003D445D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9A123B0" wp14:editId="55E2C791">
                <wp:simplePos x="0" y="0"/>
                <wp:positionH relativeFrom="column">
                  <wp:posOffset>864870</wp:posOffset>
                </wp:positionH>
                <wp:positionV relativeFrom="paragraph">
                  <wp:posOffset>129540</wp:posOffset>
                </wp:positionV>
                <wp:extent cx="5790565" cy="807085"/>
                <wp:effectExtent l="0" t="0" r="635" b="5715"/>
                <wp:wrapThrough wrapText="bothSides">
                  <wp:wrapPolygon edited="0">
                    <wp:start x="0" y="0"/>
                    <wp:lineTo x="0" y="21073"/>
                    <wp:lineTo x="21508" y="21073"/>
                    <wp:lineTo x="21508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07085"/>
                        </a:xfrm>
                        <a:prstGeom prst="rect">
                          <a:avLst/>
                        </a:prstGeom>
                        <a:solidFill>
                          <a:srgbClr val="E0672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556" w:rsidRDefault="00E91556" w:rsidP="00DB5DB3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75570E" w:rsidRDefault="00DB5DB3" w:rsidP="00E91556">
                            <w:pPr>
                              <w:pStyle w:val="Textedebulles"/>
                              <w:spacing w:after="120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Assistante vétérinaire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23B0" id="Zone de texte 14" o:spid="_x0000_s1042" type="#_x0000_t202" style="position:absolute;margin-left:68.1pt;margin-top:10.2pt;width:455.95pt;height:63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" fillcolor="#e06721" stroked="f">
                <v:textbox inset="7mm,,,0">
                  <w:txbxContent>
                    <w:p w:rsidR="00E91556" w:rsidRDefault="00E91556" w:rsidP="00DB5DB3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75570E" w:rsidRDefault="00DB5DB3" w:rsidP="00E91556">
                      <w:pPr>
                        <w:pStyle w:val="Textedebulles"/>
                        <w:spacing w:after="120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Assistante vétérinaire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D445D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0EDB17" wp14:editId="6CF80441">
                <wp:simplePos x="0" y="0"/>
                <wp:positionH relativeFrom="column">
                  <wp:posOffset>-899795</wp:posOffset>
                </wp:positionH>
                <wp:positionV relativeFrom="paragraph">
                  <wp:posOffset>126185</wp:posOffset>
                </wp:positionV>
                <wp:extent cx="1767840" cy="9499145"/>
                <wp:effectExtent l="0" t="0" r="10160" b="63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499145"/>
                        </a:xfrm>
                        <a:prstGeom prst="rect">
                          <a:avLst/>
                        </a:prstGeom>
                        <a:solidFill>
                          <a:srgbClr val="48B6A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53996" id="Rectangle 91" o:spid="_x0000_s1026" style="position:absolute;margin-left:-70.85pt;margin-top:9.95pt;width:139.2pt;height:747.9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" fillcolor="#48b6a8" stroked="f"/>
            </w:pict>
          </mc:Fallback>
        </mc:AlternateContent>
      </w:r>
      <w:r w:rsidR="00260D98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1C8180B" wp14:editId="744F1D28">
                <wp:simplePos x="0" y="0"/>
                <wp:positionH relativeFrom="column">
                  <wp:posOffset>5788660</wp:posOffset>
                </wp:positionH>
                <wp:positionV relativeFrom="paragraph">
                  <wp:posOffset>113030</wp:posOffset>
                </wp:positionV>
                <wp:extent cx="855345" cy="835660"/>
                <wp:effectExtent l="0" t="0" r="33655" b="53340"/>
                <wp:wrapNone/>
                <wp:docPr id="92" name="Grouper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835660"/>
                          <a:chOff x="0" y="0"/>
                          <a:chExt cx="855345" cy="835660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 flipV="1">
                            <a:off x="0" y="0"/>
                            <a:ext cx="845185" cy="835660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 flipV="1">
                            <a:off x="26670" y="424815"/>
                            <a:ext cx="822960" cy="41084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 flipV="1">
                            <a:off x="29210" y="713105"/>
                            <a:ext cx="826135" cy="12255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88BA1" id="Grouper 92" o:spid="_x0000_s1026" style="position:absolute;margin-left:455.8pt;margin-top:8.9pt;width:67.35pt;height:65.8pt;z-index:251622400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">
                <v:line id="Connecteur droit 60" o:spid="_x0000_s1027" style="position:absolute;flip:y;visibility:visible;mso-wrap-style:square" from="0,0" to="8451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" strokecolor="white" strokeweight="1.25pt">
                  <v:stroke dashstyle="1 1" endcap="round"/>
                </v:line>
                <v:line id="Connecteur droit 61" o:spid="_x0000_s1028" style="position:absolute;flip:y;visibility:visible;mso-wrap-style:square" from="266,4248" to="8496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" strokecolor="white" strokeweight="1.25pt">
                  <v:stroke dashstyle="1 1" endcap="round"/>
                </v:line>
                <v:line id="Connecteur droit 62" o:spid="_x0000_s1029" style="position:absolute;flip:y;visibility:visible;mso-wrap-style:square" from="292,7131" to="8553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533C4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1E8C76" wp14:editId="20FF37E7">
                <wp:simplePos x="0" y="0"/>
                <wp:positionH relativeFrom="column">
                  <wp:posOffset>-909320</wp:posOffset>
                </wp:positionH>
                <wp:positionV relativeFrom="paragraph">
                  <wp:posOffset>6031230</wp:posOffset>
                </wp:positionV>
                <wp:extent cx="1797862" cy="3554057"/>
                <wp:effectExtent l="0" t="0" r="31115" b="53340"/>
                <wp:wrapNone/>
                <wp:docPr id="89" name="Grouper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62" cy="3554057"/>
                          <a:chOff x="0" y="0"/>
                          <a:chExt cx="1797862" cy="3554057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 flipH="1" flipV="1">
                            <a:off x="0" y="0"/>
                            <a:ext cx="1797862" cy="310305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 flipV="1">
                            <a:off x="9525" y="1245235"/>
                            <a:ext cx="1775012" cy="185162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 flipH="1" flipV="1">
                            <a:off x="5080" y="2531745"/>
                            <a:ext cx="1743748" cy="524174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 flipV="1">
                            <a:off x="19050" y="2150745"/>
                            <a:ext cx="1684804" cy="140331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22C77" id="Grouper 89" o:spid="_x0000_s1026" style="position:absolute;margin-left:-71.6pt;margin-top:474.9pt;width:141.55pt;height:279.85pt;z-index:251726848" coordsize="17978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">
                <v:line id="Connecteur droit 85" o:spid="_x0000_s1027" style="position:absolute;flip:x y;visibility:visible;mso-wrap-style:square" from="0,0" to="17978,3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" strokecolor="white" strokeweight="1.25pt">
                  <v:stroke dashstyle="1 1" endcap="round"/>
                </v:line>
                <v:line id="Connecteur droit 86" o:spid="_x0000_s1028" style="position:absolute;flip:x y;visibility:visible;mso-wrap-style:square" from="95,12452" to="17845,30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" strokecolor="white" strokeweight="1.25pt">
                  <v:stroke dashstyle="1 1" endcap="round"/>
                </v:line>
                <v:line id="Connecteur droit 87" o:spid="_x0000_s1029" style="position:absolute;flip:x y;visibility:visible;mso-wrap-style:square" from="50,25317" to="17488,30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" strokecolor="white" strokeweight="1.25pt">
                  <v:stroke dashstyle="1 1" endcap="round"/>
                </v:line>
                <v:line id="Connecteur droit 88" o:spid="_x0000_s1030" style="position:absolute;flip:x y;visibility:visible;mso-wrap-style:square" from="190,21507" to="17038,3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" strokecolor="white" strokeweight="1.25pt">
                  <v:stroke dashstyle="1 1" endcap="round"/>
                </v:line>
              </v:group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3E2" w:rsidRDefault="00F233E2" w:rsidP="00B51FFB">
      <w:r>
        <w:separator/>
      </w:r>
    </w:p>
  </w:endnote>
  <w:endnote w:type="continuationSeparator" w:id="0">
    <w:p w:rsidR="00F233E2" w:rsidRDefault="00F233E2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3E2" w:rsidRDefault="00F233E2" w:rsidP="00B51FFB">
      <w:r>
        <w:separator/>
      </w:r>
    </w:p>
  </w:footnote>
  <w:footnote w:type="continuationSeparator" w:id="0">
    <w:p w:rsidR="00F233E2" w:rsidRDefault="00F233E2" w:rsidP="00B51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56" w:rsidRDefault="00E91556">
    <w:pPr>
      <w:pStyle w:val="En-tte"/>
    </w:pPr>
  </w:p>
  <w:p w:rsidR="00E91556" w:rsidRDefault="00E915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"/>
  </w:num>
  <w:num w:numId="3">
    <w:abstractNumId w:val="21"/>
  </w:num>
  <w:num w:numId="4">
    <w:abstractNumId w:val="9"/>
  </w:num>
  <w:num w:numId="5">
    <w:abstractNumId w:val="19"/>
  </w:num>
  <w:num w:numId="6">
    <w:abstractNumId w:val="2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29"/>
  </w:num>
  <w:num w:numId="13">
    <w:abstractNumId w:val="34"/>
  </w:num>
  <w:num w:numId="14">
    <w:abstractNumId w:val="38"/>
  </w:num>
  <w:num w:numId="15">
    <w:abstractNumId w:val="15"/>
  </w:num>
  <w:num w:numId="16">
    <w:abstractNumId w:val="12"/>
  </w:num>
  <w:num w:numId="17">
    <w:abstractNumId w:val="1"/>
  </w:num>
  <w:num w:numId="18">
    <w:abstractNumId w:val="7"/>
  </w:num>
  <w:num w:numId="19">
    <w:abstractNumId w:val="32"/>
  </w:num>
  <w:num w:numId="20">
    <w:abstractNumId w:val="23"/>
  </w:num>
  <w:num w:numId="21">
    <w:abstractNumId w:val="25"/>
  </w:num>
  <w:num w:numId="22">
    <w:abstractNumId w:val="18"/>
  </w:num>
  <w:num w:numId="23">
    <w:abstractNumId w:val="30"/>
  </w:num>
  <w:num w:numId="24">
    <w:abstractNumId w:val="5"/>
  </w:num>
  <w:num w:numId="25">
    <w:abstractNumId w:val="4"/>
  </w:num>
  <w:num w:numId="26">
    <w:abstractNumId w:val="20"/>
  </w:num>
  <w:num w:numId="27">
    <w:abstractNumId w:val="24"/>
  </w:num>
  <w:num w:numId="28">
    <w:abstractNumId w:val="0"/>
  </w:num>
  <w:num w:numId="29">
    <w:abstractNumId w:val="27"/>
  </w:num>
  <w:num w:numId="30">
    <w:abstractNumId w:val="10"/>
  </w:num>
  <w:num w:numId="31">
    <w:abstractNumId w:val="14"/>
  </w:num>
  <w:num w:numId="32">
    <w:abstractNumId w:val="17"/>
  </w:num>
  <w:num w:numId="33">
    <w:abstractNumId w:val="33"/>
  </w:num>
  <w:num w:numId="34">
    <w:abstractNumId w:val="8"/>
  </w:num>
  <w:num w:numId="35">
    <w:abstractNumId w:val="35"/>
  </w:num>
  <w:num w:numId="36">
    <w:abstractNumId w:val="26"/>
  </w:num>
  <w:num w:numId="37">
    <w:abstractNumId w:val="11"/>
  </w:num>
  <w:num w:numId="38">
    <w:abstractNumId w:val="3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DB3"/>
    <w:rsid w:val="00077C61"/>
    <w:rsid w:val="000E5A1F"/>
    <w:rsid w:val="000F3ADA"/>
    <w:rsid w:val="001165C4"/>
    <w:rsid w:val="001213F3"/>
    <w:rsid w:val="0014434B"/>
    <w:rsid w:val="00180A79"/>
    <w:rsid w:val="00182413"/>
    <w:rsid w:val="001A2AA2"/>
    <w:rsid w:val="001B01AB"/>
    <w:rsid w:val="001B55A0"/>
    <w:rsid w:val="001D635B"/>
    <w:rsid w:val="00202F7F"/>
    <w:rsid w:val="002303A4"/>
    <w:rsid w:val="002319E2"/>
    <w:rsid w:val="00236141"/>
    <w:rsid w:val="00257946"/>
    <w:rsid w:val="00260D98"/>
    <w:rsid w:val="0026273C"/>
    <w:rsid w:val="00271C8A"/>
    <w:rsid w:val="00343D1A"/>
    <w:rsid w:val="003615FE"/>
    <w:rsid w:val="00380ED0"/>
    <w:rsid w:val="00397BF7"/>
    <w:rsid w:val="003D445D"/>
    <w:rsid w:val="004228E2"/>
    <w:rsid w:val="00427934"/>
    <w:rsid w:val="0043288E"/>
    <w:rsid w:val="00446CB6"/>
    <w:rsid w:val="004B60AA"/>
    <w:rsid w:val="004C4D98"/>
    <w:rsid w:val="0051677D"/>
    <w:rsid w:val="00533C46"/>
    <w:rsid w:val="005C4A3C"/>
    <w:rsid w:val="005C7900"/>
    <w:rsid w:val="005E2FD5"/>
    <w:rsid w:val="006D07E2"/>
    <w:rsid w:val="006D1E5B"/>
    <w:rsid w:val="00724B37"/>
    <w:rsid w:val="0075570E"/>
    <w:rsid w:val="007620EF"/>
    <w:rsid w:val="00764D47"/>
    <w:rsid w:val="00773A5E"/>
    <w:rsid w:val="00791F2D"/>
    <w:rsid w:val="007A7E2F"/>
    <w:rsid w:val="007F4720"/>
    <w:rsid w:val="008131F3"/>
    <w:rsid w:val="00825047"/>
    <w:rsid w:val="008424FA"/>
    <w:rsid w:val="008B1D63"/>
    <w:rsid w:val="00920790"/>
    <w:rsid w:val="00945931"/>
    <w:rsid w:val="009F5E2A"/>
    <w:rsid w:val="00A95A0A"/>
    <w:rsid w:val="00AA6C16"/>
    <w:rsid w:val="00AF1AC8"/>
    <w:rsid w:val="00AF7C19"/>
    <w:rsid w:val="00B47022"/>
    <w:rsid w:val="00B51FFB"/>
    <w:rsid w:val="00BB655F"/>
    <w:rsid w:val="00BC5ADF"/>
    <w:rsid w:val="00BE5C04"/>
    <w:rsid w:val="00BE72FF"/>
    <w:rsid w:val="00C26AB8"/>
    <w:rsid w:val="00C32AB2"/>
    <w:rsid w:val="00C6035D"/>
    <w:rsid w:val="00CE06E8"/>
    <w:rsid w:val="00CE326C"/>
    <w:rsid w:val="00D326EE"/>
    <w:rsid w:val="00D575B9"/>
    <w:rsid w:val="00D8598A"/>
    <w:rsid w:val="00D873DD"/>
    <w:rsid w:val="00DB5DB3"/>
    <w:rsid w:val="00DC5877"/>
    <w:rsid w:val="00DD1226"/>
    <w:rsid w:val="00DE70DB"/>
    <w:rsid w:val="00E27B5B"/>
    <w:rsid w:val="00E64A40"/>
    <w:rsid w:val="00E66741"/>
    <w:rsid w:val="00E76932"/>
    <w:rsid w:val="00E91556"/>
    <w:rsid w:val="00EB08CE"/>
    <w:rsid w:val="00EE3D62"/>
    <w:rsid w:val="00EE3EC0"/>
    <w:rsid w:val="00F233E2"/>
    <w:rsid w:val="00F52B97"/>
    <w:rsid w:val="00F93E26"/>
    <w:rsid w:val="00FC591D"/>
    <w:rsid w:val="00FE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va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87B336-F56C-4360-A8B7-2022AE84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subject/>
  <dc:creator/>
  <cp:keywords/>
  <dc:description/>
  <cp:lastModifiedBy/>
  <cp:revision>1</cp:revision>
  <dcterms:created xsi:type="dcterms:W3CDTF">2017-08-11T16:03:00Z</dcterms:created>
  <dcterms:modified xsi:type="dcterms:W3CDTF">2017-08-11T16:03:00Z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