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E26" w:rsidRDefault="006A6C1A">
      <w:pPr>
        <w:sectPr w:rsidR="00F93E26" w:rsidSect="0056648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1418" w:right="1418" w:bottom="1418" w:left="1418" w:header="709" w:footer="709" w:gutter="0"/>
          <w:cols w:num="2" w:space="708"/>
          <w:docGrid w:linePitch="360"/>
        </w:sectPr>
      </w:pPr>
      <w:r w:rsidRPr="009701D8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-687705</wp:posOffset>
            </wp:positionV>
            <wp:extent cx="1230630" cy="1439545"/>
            <wp:effectExtent l="0" t="0" r="7620" b="8255"/>
            <wp:wrapNone/>
            <wp:docPr id="9" name="Image 9" descr="C:\Users\VILLE AUDREY\Pictures\Camera Roll\IMG_20170430_140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LLE AUDREY\Pictures\Camera Roll\IMG_20170430_1400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" b="22478"/>
                    <a:stretch/>
                  </pic:blipFill>
                  <pic:spPr bwMode="auto">
                    <a:xfrm>
                      <a:off x="0" y="0"/>
                      <a:ext cx="12306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655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B6F43E" wp14:editId="06C4EC1B">
                <wp:simplePos x="0" y="0"/>
                <wp:positionH relativeFrom="column">
                  <wp:posOffset>2787015</wp:posOffset>
                </wp:positionH>
                <wp:positionV relativeFrom="paragraph">
                  <wp:posOffset>-258445</wp:posOffset>
                </wp:positionV>
                <wp:extent cx="1867535" cy="466725"/>
                <wp:effectExtent l="0" t="0" r="0" b="9525"/>
                <wp:wrapThrough wrapText="bothSides">
                  <wp:wrapPolygon edited="0">
                    <wp:start x="441" y="0"/>
                    <wp:lineTo x="441" y="21159"/>
                    <wp:lineTo x="20932" y="21159"/>
                    <wp:lineTo x="20932" y="0"/>
                    <wp:lineTo x="441" y="0"/>
                  </wp:wrapPolygon>
                </wp:wrapThrough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483" w:rsidRPr="009701D8" w:rsidRDefault="00566483" w:rsidP="00566483">
                            <w:pPr>
                              <w:pStyle w:val="Paragraphestandard"/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auto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1D8">
                              <w:rPr>
                                <w:rFonts w:ascii="Segoe UI Semilight" w:hAnsi="Segoe UI Semilight" w:cs="Segoe UI Semilight"/>
                                <w:color w:val="auto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Tél. </w:t>
                            </w:r>
                            <w:r w:rsidRPr="009701D8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color w:val="auto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›</w:t>
                            </w:r>
                            <w:r w:rsidRPr="009701D8">
                              <w:rPr>
                                <w:rFonts w:ascii="Segoe UI Semilight" w:hAnsi="Segoe UI Semilight" w:cs="Segoe UI Semilight"/>
                                <w:color w:val="auto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06 41 54 63 35</w:t>
                            </w:r>
                          </w:p>
                          <w:p w:rsidR="00566483" w:rsidRPr="009701D8" w:rsidRDefault="00566483" w:rsidP="00566483">
                            <w:pPr>
                              <w:pStyle w:val="Paragraphestandard"/>
                              <w:spacing w:after="113" w:line="240" w:lineRule="auto"/>
                              <w:rPr>
                                <w:rFonts w:ascii="Segoe UI Semilight" w:hAnsi="Segoe UI Semilight" w:cs="Segoe UI Semilight"/>
                                <w:color w:val="auto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1D8">
                              <w:rPr>
                                <w:rFonts w:ascii="Segoe UI Semilight" w:hAnsi="Segoe UI Semilight" w:cs="Segoe UI Semilight"/>
                                <w:color w:val="auto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audrey.ville@hotmail.com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6F43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19.45pt;margin-top:-20.35pt;width:147.05pt;height:3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" filled="f" stroked="f">
                <v:textbox>
                  <w:txbxContent>
                    <w:p w:rsidR="00566483" w:rsidRPr="009701D8" w:rsidRDefault="00566483" w:rsidP="00566483">
                      <w:pPr>
                        <w:pStyle w:val="Paragraphestandard"/>
                        <w:spacing w:line="240" w:lineRule="auto"/>
                        <w:rPr>
                          <w:rFonts w:ascii="Segoe UI Semilight" w:hAnsi="Segoe UI Semilight" w:cs="Segoe UI Semilight"/>
                          <w:color w:val="auto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1D8">
                        <w:rPr>
                          <w:rFonts w:ascii="Segoe UI Semilight" w:hAnsi="Segoe UI Semilight" w:cs="Segoe UI Semilight"/>
                          <w:color w:val="auto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Tél. </w:t>
                      </w:r>
                      <w:r w:rsidRPr="009701D8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color w:val="auto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›</w:t>
                      </w:r>
                      <w:r w:rsidRPr="009701D8">
                        <w:rPr>
                          <w:rFonts w:ascii="Segoe UI Semilight" w:hAnsi="Segoe UI Semilight" w:cs="Segoe UI Semilight"/>
                          <w:color w:val="auto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06 41 54 63 35</w:t>
                      </w:r>
                    </w:p>
                    <w:p w:rsidR="00566483" w:rsidRPr="009701D8" w:rsidRDefault="00566483" w:rsidP="00566483">
                      <w:pPr>
                        <w:pStyle w:val="Paragraphestandard"/>
                        <w:spacing w:after="113" w:line="240" w:lineRule="auto"/>
                        <w:rPr>
                          <w:rFonts w:ascii="Segoe UI Semilight" w:hAnsi="Segoe UI Semilight" w:cs="Segoe UI Semilight"/>
                          <w:color w:val="auto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1D8">
                        <w:rPr>
                          <w:rFonts w:ascii="Segoe UI Semilight" w:hAnsi="Segoe UI Semilight" w:cs="Segoe UI Semilight"/>
                          <w:color w:val="auto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audrey.ville@hotmail.com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8655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D7034B3" wp14:editId="408BE580">
                <wp:simplePos x="0" y="0"/>
                <wp:positionH relativeFrom="column">
                  <wp:posOffset>969645</wp:posOffset>
                </wp:positionH>
                <wp:positionV relativeFrom="paragraph">
                  <wp:posOffset>-278130</wp:posOffset>
                </wp:positionV>
                <wp:extent cx="1818640" cy="476250"/>
                <wp:effectExtent l="0" t="0" r="0" b="0"/>
                <wp:wrapThrough wrapText="bothSides">
                  <wp:wrapPolygon edited="0">
                    <wp:start x="453" y="0"/>
                    <wp:lineTo x="453" y="20736"/>
                    <wp:lineTo x="20816" y="20736"/>
                    <wp:lineTo x="20816" y="0"/>
                    <wp:lineTo x="453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483" w:rsidRPr="009701D8" w:rsidRDefault="00566483" w:rsidP="00566483">
                            <w:pPr>
                              <w:pStyle w:val="Paragraphestandard"/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auto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1D8">
                              <w:rPr>
                                <w:rFonts w:ascii="Segoe UI Semilight" w:hAnsi="Segoe UI Semilight" w:cs="Segoe UI Semilight"/>
                                <w:color w:val="auto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 rue du</w:t>
                            </w:r>
                            <w:bookmarkStart w:id="0" w:name="_GoBack"/>
                            <w:bookmarkEnd w:id="0"/>
                            <w:r w:rsidRPr="009701D8">
                              <w:rPr>
                                <w:rFonts w:ascii="Segoe UI Semilight" w:hAnsi="Segoe UI Semilight" w:cs="Segoe UI Semilight"/>
                                <w:color w:val="auto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Pasquier</w:t>
                            </w:r>
                          </w:p>
                          <w:p w:rsidR="00566483" w:rsidRPr="009701D8" w:rsidRDefault="00566483" w:rsidP="003C460D">
                            <w:pPr>
                              <w:pStyle w:val="Paragraphestandard"/>
                              <w:spacing w:after="113" w:line="240" w:lineRule="auto"/>
                              <w:rPr>
                                <w:rFonts w:ascii="Segoe UI Semilight" w:hAnsi="Segoe UI Semilight" w:cs="Segoe UI Semilight"/>
                                <w:color w:val="auto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1D8">
                              <w:rPr>
                                <w:rFonts w:ascii="Segoe UI Semilight" w:hAnsi="Segoe UI Semilight" w:cs="Segoe UI Semilight"/>
                                <w:color w:val="auto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21700 Nuits Saint Georges</w:t>
                            </w:r>
                          </w:p>
                          <w:p w:rsidR="00945931" w:rsidRPr="00566483" w:rsidRDefault="00945931" w:rsidP="00566483">
                            <w:pPr>
                              <w:pStyle w:val="Paragraphestandard"/>
                              <w:spacing w:line="240" w:lineRule="auto"/>
                              <w:rPr>
                                <w:rFonts w:ascii="Segoe UI Semilight" w:hAnsi="Segoe UI Semilight" w:cs="Segoe UI Semilight"/>
                                <w:color w:val="auto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034B3" id="Zone de texte 1" o:spid="_x0000_s1027" type="#_x0000_t202" style="position:absolute;margin-left:76.35pt;margin-top:-21.9pt;width:143.2pt;height:37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" filled="f" stroked="f">
                <v:textbox>
                  <w:txbxContent>
                    <w:p w:rsidR="00566483" w:rsidRPr="009701D8" w:rsidRDefault="00566483" w:rsidP="00566483">
                      <w:pPr>
                        <w:pStyle w:val="Paragraphestandard"/>
                        <w:spacing w:line="240" w:lineRule="auto"/>
                        <w:rPr>
                          <w:rFonts w:ascii="Segoe UI Semilight" w:hAnsi="Segoe UI Semilight" w:cs="Segoe UI Semilight"/>
                          <w:color w:val="auto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1D8">
                        <w:rPr>
                          <w:rFonts w:ascii="Segoe UI Semilight" w:hAnsi="Segoe UI Semilight" w:cs="Segoe UI Semilight"/>
                          <w:color w:val="auto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 rue du</w:t>
                      </w:r>
                      <w:bookmarkStart w:id="1" w:name="_GoBack"/>
                      <w:bookmarkEnd w:id="1"/>
                      <w:r w:rsidRPr="009701D8">
                        <w:rPr>
                          <w:rFonts w:ascii="Segoe UI Semilight" w:hAnsi="Segoe UI Semilight" w:cs="Segoe UI Semilight"/>
                          <w:color w:val="auto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Pasquier</w:t>
                      </w:r>
                    </w:p>
                    <w:p w:rsidR="00566483" w:rsidRPr="009701D8" w:rsidRDefault="00566483" w:rsidP="003C460D">
                      <w:pPr>
                        <w:pStyle w:val="Paragraphestandard"/>
                        <w:spacing w:after="113" w:line="240" w:lineRule="auto"/>
                        <w:rPr>
                          <w:rFonts w:ascii="Segoe UI Semilight" w:hAnsi="Segoe UI Semilight" w:cs="Segoe UI Semilight"/>
                          <w:color w:val="auto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1D8">
                        <w:rPr>
                          <w:rFonts w:ascii="Segoe UI Semilight" w:hAnsi="Segoe UI Semilight" w:cs="Segoe UI Semilight"/>
                          <w:color w:val="auto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21700 Nuits Saint Georges</w:t>
                      </w:r>
                    </w:p>
                    <w:p w:rsidR="00945931" w:rsidRPr="00566483" w:rsidRDefault="00945931" w:rsidP="00566483">
                      <w:pPr>
                        <w:pStyle w:val="Paragraphestandard"/>
                        <w:spacing w:line="240" w:lineRule="auto"/>
                        <w:rPr>
                          <w:rFonts w:ascii="Segoe UI Semilight" w:hAnsi="Segoe UI Semilight" w:cs="Segoe UI Semilight"/>
                          <w:color w:val="auto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86556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99AD31C" wp14:editId="14933C2A">
                <wp:simplePos x="0" y="0"/>
                <wp:positionH relativeFrom="column">
                  <wp:posOffset>969645</wp:posOffset>
                </wp:positionH>
                <wp:positionV relativeFrom="paragraph">
                  <wp:posOffset>-686435</wp:posOffset>
                </wp:positionV>
                <wp:extent cx="2136775" cy="379095"/>
                <wp:effectExtent l="0" t="0" r="0" b="1905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931" w:rsidRPr="004E6A43" w:rsidRDefault="00566483" w:rsidP="00566483">
                            <w:pPr>
                              <w:pStyle w:val="Textedebulles"/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36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6A43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36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Audrey VILLE</w:t>
                            </w:r>
                          </w:p>
                          <w:p w:rsidR="00945931" w:rsidRPr="00931E07" w:rsidRDefault="00945931">
                            <w:pPr>
                              <w:rPr>
                                <w:rFonts w:ascii="Verdana" w:hAnsi="Verdana"/>
                                <w:color w:val="00AEAC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D31C" id="Zone de texte 6" o:spid="_x0000_s1028" type="#_x0000_t202" style="position:absolute;margin-left:76.35pt;margin-top:-54.05pt;width:168.25pt;height:29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" filled="f" stroked="f">
                <v:textbox>
                  <w:txbxContent>
                    <w:p w:rsidR="00945931" w:rsidRPr="004E6A43" w:rsidRDefault="00566483" w:rsidP="00566483">
                      <w:pPr>
                        <w:pStyle w:val="Textedebulles"/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36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6A43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36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Audrey VILLE</w:t>
                      </w:r>
                    </w:p>
                    <w:p w:rsidR="00945931" w:rsidRPr="00931E07" w:rsidRDefault="00945931">
                      <w:pPr>
                        <w:rPr>
                          <w:rFonts w:ascii="Verdana" w:hAnsi="Verdana"/>
                          <w:color w:val="00AEAC"/>
                          <w:sz w:val="28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24FA"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5D5B38F2" wp14:editId="60FF5A17">
                <wp:simplePos x="0" y="0"/>
                <wp:positionH relativeFrom="column">
                  <wp:posOffset>-908051</wp:posOffset>
                </wp:positionH>
                <wp:positionV relativeFrom="paragraph">
                  <wp:posOffset>-897255</wp:posOffset>
                </wp:positionV>
                <wp:extent cx="7563679" cy="1565275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679" cy="156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BF513B" id="Rectangle 55" o:spid="_x0000_s1026" style="position:absolute;margin-left:-71.5pt;margin-top:-70.65pt;width:595.55pt;height:123.25pt;z-index:-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" filled="f" stroked="f"/>
            </w:pict>
          </mc:Fallback>
        </mc:AlternateContent>
      </w:r>
      <w:r w:rsidR="00945931" w:rsidRPr="00945931">
        <w:t xml:space="preserve"> </w:t>
      </w:r>
    </w:p>
    <w:p w:rsidR="009E0A8B" w:rsidRDefault="00786556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38AB4A5" wp14:editId="7849C15C">
                <wp:simplePos x="0" y="0"/>
                <wp:positionH relativeFrom="column">
                  <wp:posOffset>4558030</wp:posOffset>
                </wp:positionH>
                <wp:positionV relativeFrom="paragraph">
                  <wp:posOffset>-440690</wp:posOffset>
                </wp:positionV>
                <wp:extent cx="1922145" cy="466725"/>
                <wp:effectExtent l="0" t="0" r="0" b="9525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14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931" w:rsidRPr="009701D8" w:rsidRDefault="00566483" w:rsidP="00F93E26">
                            <w:pPr>
                              <w:pStyle w:val="Textedebulles"/>
                              <w:rPr>
                                <w:rFonts w:ascii="Segoe UI Semilight" w:hAnsi="Segoe UI Semilight" w:cs="Segoe UI Semilight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1D8">
                              <w:rPr>
                                <w:rFonts w:ascii="Segoe UI Semilight" w:hAnsi="Segoe UI Semilight" w:cs="Segoe UI Semilight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Né le 18/07/94</w:t>
                            </w:r>
                            <w:r w:rsidR="00945931" w:rsidRPr="009701D8">
                              <w:rPr>
                                <w:rFonts w:ascii="Segoe UI Semilight" w:hAnsi="Segoe UI Semilight" w:cs="Segoe UI Semilight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45931" w:rsidRPr="009701D8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aps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›</w:t>
                            </w:r>
                            <w:r w:rsidR="007A70B0">
                              <w:rPr>
                                <w:rFonts w:ascii="Segoe UI Semilight" w:hAnsi="Segoe UI Semilight" w:cs="Segoe UI Semilight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23</w:t>
                            </w:r>
                            <w:r w:rsidR="00945931" w:rsidRPr="009701D8">
                              <w:rPr>
                                <w:rFonts w:ascii="Segoe UI Semilight" w:hAnsi="Segoe UI Semilight" w:cs="Segoe UI Semilight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ans</w:t>
                            </w:r>
                          </w:p>
                          <w:p w:rsidR="00945931" w:rsidRPr="00786556" w:rsidRDefault="00945931" w:rsidP="00786556">
                            <w:pPr>
                              <w:pStyle w:val="Textedebulles"/>
                              <w:rPr>
                                <w:rFonts w:ascii="Segoe UI Semilight" w:hAnsi="Segoe UI Semilight" w:cs="Segoe UI Semilight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1D8">
                              <w:rPr>
                                <w:rFonts w:ascii="Segoe UI Semilight" w:hAnsi="Segoe UI Semilight" w:cs="Segoe UI Semilight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Permis</w:t>
                            </w:r>
                            <w:r w:rsidR="00566483" w:rsidRPr="009701D8">
                              <w:rPr>
                                <w:rFonts w:ascii="Segoe UI Semilight" w:hAnsi="Segoe UI Semilight" w:cs="Segoe UI Semilight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</w:t>
                            </w:r>
                            <w:r w:rsidR="00FA431B">
                              <w:rPr>
                                <w:rFonts w:ascii="Segoe UI Semilight" w:hAnsi="Segoe UI Semilight" w:cs="Segoe UI Semilight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véhicule</w:t>
                            </w:r>
                            <w:r w:rsidR="000577E2">
                              <w:rPr>
                                <w:rFonts w:ascii="Segoe UI Semilight" w:hAnsi="Segoe UI Semilight" w:cs="Segoe UI Semilight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86556">
                              <w:rPr>
                                <w:rFonts w:ascii="Segoe UI Semilight" w:hAnsi="Segoe UI Semilight" w:cs="Segoe UI Semilight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(mobile)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AB4A5" id="Zone de texte 5" o:spid="_x0000_s1029" type="#_x0000_t202" style="position:absolute;margin-left:358.9pt;margin-top:-34.7pt;width:151.35pt;height:36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" filled="f" stroked="f">
                <v:textbox>
                  <w:txbxContent>
                    <w:p w:rsidR="00945931" w:rsidRPr="009701D8" w:rsidRDefault="00566483" w:rsidP="00F93E26">
                      <w:pPr>
                        <w:pStyle w:val="Textedebulles"/>
                        <w:rPr>
                          <w:rFonts w:ascii="Segoe UI Semilight" w:hAnsi="Segoe UI Semilight" w:cs="Segoe UI Semilight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1D8">
                        <w:rPr>
                          <w:rFonts w:ascii="Segoe UI Semilight" w:hAnsi="Segoe UI Semilight" w:cs="Segoe UI Semilight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Né le 18/07/94</w:t>
                      </w:r>
                      <w:r w:rsidR="00945931" w:rsidRPr="009701D8">
                        <w:rPr>
                          <w:rFonts w:ascii="Segoe UI Semilight" w:hAnsi="Segoe UI Semilight" w:cs="Segoe UI Semilight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45931" w:rsidRPr="009701D8">
                        <w:rPr>
                          <w:rFonts w:ascii="Segoe UI Semilight" w:hAnsi="Segoe UI Semilight" w:cs="Segoe UI Semilight"/>
                          <w:b/>
                          <w:bCs/>
                          <w:caps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›</w:t>
                      </w:r>
                      <w:r w:rsidR="007A70B0">
                        <w:rPr>
                          <w:rFonts w:ascii="Segoe UI Semilight" w:hAnsi="Segoe UI Semilight" w:cs="Segoe UI Semilight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23</w:t>
                      </w:r>
                      <w:r w:rsidR="00945931" w:rsidRPr="009701D8">
                        <w:rPr>
                          <w:rFonts w:ascii="Segoe UI Semilight" w:hAnsi="Segoe UI Semilight" w:cs="Segoe UI Semilight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ans</w:t>
                      </w:r>
                    </w:p>
                    <w:p w:rsidR="00945931" w:rsidRPr="00786556" w:rsidRDefault="00945931" w:rsidP="00786556">
                      <w:pPr>
                        <w:pStyle w:val="Textedebulles"/>
                        <w:rPr>
                          <w:rFonts w:ascii="Segoe UI Semilight" w:hAnsi="Segoe UI Semilight" w:cs="Segoe UI Semilight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1D8">
                        <w:rPr>
                          <w:rFonts w:ascii="Segoe UI Semilight" w:hAnsi="Segoe UI Semilight" w:cs="Segoe UI Semilight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Permis</w:t>
                      </w:r>
                      <w:r w:rsidR="00566483" w:rsidRPr="009701D8">
                        <w:rPr>
                          <w:rFonts w:ascii="Segoe UI Semilight" w:hAnsi="Segoe UI Semilight" w:cs="Segoe UI Semilight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</w:t>
                      </w:r>
                      <w:r w:rsidR="00FA431B">
                        <w:rPr>
                          <w:rFonts w:ascii="Segoe UI Semilight" w:hAnsi="Segoe UI Semilight" w:cs="Segoe UI Semilight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véhicule</w:t>
                      </w:r>
                      <w:r w:rsidR="000577E2">
                        <w:rPr>
                          <w:rFonts w:ascii="Segoe UI Semilight" w:hAnsi="Segoe UI Semilight" w:cs="Segoe UI Semilight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86556">
                        <w:rPr>
                          <w:rFonts w:ascii="Segoe UI Semilight" w:hAnsi="Segoe UI Semilight" w:cs="Segoe UI Semilight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(mobile)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11D6BD3" wp14:editId="50BE4176">
                <wp:simplePos x="0" y="0"/>
                <wp:positionH relativeFrom="column">
                  <wp:posOffset>902565</wp:posOffset>
                </wp:positionH>
                <wp:positionV relativeFrom="paragraph">
                  <wp:posOffset>182880</wp:posOffset>
                </wp:positionV>
                <wp:extent cx="5359400" cy="369570"/>
                <wp:effectExtent l="0" t="0" r="0" b="0"/>
                <wp:wrapThrough wrapText="bothSides">
                  <wp:wrapPolygon edited="0">
                    <wp:start x="154" y="0"/>
                    <wp:lineTo x="154" y="20041"/>
                    <wp:lineTo x="21344" y="20041"/>
                    <wp:lineTo x="21344" y="0"/>
                    <wp:lineTo x="154" y="0"/>
                  </wp:wrapPolygon>
                </wp:wrapThrough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1D8" w:rsidRPr="009701D8" w:rsidRDefault="009701D8" w:rsidP="009701D8">
                            <w:pPr>
                              <w:pStyle w:val="Textedebulles"/>
                              <w:rPr>
                                <w:rFonts w:ascii="Segoe UI Semilight" w:hAnsi="Segoe UI Semilight" w:cs="Segoe UI Semilight"/>
                                <w:i/>
                                <w:color w:val="EC974C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1D8">
                              <w:rPr>
                                <w:rFonts w:ascii="Segoe UI Semilight" w:hAnsi="Segoe UI Semilight" w:cs="Segoe UI Semilight"/>
                                <w:i/>
                                <w:color w:val="EC974C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Curieuse, persévérante, autonome, d</w:t>
                            </w:r>
                            <w:r w:rsidR="006E075E">
                              <w:rPr>
                                <w:rFonts w:ascii="Segoe UI Semilight" w:hAnsi="Segoe UI Semilight" w:cs="Segoe UI Semilight"/>
                                <w:i/>
                                <w:color w:val="EC974C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ynamique, consciencieuse, investi</w:t>
                            </w:r>
                            <w:r w:rsidRPr="009701D8">
                              <w:rPr>
                                <w:rFonts w:ascii="Segoe UI Semilight" w:hAnsi="Segoe UI Semilight" w:cs="Segoe UI Semilight"/>
                                <w:i/>
                                <w:color w:val="EC974C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:rsidR="00566483" w:rsidRPr="00566483" w:rsidRDefault="00566483" w:rsidP="00566483">
                            <w:pPr>
                              <w:pStyle w:val="Paragraphestandard"/>
                              <w:spacing w:after="113" w:line="240" w:lineRule="auto"/>
                              <w:rPr>
                                <w:rFonts w:ascii="Segoe UI Semilight" w:hAnsi="Segoe UI Semilight" w:cs="Segoe UI Semilight"/>
                                <w:color w:val="auto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D6BD3" id="Zone de texte 3" o:spid="_x0000_s1030" type="#_x0000_t202" style="position:absolute;margin-left:71.05pt;margin-top:14.4pt;width:422pt;height:29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" filled="f" stroked="f">
                <v:textbox>
                  <w:txbxContent>
                    <w:p w:rsidR="009701D8" w:rsidRPr="009701D8" w:rsidRDefault="009701D8" w:rsidP="009701D8">
                      <w:pPr>
                        <w:pStyle w:val="Textedebulles"/>
                        <w:rPr>
                          <w:rFonts w:ascii="Segoe UI Semilight" w:hAnsi="Segoe UI Semilight" w:cs="Segoe UI Semilight"/>
                          <w:i/>
                          <w:color w:val="EC974C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1D8">
                        <w:rPr>
                          <w:rFonts w:ascii="Segoe UI Semilight" w:hAnsi="Segoe UI Semilight" w:cs="Segoe UI Semilight"/>
                          <w:i/>
                          <w:color w:val="EC974C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Curieuse, persévérante, autonome, d</w:t>
                      </w:r>
                      <w:r w:rsidR="006E075E">
                        <w:rPr>
                          <w:rFonts w:ascii="Segoe UI Semilight" w:hAnsi="Segoe UI Semilight" w:cs="Segoe UI Semilight"/>
                          <w:i/>
                          <w:color w:val="EC974C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ynamique, consciencieuse, investi</w:t>
                      </w:r>
                      <w:r w:rsidRPr="009701D8">
                        <w:rPr>
                          <w:rFonts w:ascii="Segoe UI Semilight" w:hAnsi="Segoe UI Semilight" w:cs="Segoe UI Semilight"/>
                          <w:i/>
                          <w:color w:val="EC974C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:rsidR="00566483" w:rsidRPr="00566483" w:rsidRDefault="00566483" w:rsidP="00566483">
                      <w:pPr>
                        <w:pStyle w:val="Paragraphestandard"/>
                        <w:spacing w:after="113" w:line="240" w:lineRule="auto"/>
                        <w:rPr>
                          <w:rFonts w:ascii="Segoe UI Semilight" w:hAnsi="Segoe UI Semilight" w:cs="Segoe UI Semilight"/>
                          <w:color w:val="auto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45931" w:rsidRPr="00945931">
        <w:t xml:space="preserve">  </w:t>
      </w:r>
    </w:p>
    <w:p w:rsidR="009E0A8B" w:rsidRDefault="009E0A8B"/>
    <w:p w:rsidR="009E0A8B" w:rsidRDefault="00072A4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115329" wp14:editId="1D0D851A">
                <wp:simplePos x="0" y="0"/>
                <wp:positionH relativeFrom="column">
                  <wp:posOffset>-899795</wp:posOffset>
                </wp:positionH>
                <wp:positionV relativeFrom="paragraph">
                  <wp:posOffset>211455</wp:posOffset>
                </wp:positionV>
                <wp:extent cx="7555865" cy="45085"/>
                <wp:effectExtent l="0" t="0" r="6985" b="0"/>
                <wp:wrapThrough wrapText="bothSides">
                  <wp:wrapPolygon edited="0">
                    <wp:start x="0" y="0"/>
                    <wp:lineTo x="0" y="9127"/>
                    <wp:lineTo x="21566" y="9127"/>
                    <wp:lineTo x="21566" y="0"/>
                    <wp:lineTo x="0" y="0"/>
                  </wp:wrapPolygon>
                </wp:wrapThrough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5865" cy="45085"/>
                        </a:xfrm>
                        <a:prstGeom prst="rect">
                          <a:avLst/>
                        </a:prstGeom>
                        <a:solidFill>
                          <a:srgbClr val="8EC02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931" w:rsidRPr="004256EF" w:rsidRDefault="00945931" w:rsidP="000A53BF">
                            <w:pPr>
                              <w:pStyle w:val="Textedebulles"/>
                              <w:spacing w:after="113"/>
                              <w:jc w:val="center"/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3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15329" id="Zone de texte 14" o:spid="_x0000_s1031" type="#_x0000_t202" style="position:absolute;margin-left:-70.85pt;margin-top:16.65pt;width:594.95pt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" fillcolor="#8ec02f" stroked="f">
                <v:textbox inset=",,,0">
                  <w:txbxContent>
                    <w:p w:rsidR="00945931" w:rsidRPr="004256EF" w:rsidRDefault="00945931" w:rsidP="000A53BF">
                      <w:pPr>
                        <w:pStyle w:val="Textedebulles"/>
                        <w:spacing w:after="113"/>
                        <w:jc w:val="center"/>
                        <w:rPr>
                          <w:rFonts w:ascii="Segoe UI Semilight" w:hAnsi="Segoe UI Semilight" w:cs="Segoe UI Semilight"/>
                          <w:color w:val="FFFFFF" w:themeColor="background1"/>
                          <w:sz w:val="3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E0A8B" w:rsidRDefault="008661D5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-568960</wp:posOffset>
                </wp:positionH>
                <wp:positionV relativeFrom="paragraph">
                  <wp:posOffset>202565</wp:posOffset>
                </wp:positionV>
                <wp:extent cx="2781935" cy="375920"/>
                <wp:effectExtent l="0" t="0" r="0" b="5080"/>
                <wp:wrapThrough wrapText="bothSides">
                  <wp:wrapPolygon edited="0">
                    <wp:start x="296" y="0"/>
                    <wp:lineTo x="0" y="3284"/>
                    <wp:lineTo x="0" y="17514"/>
                    <wp:lineTo x="11833" y="20797"/>
                    <wp:lineTo x="12572" y="20797"/>
                    <wp:lineTo x="21447" y="17514"/>
                    <wp:lineTo x="21447" y="0"/>
                    <wp:lineTo x="1923" y="0"/>
                    <wp:lineTo x="296" y="0"/>
                  </wp:wrapPolygon>
                </wp:wrapThrough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375920"/>
                          <a:chOff x="0" y="0"/>
                          <a:chExt cx="2782421" cy="376326"/>
                        </a:xfrm>
                        <a:solidFill>
                          <a:srgbClr val="CD3737"/>
                        </a:solidFill>
                      </wpg:grpSpPr>
                      <wpg:grpSp>
                        <wpg:cNvPr id="19" name="Grouper 19"/>
                        <wpg:cNvGrpSpPr/>
                        <wpg:grpSpPr>
                          <a:xfrm>
                            <a:off x="389106" y="19456"/>
                            <a:ext cx="2393315" cy="356870"/>
                            <a:chOff x="0" y="0"/>
                            <a:chExt cx="2393315" cy="356870"/>
                          </a:xfrm>
                          <a:grpFill/>
                        </wpg:grpSpPr>
                        <wpg:grpSp>
                          <wpg:cNvPr id="15" name="Grouper 15"/>
                          <wpg:cNvGrpSpPr/>
                          <wpg:grpSpPr>
                            <a:xfrm>
                              <a:off x="0" y="0"/>
                              <a:ext cx="2393315" cy="356870"/>
                              <a:chOff x="0" y="0"/>
                              <a:chExt cx="2393315" cy="356870"/>
                            </a:xfrm>
                            <a:grpFill/>
                          </wpg:grpSpPr>
                          <wps:wsp>
                            <wps:cNvPr id="16" name="Rectangle 16"/>
                            <wps:cNvSpPr/>
                            <wps:spPr>
                              <a:xfrm>
                                <a:off x="0" y="0"/>
                                <a:ext cx="2393315" cy="29019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riangle isocèle 17"/>
                            <wps:cNvSpPr/>
                            <wps:spPr>
                              <a:xfrm rot="10800000">
                                <a:off x="1076325" y="241935"/>
                                <a:ext cx="229870" cy="114935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" name="Zone de texte 18"/>
                          <wps:cNvSpPr txBox="1"/>
                          <wps:spPr>
                            <a:xfrm>
                              <a:off x="34219" y="8496"/>
                              <a:ext cx="2292985" cy="27559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5931" w:rsidRPr="003C460D" w:rsidRDefault="00945931" w:rsidP="00F0059B">
                                <w:pPr>
                                  <w:pStyle w:val="Paragraphestandard"/>
                                  <w:spacing w:line="240" w:lineRule="auto"/>
                                  <w:jc w:val="center"/>
                                  <w:rPr>
                                    <w:rFonts w:ascii="Segoe UI Semilight" w:hAnsi="Segoe UI Semilight" w:cs="Segoe UI Semilight"/>
                                    <w:color w:val="FFFFFF" w:themeColor="background1"/>
                                    <w:sz w:val="28"/>
                                    <w:szCs w:val="3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C460D">
                                  <w:rPr>
                                    <w:rFonts w:ascii="Segoe UI Semilight" w:hAnsi="Segoe UI Semilight" w:cs="Segoe UI Semilight"/>
                                    <w:caps/>
                                    <w:color w:val="FFFFFF" w:themeColor="background1"/>
                                    <w:sz w:val="28"/>
                                    <w:szCs w:val="3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3C460D">
                                  <w:rPr>
                                    <w:rFonts w:ascii="Segoe UI Semilight" w:hAnsi="Segoe UI Semilight" w:cs="Segoe UI Semilight"/>
                                    <w:color w:val="FFFFFF" w:themeColor="background1"/>
                                    <w:sz w:val="28"/>
                                    <w:szCs w:val="3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xpérience professionnelle</w:t>
                                </w:r>
                              </w:p>
                              <w:p w:rsidR="00945931" w:rsidRPr="00BC5ADF" w:rsidRDefault="00945931">
                                <w:pPr>
                                  <w:rPr>
                                    <w:rFonts w:ascii="Verdana" w:hAnsi="Verdana"/>
                                    <w:color w:val="FFFFFF" w:themeColor="background1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" name="Grouper 54"/>
                        <wpg:cNvGrpSpPr/>
                        <wpg:grpSpPr>
                          <a:xfrm>
                            <a:off x="0" y="0"/>
                            <a:ext cx="303530" cy="303530"/>
                            <a:chOff x="0" y="0"/>
                            <a:chExt cx="303530" cy="303530"/>
                          </a:xfrm>
                          <a:grpFill/>
                        </wpg:grpSpPr>
                        <wps:wsp>
                          <wps:cNvPr id="41" name="Ellipse 41"/>
                          <wps:cNvSpPr/>
                          <wps:spPr>
                            <a:xfrm>
                              <a:off x="0" y="0"/>
                              <a:ext cx="303530" cy="3035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Imag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621" y="73025"/>
                              <a:ext cx="184828" cy="16256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1" o:spid="_x0000_s1032" style="position:absolute;margin-left:-44.8pt;margin-top:15.95pt;width:219.05pt;height:29.6pt;z-index:251674624;mso-height-relative:margin" coordsize="27824,3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">
                <v:group id="Grouper 19" o:spid="_x0000_s1033" style="position:absolute;left:3891;top:194;width:23933;height:3569" coordsize="23933,3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group id="Grouper 15" o:spid="_x0000_s1034" style="position:absolute;width:23933;height:3568" coordsize="23933,3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rect id="Rectangle 16" o:spid="_x0000_s1035" style="position:absolute;width:23933;height:2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/pL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B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d/pL0AAADbAAAADwAAAAAAAAAAAAAAAACYAgAAZHJzL2Rvd25yZXYu&#10;eG1sUEsFBgAAAAAEAAQA9QAAAIIDAAAAAA==&#10;" filled="f" stroked="f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17" o:spid="_x0000_s1036" type="#_x0000_t5" style="position:absolute;left:10763;top:2419;width:2298;height:114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PcBcEA&#10;AADbAAAADwAAAGRycy9kb3ducmV2LnhtbERPTYvCMBC9L+x/CCN4WTTVg7tUo5QVUcSDdvU+NGNb&#10;bSalibb+eyMIe5vH+5zZojOVuFPjSssKRsMIBHFmdcm5guPfavADwnlkjZVlUvAgB4v558cMY21b&#10;PtA99bkIIexiVFB4X8dSuqwgg25oa+LAnW1j0AfY5FI32IZwU8lxFE2kwZJDQ4E1/RaUXdObUcDJ&#10;ZXeqSpktzXX9dd62ye2R75Xq97pkCsJT5//Fb/dGh/nf8PolHC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D3AXBAAAA2wAAAA8AAAAAAAAAAAAAAAAAmAIAAGRycy9kb3du&#10;cmV2LnhtbFBLBQYAAAAABAAEAPUAAACGAwAAAAA=&#10;" filled="f" stroked="f"/>
                  </v:group>
                  <v:shape id="Zone de texte 18" o:spid="_x0000_s1037" type="#_x0000_t202" style="position:absolute;left:342;top:84;width:22930;height:2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x38MA&#10;AADbAAAADwAAAGRycy9kb3ducmV2LnhtbESPzW7CQAyE70h9h5Ur9YJg0x4QSlkQUPFz4ZDQB7Cy&#10;JonIeqPsAoGnxwckbrZmPPN5tuhdo67Uhdqzge9xAoq48Lbm0sD/cTOaggoR2WLjmQzcKcBi/jGY&#10;YWr9jTO65rFUEsIhRQNVjG2qdSgqchjGviUW7eQ7h1HWrtS2w5uEu0b/JMlEO6xZGipsaV1Rcc4v&#10;zgAtM/84nMPWZau/9fZUMw31zpivz375CypSH9/m1/XeCr7Ayi8ygJ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Dx38MAAADbAAAADwAAAAAAAAAAAAAAAACYAgAAZHJzL2Rv&#10;d25yZXYueG1sUEsFBgAAAAAEAAQA9QAAAIgDAAAAAA==&#10;" filled="f" stroked="f">
                    <v:textbox inset="0,0,0,0">
                      <w:txbxContent>
                        <w:p w:rsidR="00945931" w:rsidRPr="003C460D" w:rsidRDefault="00945931" w:rsidP="00F0059B">
                          <w:pPr>
                            <w:pStyle w:val="Paragraphestandard"/>
                            <w:spacing w:line="240" w:lineRule="auto"/>
                            <w:jc w:val="center"/>
                            <w:rPr>
                              <w:rFonts w:ascii="Segoe UI Semilight" w:hAnsi="Segoe UI Semilight" w:cs="Segoe UI Semilight"/>
                              <w:color w:val="FFFFFF" w:themeColor="background1"/>
                              <w:sz w:val="28"/>
                              <w:szCs w:val="3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C460D">
                            <w:rPr>
                              <w:rFonts w:ascii="Segoe UI Semilight" w:hAnsi="Segoe UI Semilight" w:cs="Segoe UI Semilight"/>
                              <w:caps/>
                              <w:color w:val="FFFFFF" w:themeColor="background1"/>
                              <w:sz w:val="28"/>
                              <w:szCs w:val="3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3C460D">
                            <w:rPr>
                              <w:rFonts w:ascii="Segoe UI Semilight" w:hAnsi="Segoe UI Semilight" w:cs="Segoe UI Semilight"/>
                              <w:color w:val="FFFFFF" w:themeColor="background1"/>
                              <w:sz w:val="28"/>
                              <w:szCs w:val="3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xpérience professionnelle</w:t>
                          </w:r>
                        </w:p>
                        <w:p w:rsidR="00945931" w:rsidRPr="00BC5ADF" w:rsidRDefault="00945931">
                          <w:pPr>
                            <w:rPr>
                              <w:rFonts w:ascii="Verdana" w:hAnsi="Verdana"/>
                              <w:color w:val="FFFFFF" w:themeColor="background1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er 54" o:spid="_x0000_s1038" style="position:absolute;width:3035;height:3035" coordsize="303530,303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oval id="Ellipse 41" o:spid="_x0000_s1039" style="position:absolute;width:303530;height:303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J38UA&#10;AADbAAAADwAAAGRycy9kb3ducmV2LnhtbESPT2vCQBTE74V+h+UVeqsbgy0aXaVaBKGX+gfF22v2&#10;NUmTfRt2V43f3i0UPA4z8xtmMutMI87kfGVZQb+XgCDOra64ULDbLl+GIHxA1thYJgVX8jCbPj5M&#10;MNP2wms6b0IhIoR9hgrKENpMSp+XZND3bEscvR/rDIYoXSG1w0uEm0amSfImDVYcF0psaVFSXm9O&#10;RsFI1+nx93WA9ZxWnB723x+fX06p56fufQwiUBfu4f/2SisY9OHvS/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EnfxQAAANsAAAAPAAAAAAAAAAAAAAAAAJgCAABkcnMv&#10;ZG93bnJldi54bWxQSwUGAAAAAAQABAD1AAAAigM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" o:spid="_x0000_s1040" type="#_x0000_t75" style="position:absolute;left:60621;top:73025;width:184828;height:16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hbO2/AAAA2wAAAA8AAABkcnMvZG93bnJldi54bWxET89rwjAUvgv+D+ENvGk6HU46o5SOynZc&#10;Jz0/mre22LyUJGvrf78cBh4/vt/H82x6MZLznWUFz5sEBHFtdceNgut3sT6A8AFZY2+ZFNzJw/m0&#10;XBwx1XbiLxrL0IgYwj5FBW0IQyqlr1sy6Dd2II7cj3UGQ4SukdrhFMNNL7dJspcGO44NLQ6Ut1Tf&#10;yl+jIKNil19edfV+G1w1ZlVefepSqdXTnL2BCDSHh/jf/aEVvMT18Uv8AfL0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oWztvwAAANsAAAAPAAAAAAAAAAAAAAAAAJ8CAABk&#10;cnMvZG93bnJldi54bWxQSwUGAAAAAAQABAD3AAAAiwMAAAAA&#10;">
                    <v:imagedata r:id="rId17" o:title=""/>
                    <v:path arrowok="t"/>
                  </v:shape>
                </v:group>
                <w10:wrap type="through"/>
              </v:group>
            </w:pict>
          </mc:Fallback>
        </mc:AlternateContent>
      </w:r>
    </w:p>
    <w:p w:rsidR="009E0A8B" w:rsidRDefault="009E0A8B"/>
    <w:p w:rsidR="009E0A8B" w:rsidRDefault="008661D5"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-2939474</wp:posOffset>
                </wp:positionH>
                <wp:positionV relativeFrom="paragraph">
                  <wp:posOffset>3998468</wp:posOffset>
                </wp:positionV>
                <wp:extent cx="2787650" cy="363220"/>
                <wp:effectExtent l="0" t="0" r="0" b="0"/>
                <wp:wrapThrough wrapText="bothSides">
                  <wp:wrapPolygon edited="0">
                    <wp:start x="295" y="0"/>
                    <wp:lineTo x="0" y="3399"/>
                    <wp:lineTo x="0" y="18126"/>
                    <wp:lineTo x="11809" y="20392"/>
                    <wp:lineTo x="12547" y="20392"/>
                    <wp:lineTo x="21403" y="18126"/>
                    <wp:lineTo x="21403" y="0"/>
                    <wp:lineTo x="295" y="0"/>
                  </wp:wrapPolygon>
                </wp:wrapThrough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7650" cy="363220"/>
                          <a:chOff x="0" y="0"/>
                          <a:chExt cx="2788170" cy="363797"/>
                        </a:xfrm>
                        <a:solidFill>
                          <a:srgbClr val="CD3737"/>
                        </a:solidFill>
                      </wpg:grpSpPr>
                      <wpg:grpSp>
                        <wpg:cNvPr id="20" name="Grouper 20"/>
                        <wpg:cNvGrpSpPr/>
                        <wpg:grpSpPr>
                          <a:xfrm>
                            <a:off x="394855" y="6927"/>
                            <a:ext cx="2393315" cy="356870"/>
                            <a:chOff x="0" y="0"/>
                            <a:chExt cx="2393315" cy="356870"/>
                          </a:xfrm>
                          <a:grpFill/>
                        </wpg:grpSpPr>
                        <wpg:grpSp>
                          <wpg:cNvPr id="21" name="Grouper 21"/>
                          <wpg:cNvGrpSpPr/>
                          <wpg:grpSpPr>
                            <a:xfrm>
                              <a:off x="0" y="0"/>
                              <a:ext cx="2393315" cy="356870"/>
                              <a:chOff x="0" y="0"/>
                              <a:chExt cx="2393315" cy="356870"/>
                            </a:xfrm>
                            <a:grpFill/>
                          </wpg:grpSpPr>
                          <wps:wsp>
                            <wps:cNvPr id="22" name="Rectangle 22"/>
                            <wps:cNvSpPr/>
                            <wps:spPr>
                              <a:xfrm>
                                <a:off x="0" y="0"/>
                                <a:ext cx="2393315" cy="29019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Triangle isocèle 23"/>
                            <wps:cNvSpPr/>
                            <wps:spPr>
                              <a:xfrm rot="10800000">
                                <a:off x="1076325" y="241935"/>
                                <a:ext cx="229870" cy="114935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Zone de texte 24"/>
                          <wps:cNvSpPr txBox="1"/>
                          <wps:spPr>
                            <a:xfrm>
                              <a:off x="43180" y="9525"/>
                              <a:ext cx="2292985" cy="27559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45931" w:rsidRPr="003C460D" w:rsidRDefault="00945931" w:rsidP="00BC5ADF">
                                <w:pPr>
                                  <w:pStyle w:val="Textedebulles"/>
                                  <w:spacing w:after="113"/>
                                  <w:jc w:val="center"/>
                                  <w:rPr>
                                    <w:rFonts w:ascii="Segoe UI Semilight" w:hAnsi="Segoe UI Semilight" w:cs="Segoe UI Semilight"/>
                                    <w:color w:val="FFFFFF" w:themeColor="background1"/>
                                    <w:sz w:val="28"/>
                                    <w:szCs w:val="3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C460D">
                                  <w:rPr>
                                    <w:rFonts w:ascii="Segoe UI Semilight" w:hAnsi="Segoe UI Semilight" w:cs="Segoe UI Semilight"/>
                                    <w:caps/>
                                    <w:color w:val="FFFFFF" w:themeColor="background1"/>
                                    <w:sz w:val="28"/>
                                    <w:szCs w:val="3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Pr="003C460D">
                                  <w:rPr>
                                    <w:rFonts w:ascii="Segoe UI Semilight" w:hAnsi="Segoe UI Semilight" w:cs="Segoe UI Semilight"/>
                                    <w:color w:val="FFFFFF" w:themeColor="background1"/>
                                    <w:sz w:val="28"/>
                                    <w:szCs w:val="3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ormation</w:t>
                                </w:r>
                              </w:p>
                              <w:p w:rsidR="00945931" w:rsidRPr="00BC5ADF" w:rsidRDefault="00945931">
                                <w:pPr>
                                  <w:rPr>
                                    <w:rFonts w:ascii="Verdana" w:hAnsi="Verdana"/>
                                    <w:color w:val="FFFFFF" w:themeColor="background1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" name="Grouper 53"/>
                        <wpg:cNvGrpSpPr/>
                        <wpg:grpSpPr>
                          <a:xfrm>
                            <a:off x="0" y="0"/>
                            <a:ext cx="303530" cy="303530"/>
                            <a:chOff x="0" y="0"/>
                            <a:chExt cx="303530" cy="303530"/>
                          </a:xfrm>
                          <a:grpFill/>
                        </wpg:grpSpPr>
                        <wps:wsp>
                          <wps:cNvPr id="42" name="Ellipse 42"/>
                          <wps:cNvSpPr/>
                          <wps:spPr>
                            <a:xfrm>
                              <a:off x="0" y="0"/>
                              <a:ext cx="303530" cy="3035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Imag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69" y="80010"/>
                              <a:ext cx="223887" cy="14668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2" o:spid="_x0000_s1041" style="position:absolute;margin-left:-231.45pt;margin-top:314.85pt;width:219.5pt;height:28.6pt;z-index:251644928" coordsize="27881,3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">
                <v:group id="Grouper 20" o:spid="_x0000_s1042" style="position:absolute;left:3948;top:69;width:23933;height:3568" coordsize="23933,3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Grouper 21" o:spid="_x0000_s1043" style="position:absolute;width:23933;height:3568" coordsize="23933,3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rect id="Rectangle 22" o:spid="_x0000_s1044" style="position:absolute;width:23933;height:2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zGsAA&#10;AADbAAAADwAAAGRycy9kb3ducmV2LnhtbESPT4vCMBTE78J+h/AWvNm0PYh0jeK6COLNP7DXR/Ns&#10;islLaWLtfvuNIHgcZuY3zHI9OisG6kPrWUGR5SCIa69bbhRczrvZAkSIyBqtZ1LwRwHWq4/JEivt&#10;H3yk4RQbkSAcKlRgYuwqKUNtyGHIfEecvKvvHcYk+0bqHh8J7qws83wuHbacFgx2tDVU3053p2D8&#10;/kXpraErSpcfhl3xU2ytUtPPcfMFItIY3+FXe68VlCU8v6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CzGsAAAADbAAAADwAAAAAAAAAAAAAAAACYAgAAZHJzL2Rvd25y&#10;ZXYueG1sUEsFBgAAAAAEAAQA9QAAAIUDAAAAAA==&#10;" filled="f" stroked="f"/>
                    <v:shape id="Triangle isocèle 23" o:spid="_x0000_s1045" type="#_x0000_t5" style="position:absolute;left:10763;top:2419;width:2298;height:114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Qu8MA&#10;AADbAAAADwAAAGRycy9kb3ducmV2LnhtbESPT4vCMBTE74LfITzBi2i6LshSjVKURREPrn/uj+bZ&#10;VpuX0kRbv/1GEDwOM/MbZrZoTSkeVLvCsoKvUQSCOLW64EzB6fg7/AHhPLLG0jIpeJKDxbzbmWGs&#10;bcN/9Dj4TAQIuxgV5N5XsZQuzcmgG9mKOHgXWxv0QdaZ1DU2AW5KOY6iiTRYcFjIsaJlTuntcDcK&#10;OLnuzmUh05W5rQeXbZPcn9leqX6vTaYgPLX+E363N1rB+BteX8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QQu8MAAADbAAAADwAAAAAAAAAAAAAAAACYAgAAZHJzL2Rv&#10;d25yZXYueG1sUEsFBgAAAAAEAAQA9QAAAIgDAAAAAA==&#10;" filled="f" stroked="f"/>
                  </v:group>
                  <v:shape id="Zone de texte 24" o:spid="_x0000_s1046" type="#_x0000_t202" style="position:absolute;left:431;top:95;width:22930;height:2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xZ8MA&#10;AADbAAAADwAAAGRycy9kb3ducmV2LnhtbESPQWvCQBSE7wX/w/IEL8VslFJKzCoxou2lh6T+gEf2&#10;mQSzb0N21eivdwuFHoeZ+YZJN6PpxJUG11pWsIhiEMSV1S3XCo4/+/kHCOeRNXaWScGdHGzWk5cU&#10;E21vXNC19LUIEHYJKmi87xMpXdWQQRfZnjh4JzsY9EEOtdQD3gLcdHIZx+/SYMthocGe8oaqc3kx&#10;Cigr7OP77A6m2O7yw6llepWfSs2mY7YC4Wn0/+G/9pdWsHyD3y/hB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ExZ8MAAADbAAAADwAAAAAAAAAAAAAAAACYAgAAZHJzL2Rv&#10;d25yZXYueG1sUEsFBgAAAAAEAAQA9QAAAIgDAAAAAA==&#10;" filled="f" stroked="f">
                    <v:textbox inset="0,0,0,0">
                      <w:txbxContent>
                        <w:p w:rsidR="00945931" w:rsidRPr="003C460D" w:rsidRDefault="00945931" w:rsidP="00BC5ADF">
                          <w:pPr>
                            <w:pStyle w:val="Textedebulles"/>
                            <w:spacing w:after="113"/>
                            <w:jc w:val="center"/>
                            <w:rPr>
                              <w:rFonts w:ascii="Segoe UI Semilight" w:hAnsi="Segoe UI Semilight" w:cs="Segoe UI Semilight"/>
                              <w:color w:val="FFFFFF" w:themeColor="background1"/>
                              <w:sz w:val="28"/>
                              <w:szCs w:val="3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C460D">
                            <w:rPr>
                              <w:rFonts w:ascii="Segoe UI Semilight" w:hAnsi="Segoe UI Semilight" w:cs="Segoe UI Semilight"/>
                              <w:caps/>
                              <w:color w:val="FFFFFF" w:themeColor="background1"/>
                              <w:sz w:val="28"/>
                              <w:szCs w:val="3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Pr="003C460D">
                            <w:rPr>
                              <w:rFonts w:ascii="Segoe UI Semilight" w:hAnsi="Segoe UI Semilight" w:cs="Segoe UI Semilight"/>
                              <w:color w:val="FFFFFF" w:themeColor="background1"/>
                              <w:sz w:val="28"/>
                              <w:szCs w:val="3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ormation</w:t>
                          </w:r>
                        </w:p>
                        <w:p w:rsidR="00945931" w:rsidRPr="00BC5ADF" w:rsidRDefault="00945931">
                          <w:pPr>
                            <w:rPr>
                              <w:rFonts w:ascii="Verdana" w:hAnsi="Verdana"/>
                              <w:color w:val="FFFFFF" w:themeColor="background1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er 53" o:spid="_x0000_s1047" style="position:absolute;width:3035;height:3035" coordsize="303530,303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oval id="Ellipse 42" o:spid="_x0000_s1048" style="position:absolute;width:303530;height:303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bXqMUA&#10;AADbAAAADwAAAGRycy9kb3ducmV2LnhtbESPT2vCQBTE74V+h+UVeqsbgy2auopaCkIv9Q+Kt9fs&#10;M4nJvg27W43f3i0UPA4z8xtmPO1MI87kfGVZQb+XgCDOra64ULDdfL4MQfiArLGxTAqu5GE6eXwY&#10;Y6bthVd0XodCRAj7DBWUIbSZlD4vyaDv2ZY4ekfrDIYoXSG1w0uEm0amSfImDVYcF0psaVFSXq9/&#10;jYKRrtPD6XWA9ZyWnO53Px9f306p56du9g4iUBfu4f/2UisYpPD3Jf4A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teoxQAAANsAAAAPAAAAAAAAAAAAAAAAAJgCAABkcnMv&#10;ZG93bnJldi54bWxQSwUGAAAAAAQABAD1AAAAigMAAAAA&#10;" filled="f" stroked="f"/>
                  <v:shape id="Image 3" o:spid="_x0000_s1049" type="#_x0000_t75" style="position:absolute;left:38869;top:80010;width:223887;height:146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NBFbEAAAA2wAAAA8AAABkcnMvZG93bnJldi54bWxEj91qwkAUhO8LvsNyCt7ppkVKSV1DKBZ/&#10;wGJtvT9kj9nQ7NmQXWPSp3cFoZfDzHzDzLPe1qKj1leOFTxNExDEhdMVlwp+vj8mryB8QNZYOyYF&#10;A3nIFqOHOabaXfiLukMoRYSwT1GBCaFJpfSFIYt+6hri6J1cazFE2ZZSt3iJcFvL5yR5kRYrjgsG&#10;G3o3VPwezlbBttztc7nbONRLs+o+/wbfHAelxo99/gYiUB/+w/f2WiuYzeD2Jf4A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NBFbEAAAA2wAAAA8AAAAAAAAAAAAAAAAA&#10;nwIAAGRycy9kb3ducmV2LnhtbFBLBQYAAAAABAAEAPcAAACQAwAAAAA=&#10;">
                    <v:imagedata r:id="rId19" o:title=""/>
                    <v:path arrowok="t"/>
                  </v:shape>
                </v:group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580114" wp14:editId="5E2E21CC">
                <wp:simplePos x="0" y="0"/>
                <wp:positionH relativeFrom="column">
                  <wp:posOffset>-2636014</wp:posOffset>
                </wp:positionH>
                <wp:positionV relativeFrom="paragraph">
                  <wp:posOffset>4378325</wp:posOffset>
                </wp:positionV>
                <wp:extent cx="6665595" cy="1304925"/>
                <wp:effectExtent l="0" t="0" r="0" b="9525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559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BDB" w:rsidRDefault="00F24E36" w:rsidP="00F24E3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E6A43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2014 – 2017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color w:val="6633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Pr="00B56F34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Licence</w:t>
                            </w:r>
                            <w:r w:rsidRPr="00F24E36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53BF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de Sciences, Technologies, Santé</w:t>
                            </w:r>
                            <w:r>
                              <w:rPr>
                                <w:rFonts w:ascii="Segoe UI" w:hAnsi="Segoe UI" w:cs="Segoe UI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Pr="00F24E36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Université de </w:t>
                            </w:r>
                            <w:r w:rsidR="000A53BF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Bourgogne</w:t>
                            </w:r>
                            <w:r w:rsidR="000B0D14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E075E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à Dijon </w:t>
                            </w:r>
                            <w:r w:rsidR="000B0D14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(21)</w:t>
                            </w:r>
                          </w:p>
                          <w:p w:rsidR="009E1BDB" w:rsidRPr="009E1BDB" w:rsidRDefault="009E1BDB" w:rsidP="00F24E3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6"/>
                                <w:szCs w:val="22"/>
                              </w:rPr>
                            </w:pPr>
                          </w:p>
                          <w:p w:rsidR="00F24E36" w:rsidRPr="009E1BDB" w:rsidRDefault="00B56F34" w:rsidP="00F24E3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caps/>
                                <w:color w:val="93B230"/>
                                <w:sz w:val="20"/>
                                <w:szCs w:val="22"/>
                              </w:rPr>
                              <w:t xml:space="preserve">   </w:t>
                            </w:r>
                            <w:r w:rsidR="00F24E36" w:rsidRPr="009E1BDB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caps/>
                                <w:color w:val="93B230"/>
                                <w:sz w:val="20"/>
                                <w:szCs w:val="20"/>
                              </w:rPr>
                              <w:t>&gt;</w:t>
                            </w:r>
                            <w:r w:rsidR="001A4618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caps/>
                                <w:color w:val="93B2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4618" w:rsidRPr="001A4618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Parcours</w:t>
                            </w:r>
                            <w:r w:rsidR="00F24E36" w:rsidRPr="009E1BDB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4E36" w:rsidRPr="009E1BDB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Biologie des Organismes</w:t>
                            </w:r>
                            <w:r w:rsidR="004256EF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A4618" w:rsidRPr="009E1BDB" w:rsidRDefault="00B56F34" w:rsidP="000B0D1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E1BDB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caps/>
                                <w:color w:val="93B23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24E36" w:rsidRPr="009E1BDB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caps/>
                                <w:color w:val="93B230"/>
                                <w:sz w:val="20"/>
                                <w:szCs w:val="20"/>
                              </w:rPr>
                              <w:t xml:space="preserve">&gt; </w:t>
                            </w:r>
                            <w:r w:rsidR="00F24E36" w:rsidRPr="009E1BDB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Ecologie – Conservation – Evolution – Biostatistiques</w:t>
                            </w:r>
                            <w:r w:rsidR="00CE144B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337C1A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Biologie et </w:t>
                            </w:r>
                            <w:r w:rsidR="00CE144B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Physiologie animale et végétale </w:t>
                            </w:r>
                            <w:r w:rsidR="001A4618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– projet tuteuré</w:t>
                            </w:r>
                          </w:p>
                          <w:p w:rsidR="00B56F34" w:rsidRPr="00A343F5" w:rsidRDefault="00B56F34" w:rsidP="000B0D1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12"/>
                                <w:szCs w:val="22"/>
                              </w:rPr>
                            </w:pPr>
                          </w:p>
                          <w:p w:rsidR="001A4618" w:rsidRDefault="001A4618" w:rsidP="00B56F3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i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1A4618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2013 – 2014</w:t>
                            </w:r>
                            <w:r>
                              <w:rPr>
                                <w:rFonts w:ascii="Segoe UI Semilight" w:hAnsi="Segoe UI Semilight" w:cs="Segoe UI Semilight"/>
                                <w:i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4256EF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Prépa</w:t>
                            </w:r>
                            <w:r w:rsidRPr="001A4618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256EF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concours kinésithérapeute à Supexam</w:t>
                            </w:r>
                            <w:r w:rsidRPr="001A4618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Dijon</w:t>
                            </w:r>
                            <w:r w:rsidR="004256EF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(21)</w:t>
                            </w:r>
                            <w:r w:rsidRPr="001A4618">
                              <w:rPr>
                                <w:rFonts w:ascii="Segoe UI Semilight" w:hAnsi="Segoe UI Semilight" w:cs="Segoe UI Semilight"/>
                                <w:i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 </w:t>
                            </w:r>
                          </w:p>
                          <w:p w:rsidR="001A4618" w:rsidRPr="001A4618" w:rsidRDefault="001A4618" w:rsidP="00B56F3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A4618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2012 – 2013</w:t>
                            </w:r>
                            <w:r>
                              <w:rPr>
                                <w:rFonts w:ascii="Segoe UI Semilight" w:hAnsi="Segoe UI Semilight" w:cs="Segoe UI Semilight"/>
                                <w:i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Pr="001A4618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IUT Génie Biologique, option Analyse Biologique et Biochimique à Dijon</w:t>
                            </w:r>
                            <w:r w:rsidR="004256EF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(21) </w:t>
                            </w:r>
                            <w:r>
                              <w:rPr>
                                <w:rFonts w:ascii="Segoe UI" w:hAnsi="Segoe UI" w:cs="Segoe UI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Pr="001A4618"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1°année</w:t>
                            </w:r>
                          </w:p>
                          <w:p w:rsidR="001A4618" w:rsidRDefault="001A4618" w:rsidP="001A461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i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4E6A43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2011 – 2012</w:t>
                            </w:r>
                            <w:r w:rsidRPr="00B56F34">
                              <w:rPr>
                                <w:rFonts w:ascii="Segoe UI Semilight" w:hAnsi="Segoe UI Semilight" w:cs="Segoe UI Semilight"/>
                                <w:color w:val="663300"/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4"/>
                              </w:rPr>
                              <w:t>Baccala</w:t>
                            </w:r>
                            <w:r w:rsidR="004256EF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4"/>
                              </w:rPr>
                              <w:t>uréat S à Chalon-sur-Saône (71</w:t>
                            </w:r>
                            <w:proofErr w:type="gramStart"/>
                            <w:r w:rsidR="004256EF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4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Pr="00B56F34">
                              <w:rPr>
                                <w:rFonts w:ascii="Segoe UI Semilight" w:hAnsi="Segoe UI Semilight" w:cs="Segoe UI Semilight"/>
                                <w:i/>
                                <w:color w:val="000000" w:themeColor="text1"/>
                                <w:sz w:val="22"/>
                                <w:szCs w:val="24"/>
                              </w:rPr>
                              <w:t>option SVT</w:t>
                            </w:r>
                          </w:p>
                          <w:p w:rsidR="001A4618" w:rsidRPr="00B56F34" w:rsidRDefault="001A4618" w:rsidP="00B56F3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0114" id="Zone de texte 36" o:spid="_x0000_s1050" type="#_x0000_t202" style="position:absolute;margin-left:-207.55pt;margin-top:344.75pt;width:524.85pt;height:102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" filled="f" stroked="f">
                <v:textbox>
                  <w:txbxContent>
                    <w:p w:rsidR="009E1BDB" w:rsidRDefault="00F24E36" w:rsidP="00F24E36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4E6A43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2014 – 2017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iCs/>
                          <w:color w:val="6633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Pr="00B56F34">
                        <w:rPr>
                          <w:rFonts w:ascii="Segoe UI Semilight" w:hAnsi="Segoe UI Semilight" w:cs="Segoe UI Semilight"/>
                          <w:b/>
                          <w:iCs/>
                          <w:color w:val="000000" w:themeColor="text1"/>
                          <w:sz w:val="22"/>
                          <w:szCs w:val="22"/>
                        </w:rPr>
                        <w:t>Licence</w:t>
                      </w:r>
                      <w:r w:rsidRPr="00F24E36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0A53BF">
                        <w:rPr>
                          <w:rFonts w:ascii="Segoe UI Semilight" w:hAnsi="Segoe UI Semilight" w:cs="Segoe UI Semilight"/>
                          <w:b/>
                          <w:iCs/>
                          <w:color w:val="000000" w:themeColor="text1"/>
                          <w:sz w:val="22"/>
                          <w:szCs w:val="22"/>
                        </w:rPr>
                        <w:t>de Sciences, Technologies, Santé</w:t>
                      </w:r>
                      <w:r>
                        <w:rPr>
                          <w:rFonts w:ascii="Segoe UI" w:hAnsi="Segoe UI" w:cs="Segoe UI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Pr="00F24E36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Université de </w:t>
                      </w:r>
                      <w:r w:rsidR="000A53BF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  <w:t>Bourgogne</w:t>
                      </w:r>
                      <w:r w:rsidR="000B0D14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6E075E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à Dijon </w:t>
                      </w:r>
                      <w:r w:rsidR="000B0D14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  <w:t>(21)</w:t>
                      </w:r>
                    </w:p>
                    <w:p w:rsidR="009E1BDB" w:rsidRPr="009E1BDB" w:rsidRDefault="009E1BDB" w:rsidP="00F24E36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6"/>
                          <w:szCs w:val="22"/>
                        </w:rPr>
                      </w:pPr>
                    </w:p>
                    <w:p w:rsidR="00F24E36" w:rsidRPr="009E1BDB" w:rsidRDefault="00B56F34" w:rsidP="00F24E36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iCs/>
                          <w:caps/>
                          <w:color w:val="93B230"/>
                          <w:sz w:val="20"/>
                          <w:szCs w:val="22"/>
                        </w:rPr>
                        <w:t xml:space="preserve">   </w:t>
                      </w:r>
                      <w:r w:rsidR="00F24E36" w:rsidRPr="009E1BDB">
                        <w:rPr>
                          <w:rFonts w:ascii="Segoe UI Semilight" w:hAnsi="Segoe UI Semilight" w:cs="Segoe UI Semilight"/>
                          <w:b/>
                          <w:iCs/>
                          <w:caps/>
                          <w:color w:val="93B230"/>
                          <w:sz w:val="20"/>
                          <w:szCs w:val="20"/>
                        </w:rPr>
                        <w:t>&gt;</w:t>
                      </w:r>
                      <w:r w:rsidR="001A4618">
                        <w:rPr>
                          <w:rFonts w:ascii="Segoe UI Semilight" w:hAnsi="Segoe UI Semilight" w:cs="Segoe UI Semilight"/>
                          <w:b/>
                          <w:iCs/>
                          <w:caps/>
                          <w:color w:val="93B230"/>
                          <w:sz w:val="20"/>
                          <w:szCs w:val="20"/>
                        </w:rPr>
                        <w:t xml:space="preserve"> </w:t>
                      </w:r>
                      <w:r w:rsidR="001A4618" w:rsidRPr="001A4618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0"/>
                          <w:szCs w:val="20"/>
                        </w:rPr>
                        <w:t>Parcours</w:t>
                      </w:r>
                      <w:r w:rsidR="00F24E36" w:rsidRPr="009E1BDB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F24E36" w:rsidRPr="009E1BDB">
                        <w:rPr>
                          <w:rFonts w:ascii="Segoe UI Semilight" w:hAnsi="Segoe UI Semilight" w:cs="Segoe UI Semilight"/>
                          <w:b/>
                          <w:iCs/>
                          <w:color w:val="000000" w:themeColor="text1"/>
                          <w:sz w:val="20"/>
                          <w:szCs w:val="20"/>
                        </w:rPr>
                        <w:t>Biologie des Organismes</w:t>
                      </w:r>
                      <w:r w:rsidR="004256EF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A4618" w:rsidRPr="009E1BDB" w:rsidRDefault="00B56F34" w:rsidP="000B0D1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9E1BDB">
                        <w:rPr>
                          <w:rFonts w:ascii="Segoe UI Semilight" w:hAnsi="Segoe UI Semilight" w:cs="Segoe UI Semilight"/>
                          <w:b/>
                          <w:iCs/>
                          <w:caps/>
                          <w:color w:val="93B230"/>
                          <w:sz w:val="20"/>
                          <w:szCs w:val="20"/>
                        </w:rPr>
                        <w:t xml:space="preserve">   </w:t>
                      </w:r>
                      <w:r w:rsidR="00F24E36" w:rsidRPr="009E1BDB">
                        <w:rPr>
                          <w:rFonts w:ascii="Segoe UI Semilight" w:hAnsi="Segoe UI Semilight" w:cs="Segoe UI Semilight"/>
                          <w:b/>
                          <w:iCs/>
                          <w:caps/>
                          <w:color w:val="93B230"/>
                          <w:sz w:val="20"/>
                          <w:szCs w:val="20"/>
                        </w:rPr>
                        <w:t xml:space="preserve">&gt; </w:t>
                      </w:r>
                      <w:r w:rsidR="00F24E36" w:rsidRPr="009E1BDB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0"/>
                          <w:szCs w:val="20"/>
                        </w:rPr>
                        <w:t>Ecologie – Conservation – Evolution – Biostatistiques</w:t>
                      </w:r>
                      <w:r w:rsidR="00CE144B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– </w:t>
                      </w:r>
                      <w:r w:rsidR="00337C1A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Biologie et </w:t>
                      </w:r>
                      <w:r w:rsidR="00CE144B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Physiologie animale et végétale </w:t>
                      </w:r>
                      <w:r w:rsidR="001A4618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0"/>
                          <w:szCs w:val="20"/>
                        </w:rPr>
                        <w:t>– projet tuteuré</w:t>
                      </w:r>
                    </w:p>
                    <w:p w:rsidR="00B56F34" w:rsidRPr="00A343F5" w:rsidRDefault="00B56F34" w:rsidP="000B0D1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12"/>
                          <w:szCs w:val="22"/>
                        </w:rPr>
                      </w:pPr>
                    </w:p>
                    <w:p w:rsidR="001A4618" w:rsidRDefault="001A4618" w:rsidP="00B56F3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i/>
                          <w:color w:val="000000" w:themeColor="text1"/>
                          <w:sz w:val="22"/>
                          <w:szCs w:val="24"/>
                        </w:rPr>
                      </w:pPr>
                      <w:r w:rsidRPr="001A4618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2013 – 2014</w:t>
                      </w:r>
                      <w:r>
                        <w:rPr>
                          <w:rFonts w:ascii="Segoe UI Semilight" w:hAnsi="Segoe UI Semilight" w:cs="Segoe UI Semilight"/>
                          <w:i/>
                          <w:color w:val="000000" w:themeColor="text1"/>
                          <w:sz w:val="22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4256EF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  <w:t>Prépa</w:t>
                      </w:r>
                      <w:r w:rsidRPr="001A4618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4256EF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  <w:t>concours kinésithérapeute à Supexam</w:t>
                      </w:r>
                      <w:r w:rsidRPr="001A4618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Dijon</w:t>
                      </w:r>
                      <w:r w:rsidR="004256EF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(21)</w:t>
                      </w:r>
                      <w:r w:rsidRPr="001A4618">
                        <w:rPr>
                          <w:rFonts w:ascii="Segoe UI Semilight" w:hAnsi="Segoe UI Semilight" w:cs="Segoe UI Semilight"/>
                          <w:i/>
                          <w:color w:val="000000" w:themeColor="text1"/>
                          <w:sz w:val="22"/>
                          <w:szCs w:val="24"/>
                        </w:rPr>
                        <w:t xml:space="preserve"> </w:t>
                      </w:r>
                    </w:p>
                    <w:p w:rsidR="001A4618" w:rsidRPr="001A4618" w:rsidRDefault="001A4618" w:rsidP="00B56F3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1A4618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2012 – 2013</w:t>
                      </w:r>
                      <w:r>
                        <w:rPr>
                          <w:rFonts w:ascii="Segoe UI Semilight" w:hAnsi="Segoe UI Semilight" w:cs="Segoe UI Semilight"/>
                          <w:i/>
                          <w:color w:val="000000" w:themeColor="text1"/>
                          <w:sz w:val="22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Pr="001A4618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  <w:t>IUT Génie Biologique, option Analyse Biologique et Biochimique à Dijon</w:t>
                      </w:r>
                      <w:r w:rsidR="004256EF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(21) </w:t>
                      </w:r>
                      <w:r>
                        <w:rPr>
                          <w:rFonts w:ascii="Segoe UI" w:hAnsi="Segoe UI" w:cs="Segoe UI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Pr="001A4618"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  <w:t>1°année</w:t>
                      </w:r>
                    </w:p>
                    <w:p w:rsidR="001A4618" w:rsidRDefault="001A4618" w:rsidP="001A4618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i/>
                          <w:color w:val="000000" w:themeColor="text1"/>
                          <w:sz w:val="22"/>
                          <w:szCs w:val="24"/>
                        </w:rPr>
                      </w:pPr>
                      <w:r w:rsidRPr="004E6A43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2011 – 2012</w:t>
                      </w:r>
                      <w:r w:rsidRPr="00B56F34">
                        <w:rPr>
                          <w:rFonts w:ascii="Segoe UI Semilight" w:hAnsi="Segoe UI Semilight" w:cs="Segoe UI Semilight"/>
                          <w:color w:val="663300"/>
                          <w:sz w:val="22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4"/>
                        </w:rPr>
                        <w:t>Baccala</w:t>
                      </w:r>
                      <w:r w:rsidR="004256EF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4"/>
                        </w:rPr>
                        <w:t>uréat S à Chalon-sur-Saône (71</w:t>
                      </w:r>
                      <w:proofErr w:type="gramStart"/>
                      <w:r w:rsidR="004256EF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4"/>
                        </w:rPr>
                        <w:t>)</w:t>
                      </w:r>
                      <w:proofErr w:type="gramEnd"/>
                      <w:r>
                        <w:rPr>
                          <w:rFonts w:ascii="Segoe UI" w:hAnsi="Segoe UI" w:cs="Segoe UI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Pr="00B56F34">
                        <w:rPr>
                          <w:rFonts w:ascii="Segoe UI Semilight" w:hAnsi="Segoe UI Semilight" w:cs="Segoe UI Semilight"/>
                          <w:i/>
                          <w:color w:val="000000" w:themeColor="text1"/>
                          <w:sz w:val="22"/>
                          <w:szCs w:val="24"/>
                        </w:rPr>
                        <w:t>option SVT</w:t>
                      </w:r>
                    </w:p>
                    <w:p w:rsidR="001A4618" w:rsidRPr="00B56F34" w:rsidRDefault="001A4618" w:rsidP="00B56F3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52B9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95D5EE" wp14:editId="223CD8B7">
                <wp:simplePos x="0" y="0"/>
                <wp:positionH relativeFrom="column">
                  <wp:posOffset>-2573708</wp:posOffset>
                </wp:positionH>
                <wp:positionV relativeFrom="paragraph">
                  <wp:posOffset>196215</wp:posOffset>
                </wp:positionV>
                <wp:extent cx="6817995" cy="3622675"/>
                <wp:effectExtent l="0" t="0" r="0" b="0"/>
                <wp:wrapSquare wrapText="bothSides"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995" cy="362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0729FA" w:rsidRPr="006A6C1A" w:rsidRDefault="006E075E" w:rsidP="009E0A8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iCs/>
                                <w:caps/>
                                <w:sz w:val="22"/>
                                <w:szCs w:val="22"/>
                              </w:rPr>
                            </w:pP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Juillet – Août 201</w:t>
                            </w:r>
                            <w:r w:rsidR="000577E2" w:rsidRPr="006A6C1A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 et 2017</w:t>
                            </w:r>
                            <w:r w:rsidR="00F24E36" w:rsidRPr="006A6C1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color w:val="663300"/>
                                <w:sz w:val="14"/>
                                <w:szCs w:val="22"/>
                              </w:rPr>
                              <w:t xml:space="preserve"> </w:t>
                            </w:r>
                            <w:r w:rsidR="000729FA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D92C11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>Hôpital Local de Nuits</w:t>
                            </w:r>
                            <w:r w:rsidR="00632725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 xml:space="preserve"> Saint Georges (21) </w:t>
                            </w:r>
                            <w:r w:rsidR="000729FA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F24E36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92C11" w:rsidRPr="006A6C1A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sz w:val="22"/>
                                <w:szCs w:val="22"/>
                              </w:rPr>
                              <w:t>Fonctions d’Aide-Soignante</w:t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1A4618" w:rsidRPr="006A6C1A"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  <w:t>4</w:t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  <w:t xml:space="preserve"> mois </w:t>
                            </w:r>
                          </w:p>
                          <w:p w:rsidR="00D92C11" w:rsidRPr="006A6C1A" w:rsidRDefault="000729FA" w:rsidP="009E0A8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</w:pP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caps/>
                                <w:color w:val="93B230"/>
                                <w:sz w:val="22"/>
                                <w:szCs w:val="22"/>
                              </w:rPr>
                              <w:t>&gt;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 xml:space="preserve">Soins à la personne – </w:t>
                            </w:r>
                            <w:r w:rsidR="00D92C11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>travail d’équipe</w:t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 xml:space="preserve"> – autonomie – </w:t>
                            </w:r>
                            <w:r w:rsidR="00D92C11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>adaptation</w:t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="006E075E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 xml:space="preserve"> sens du relationnel</w:t>
                            </w:r>
                          </w:p>
                          <w:p w:rsidR="00FA6255" w:rsidRPr="006A6C1A" w:rsidRDefault="00FA6255" w:rsidP="009E0A8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</w:pPr>
                          </w:p>
                          <w:p w:rsidR="000577E2" w:rsidRPr="006A6C1A" w:rsidRDefault="000577E2" w:rsidP="009E0A8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Juin 2017 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22"/>
                                <w:szCs w:val="22"/>
                              </w:rPr>
                              <w:t>L</w:t>
                            </w:r>
                            <w:r w:rsidR="00FA6255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 xml:space="preserve">igue de </w:t>
                            </w:r>
                            <w:r w:rsidR="00FA6255" w:rsidRPr="006A6C1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22"/>
                                <w:szCs w:val="22"/>
                              </w:rPr>
                              <w:t>P</w:t>
                            </w:r>
                            <w:r w:rsidR="00FA6255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 xml:space="preserve">rotection des </w:t>
                            </w:r>
                            <w:r w:rsidR="00FA6255" w:rsidRPr="006A6C1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22"/>
                                <w:szCs w:val="22"/>
                              </w:rPr>
                              <w:t>O</w:t>
                            </w:r>
                            <w:r w:rsidR="00FA6255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>iseaux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A6255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 xml:space="preserve">(21) 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 xml:space="preserve">et 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 w:rsidR="00FA6255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>ociété d’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22"/>
                                <w:szCs w:val="22"/>
                              </w:rPr>
                              <w:t>H</w:t>
                            </w:r>
                            <w:r w:rsidR="00FA6255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 xml:space="preserve">istoire 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22"/>
                                <w:szCs w:val="22"/>
                              </w:rPr>
                              <w:t>N</w:t>
                            </w:r>
                            <w:r w:rsidR="00FA6255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>aturelle d’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 w:rsidR="00FA6255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>utun (58</w:t>
                            </w:r>
                            <w:proofErr w:type="gramStart"/>
                            <w:r w:rsidR="00FA6255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  <w:proofErr w:type="gramEnd"/>
                            <w:r w:rsidR="00FA6255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22"/>
                                <w:szCs w:val="22"/>
                              </w:rPr>
                              <w:t>Bénévolat</w:t>
                            </w:r>
                            <w:r w:rsidR="00FA6255" w:rsidRPr="006A6C1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92C11" w:rsidRPr="006A6C1A" w:rsidRDefault="00FA6255" w:rsidP="00FA625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</w:pP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color w:val="93B230"/>
                                <w:sz w:val="22"/>
                                <w:szCs w:val="22"/>
                              </w:rPr>
                              <w:t xml:space="preserve">&gt; </w:t>
                            </w:r>
                            <w:r w:rsidR="00C92A40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 xml:space="preserve">Aide à l’inventaire faunistique – Capture au filet (odonates et lépidoptères) </w:t>
                            </w:r>
                          </w:p>
                          <w:p w:rsidR="00FA6255" w:rsidRPr="006A6C1A" w:rsidRDefault="00FA6255" w:rsidP="00FA625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29FA" w:rsidRPr="006A6C1A" w:rsidRDefault="000729FA" w:rsidP="009E0A8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</w:pP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Juin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color w:val="6633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  <w:r w:rsidR="00F24E36" w:rsidRPr="006A6C1A">
                              <w:rPr>
                                <w:rFonts w:ascii="Segoe UI Semilight" w:hAnsi="Segoe UI Semilight" w:cs="Segoe UI Semilight"/>
                                <w:b/>
                                <w:color w:val="6633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D92C11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>Services des Parcs et Jardins</w:t>
                            </w:r>
                            <w:r w:rsidR="00632725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 xml:space="preserve"> à Beaune (21) 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F24E36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92C11" w:rsidRPr="006A6C1A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sz w:val="22"/>
                                <w:szCs w:val="22"/>
                              </w:rPr>
                              <w:t>Adjoint technique de 2</w:t>
                            </w:r>
                            <w:r w:rsidR="00D92C11" w:rsidRPr="006A6C1A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sz w:val="22"/>
                                <w:szCs w:val="22"/>
                                <w:vertAlign w:val="superscript"/>
                              </w:rPr>
                              <w:t>ème</w:t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sz w:val="22"/>
                                <w:szCs w:val="22"/>
                              </w:rPr>
                              <w:t xml:space="preserve"> classe</w:t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  <w:t>1 mois</w:t>
                            </w:r>
                          </w:p>
                          <w:p w:rsidR="00632725" w:rsidRPr="006A6C1A" w:rsidRDefault="000729FA" w:rsidP="009E0A8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</w:pP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color w:val="93B230"/>
                                <w:sz w:val="22"/>
                                <w:szCs w:val="22"/>
                              </w:rPr>
                              <w:t xml:space="preserve">&gt; </w:t>
                            </w:r>
                            <w:r w:rsidR="00D92C11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>Prod</w:t>
                            </w:r>
                            <w:r w:rsidR="00632725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 xml:space="preserve">uction de plantes pour la ville </w:t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 xml:space="preserve">de Beaune </w:t>
                            </w:r>
                            <w:r w:rsidR="00632725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 xml:space="preserve">– Travail </w:t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 xml:space="preserve">de terrain </w:t>
                            </w:r>
                          </w:p>
                          <w:p w:rsidR="00D92C11" w:rsidRPr="006A6C1A" w:rsidRDefault="00D92C11" w:rsidP="009E0A8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</w:pPr>
                          </w:p>
                          <w:p w:rsidR="009E0A8B" w:rsidRPr="006A6C1A" w:rsidRDefault="00D92C11" w:rsidP="009E0A8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</w:pP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Février 2016</w:t>
                            </w:r>
                            <w:r w:rsidR="00F24E36" w:rsidRPr="006A6C1A">
                              <w:rPr>
                                <w:rFonts w:ascii="Segoe UI Semilight" w:hAnsi="Segoe UI Semilight" w:cs="Segoe UI Semilight"/>
                                <w:b/>
                                <w:color w:val="6633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729FA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632725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>Izydrive</w:t>
                            </w:r>
                            <w:r w:rsidR="000729FA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sz w:val="22"/>
                                <w:szCs w:val="22"/>
                              </w:rPr>
                              <w:t>Animatrice prévention routière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  <w:t>à la vente des vins de Nuits Saint Georges</w:t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  <w:t>2 jours</w:t>
                            </w:r>
                          </w:p>
                          <w:p w:rsidR="009E0A8B" w:rsidRPr="006A6C1A" w:rsidRDefault="009E0A8B" w:rsidP="009E0A8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b/>
                                <w:color w:val="93B230"/>
                                <w:sz w:val="22"/>
                                <w:szCs w:val="22"/>
                              </w:rPr>
                            </w:pP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color w:val="93B230"/>
                                <w:sz w:val="22"/>
                                <w:szCs w:val="22"/>
                              </w:rPr>
                              <w:t xml:space="preserve">&gt; 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color w:val="000000" w:themeColor="text1"/>
                                <w:sz w:val="22"/>
                                <w:szCs w:val="22"/>
                              </w:rPr>
                              <w:t>Patience – diplomatie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9E0A8B" w:rsidRPr="006A6C1A" w:rsidRDefault="009E0A8B" w:rsidP="009E0A8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b/>
                                <w:color w:val="93B230"/>
                                <w:sz w:val="22"/>
                                <w:szCs w:val="22"/>
                              </w:rPr>
                            </w:pPr>
                          </w:p>
                          <w:p w:rsidR="000729FA" w:rsidRPr="006A6C1A" w:rsidRDefault="000729FA" w:rsidP="009E0A8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</w:pP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Août 2015</w:t>
                            </w:r>
                            <w:r w:rsidR="00F24E36" w:rsidRPr="006A6C1A">
                              <w:rPr>
                                <w:rFonts w:ascii="Segoe UI Semilight" w:hAnsi="Segoe UI Semilight" w:cs="Segoe UI Semilight"/>
                                <w:b/>
                                <w:color w:val="6633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D92C11" w:rsidRPr="006A6C1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22"/>
                                <w:szCs w:val="22"/>
                              </w:rPr>
                              <w:t>L</w:t>
                            </w:r>
                            <w:r w:rsidR="00B56F34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 xml:space="preserve">igue de </w:t>
                            </w:r>
                            <w:r w:rsidR="00D92C11" w:rsidRPr="006A6C1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22"/>
                                <w:szCs w:val="22"/>
                              </w:rPr>
                              <w:t>P</w:t>
                            </w:r>
                            <w:r w:rsidR="00B56F34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 xml:space="preserve">rotection des </w:t>
                            </w:r>
                            <w:r w:rsidR="00D92C11" w:rsidRPr="006A6C1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z w:val="22"/>
                                <w:szCs w:val="22"/>
                              </w:rPr>
                              <w:t>O</w:t>
                            </w:r>
                            <w:r w:rsidR="00B56F34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>iseaux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D92C11" w:rsidRPr="006A6C1A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sz w:val="22"/>
                                <w:szCs w:val="22"/>
                              </w:rPr>
                              <w:t>Bénévolat</w:t>
                            </w:r>
                            <w:r w:rsidR="00D92C11" w:rsidRPr="006A6C1A"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56F34" w:rsidRPr="006A6C1A"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  <w:t>au</w:t>
                            </w:r>
                            <w:r w:rsidR="00D92C11" w:rsidRPr="006A6C1A"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  <w:t xml:space="preserve"> camp de baguage </w:t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  <w:t>à Marcenay (21)</w:t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  <w:t>1 sem.</w:t>
                            </w:r>
                          </w:p>
                          <w:p w:rsidR="00D92C11" w:rsidRPr="006A6C1A" w:rsidRDefault="000729FA" w:rsidP="009E0A8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</w:pP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color w:val="93B230"/>
                                <w:sz w:val="22"/>
                                <w:szCs w:val="22"/>
                              </w:rPr>
                              <w:t>&gt;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92C11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>Capture et d</w:t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>émaillage des oiseaux</w:t>
                            </w:r>
                            <w:r w:rsidR="00B56F34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 xml:space="preserve"> migrateurs</w:t>
                            </w:r>
                          </w:p>
                          <w:p w:rsidR="00D92C11" w:rsidRPr="006A6C1A" w:rsidRDefault="00D92C11" w:rsidP="009E0A8B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ind w:left="170"/>
                              <w:textAlignment w:val="center"/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</w:pPr>
                          </w:p>
                          <w:p w:rsidR="00FD0DF3" w:rsidRPr="006A6C1A" w:rsidRDefault="00D92C11" w:rsidP="009E0A8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</w:pP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Juillet 2014</w:t>
                            </w:r>
                            <w:r w:rsidR="00F24E36" w:rsidRPr="006A6C1A">
                              <w:rPr>
                                <w:rFonts w:ascii="Segoe UI Semilight" w:hAnsi="Segoe UI Semilight" w:cs="Segoe UI Semilight"/>
                                <w:b/>
                                <w:color w:val="6633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729FA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1A4618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 xml:space="preserve">Clinique vétérinaire </w:t>
                            </w:r>
                            <w:r w:rsidR="000729FA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>des Vignes à Beaune</w:t>
                            </w:r>
                            <w:r w:rsidR="001A4618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 xml:space="preserve"> (21</w:t>
                            </w:r>
                            <w:proofErr w:type="gramStart"/>
                            <w:r w:rsidR="001A4618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  <w:proofErr w:type="gramEnd"/>
                            <w:r w:rsidR="000729FA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sz w:val="22"/>
                                <w:szCs w:val="22"/>
                              </w:rPr>
                              <w:t>Stage d’Auxiliaire Vétérinaire</w:t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  <w:t>2 sem.</w:t>
                            </w:r>
                          </w:p>
                          <w:p w:rsidR="00D92C11" w:rsidRPr="006A6C1A" w:rsidRDefault="00D92C11" w:rsidP="009E0A8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0729FA" w:rsidRPr="006A6C1A" w:rsidRDefault="00D92C11" w:rsidP="009E0A8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b/>
                                <w:color w:val="663300"/>
                                <w:sz w:val="22"/>
                                <w:szCs w:val="22"/>
                              </w:rPr>
                            </w:pP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Eté 2013</w:t>
                            </w:r>
                            <w:r w:rsidR="004504E1" w:rsidRPr="006A6C1A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4504E1" w:rsidRPr="006A6C1A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2014</w:t>
                            </w:r>
                            <w:r w:rsidR="004504E1" w:rsidRPr="006A6C1A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color w:val="00AEAC"/>
                                <w:sz w:val="2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  <w:r w:rsidR="00F24E36" w:rsidRPr="006A6C1A">
                              <w:rPr>
                                <w:rFonts w:ascii="Segoe UI Semilight" w:hAnsi="Segoe UI Semilight" w:cs="Segoe UI Semilight"/>
                                <w:b/>
                                <w:color w:val="6633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729FA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>Hospices Civils de Beaune</w:t>
                            </w:r>
                            <w:r w:rsidR="007048FB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 xml:space="preserve"> (21</w:t>
                            </w:r>
                            <w:proofErr w:type="gramStart"/>
                            <w:r w:rsidR="007048FB" w:rsidRPr="006A6C1A">
                              <w:rPr>
                                <w:rFonts w:ascii="Segoe UI Semilight" w:hAnsi="Segoe UI Semilight" w:cs="Segoe UI Semilight"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  <w:proofErr w:type="gramEnd"/>
                            <w:r w:rsidR="000729FA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sz w:val="22"/>
                                <w:szCs w:val="22"/>
                              </w:rPr>
                              <w:t>Agent de Service Hospitalier</w:t>
                            </w:r>
                            <w:r w:rsidR="009E0A8B" w:rsidRPr="006A6C1A">
                              <w:rPr>
                                <w:rFonts w:ascii="Segoe UI Semilight" w:hAnsi="Segoe UI Semilight" w:cs="Segoe UI Semilight"/>
                                <w:caps/>
                                <w:color w:val="8EC02F"/>
                                <w:sz w:val="22"/>
                                <w:szCs w:val="22"/>
                              </w:rPr>
                              <w:sym w:font="Marlett" w:char="F069"/>
                            </w:r>
                            <w:r w:rsidR="001A4618" w:rsidRPr="006A6C1A"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  <w:t>6 mois</w:t>
                            </w:r>
                          </w:p>
                          <w:p w:rsidR="00D92C11" w:rsidRPr="006A6C1A" w:rsidRDefault="000729FA" w:rsidP="009E0A8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</w:pP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caps/>
                                <w:color w:val="93B230"/>
                                <w:sz w:val="20"/>
                                <w:szCs w:val="22"/>
                              </w:rPr>
                              <w:t>&gt;</w:t>
                            </w:r>
                            <w:r w:rsidRPr="006A6C1A">
                              <w:rPr>
                                <w:rFonts w:ascii="Segoe UI Semilight" w:hAnsi="Segoe UI Semilight" w:cs="Segoe UI Semilight"/>
                                <w:b/>
                                <w:iCs/>
                                <w:caps/>
                                <w:color w:val="93B2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577E2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>Travail d’équipe – autonomie –</w:t>
                            </w:r>
                            <w:r w:rsidR="00D92C11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 xml:space="preserve"> adaptation</w:t>
                            </w:r>
                            <w:r w:rsidR="000577E2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="006E075E" w:rsidRPr="006A6C1A">
                              <w:rPr>
                                <w:rFonts w:ascii="Segoe UI Semilight" w:hAnsi="Segoe UI Semilight" w:cs="Segoe UI Semilight"/>
                                <w:sz w:val="22"/>
                                <w:szCs w:val="22"/>
                              </w:rPr>
                              <w:t xml:space="preserve"> sens du relationnel</w:t>
                            </w:r>
                          </w:p>
                          <w:p w:rsidR="00D92C11" w:rsidRPr="000729FA" w:rsidRDefault="00D92C11" w:rsidP="00D92C1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Segoe UI Semilight" w:hAnsi="Segoe UI Semilight" w:cs="Segoe UI Semilight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D92C11" w:rsidRPr="0087437E" w:rsidRDefault="00D92C11" w:rsidP="00D92C11">
                            <w:pPr>
                              <w:pStyle w:val="Textedebulles"/>
                              <w:widowControl w:val="0"/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ind w:left="170"/>
                              <w:textAlignment w:val="center"/>
                              <w:rPr>
                                <w:rFonts w:ascii="Corbel" w:hAnsi="Corbel" w:cs="SegoePro-Italic"/>
                                <w:b/>
                                <w:iCs/>
                                <w:caps/>
                                <w:color w:val="11514B"/>
                                <w:sz w:val="24"/>
                                <w:szCs w:val="24"/>
                              </w:rPr>
                            </w:pPr>
                          </w:p>
                          <w:p w:rsidR="00D92C11" w:rsidRPr="004B60AA" w:rsidRDefault="00D92C11" w:rsidP="00D92C1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Corbel" w:hAnsi="Corbel"/>
                                <w:b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5D5EE" id="Zone de texte 83" o:spid="_x0000_s1051" type="#_x0000_t202" style="position:absolute;margin-left:-202.65pt;margin-top:15.45pt;width:536.85pt;height:28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" filled="f" stroked="f">
                <v:textbox>
                  <w:txbxContent>
                    <w:p w:rsidR="000729FA" w:rsidRPr="006A6C1A" w:rsidRDefault="006E075E" w:rsidP="009E0A8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iCs/>
                          <w:caps/>
                          <w:sz w:val="22"/>
                          <w:szCs w:val="22"/>
                        </w:rPr>
                      </w:pPr>
                      <w:r w:rsidRPr="006A6C1A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Juillet – Août 201</w:t>
                      </w:r>
                      <w:r w:rsidR="000577E2" w:rsidRPr="006A6C1A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 et 2017</w:t>
                      </w:r>
                      <w:r w:rsidR="00F24E36" w:rsidRPr="006A6C1A">
                        <w:rPr>
                          <w:rFonts w:ascii="Segoe UI Semilight" w:hAnsi="Segoe UI Semilight" w:cs="Segoe UI Semilight"/>
                          <w:b/>
                          <w:bCs/>
                          <w:color w:val="663300"/>
                          <w:sz w:val="14"/>
                          <w:szCs w:val="22"/>
                        </w:rPr>
                        <w:t xml:space="preserve"> </w:t>
                      </w:r>
                      <w:r w:rsidR="000729FA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D92C11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>Hôpital Local de Nuits</w:t>
                      </w:r>
                      <w:r w:rsidR="00632725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 xml:space="preserve"> Saint Georges (21) </w:t>
                      </w:r>
                      <w:r w:rsidR="000729FA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F24E36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t xml:space="preserve"> </w:t>
                      </w:r>
                      <w:r w:rsidR="00D92C11" w:rsidRPr="006A6C1A">
                        <w:rPr>
                          <w:rFonts w:ascii="Segoe UI Semilight" w:hAnsi="Segoe UI Semilight" w:cs="Segoe UI Semilight"/>
                          <w:b/>
                          <w:iCs/>
                          <w:sz w:val="22"/>
                          <w:szCs w:val="22"/>
                        </w:rPr>
                        <w:t>Fonctions d’Aide-Soignante</w:t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1A4618" w:rsidRPr="006A6C1A"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  <w:t>4</w:t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  <w:t xml:space="preserve"> mois </w:t>
                      </w:r>
                    </w:p>
                    <w:p w:rsidR="00D92C11" w:rsidRPr="006A6C1A" w:rsidRDefault="000729FA" w:rsidP="009E0A8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</w:pPr>
                      <w:r w:rsidRPr="006A6C1A">
                        <w:rPr>
                          <w:rFonts w:ascii="Segoe UI Semilight" w:hAnsi="Segoe UI Semilight" w:cs="Segoe UI Semilight"/>
                          <w:b/>
                          <w:iCs/>
                          <w:caps/>
                          <w:color w:val="93B230"/>
                          <w:sz w:val="22"/>
                          <w:szCs w:val="22"/>
                        </w:rPr>
                        <w:t>&gt;</w:t>
                      </w:r>
                      <w:r w:rsidRPr="006A6C1A">
                        <w:rPr>
                          <w:rFonts w:ascii="Segoe UI Semilight" w:hAnsi="Segoe UI Semilight" w:cs="Segoe UI Semilight"/>
                          <w:b/>
                          <w:iCs/>
                          <w:caps/>
                          <w:sz w:val="22"/>
                          <w:szCs w:val="22"/>
                        </w:rPr>
                        <w:t xml:space="preserve"> </w:t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 xml:space="preserve">Soins à la personne – </w:t>
                      </w:r>
                      <w:r w:rsidR="00D92C11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>travail d’équipe</w:t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 xml:space="preserve"> – autonomie – </w:t>
                      </w:r>
                      <w:r w:rsidR="00D92C11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>adaptation</w:t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 xml:space="preserve"> –</w:t>
                      </w:r>
                      <w:r w:rsidR="006E075E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 xml:space="preserve"> sens du relationnel</w:t>
                      </w:r>
                    </w:p>
                    <w:p w:rsidR="00FA6255" w:rsidRPr="006A6C1A" w:rsidRDefault="00FA6255" w:rsidP="009E0A8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</w:pPr>
                    </w:p>
                    <w:p w:rsidR="000577E2" w:rsidRPr="006A6C1A" w:rsidRDefault="000577E2" w:rsidP="009E0A8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b/>
                          <w:bCs/>
                          <w:sz w:val="22"/>
                          <w:szCs w:val="22"/>
                        </w:rPr>
                      </w:pPr>
                      <w:r w:rsidRPr="006A6C1A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Juin 2017 </w:t>
                      </w:r>
                      <w:r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Pr="006A6C1A">
                        <w:rPr>
                          <w:rFonts w:ascii="Segoe UI Semilight" w:hAnsi="Segoe UI Semilight" w:cs="Segoe UI Semilight"/>
                          <w:b/>
                          <w:bCs/>
                          <w:sz w:val="22"/>
                          <w:szCs w:val="22"/>
                        </w:rPr>
                        <w:t>L</w:t>
                      </w:r>
                      <w:r w:rsidR="00FA6255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 xml:space="preserve">igue de </w:t>
                      </w:r>
                      <w:r w:rsidR="00FA6255" w:rsidRPr="006A6C1A">
                        <w:rPr>
                          <w:rFonts w:ascii="Segoe UI Semilight" w:hAnsi="Segoe UI Semilight" w:cs="Segoe UI Semilight"/>
                          <w:b/>
                          <w:bCs/>
                          <w:sz w:val="22"/>
                          <w:szCs w:val="22"/>
                        </w:rPr>
                        <w:t>P</w:t>
                      </w:r>
                      <w:r w:rsidR="00FA6255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 xml:space="preserve">rotection des </w:t>
                      </w:r>
                      <w:r w:rsidR="00FA6255" w:rsidRPr="006A6C1A">
                        <w:rPr>
                          <w:rFonts w:ascii="Segoe UI Semilight" w:hAnsi="Segoe UI Semilight" w:cs="Segoe UI Semilight"/>
                          <w:b/>
                          <w:bCs/>
                          <w:sz w:val="22"/>
                          <w:szCs w:val="22"/>
                        </w:rPr>
                        <w:t>O</w:t>
                      </w:r>
                      <w:r w:rsidR="00FA6255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>iseaux</w:t>
                      </w:r>
                      <w:r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FA6255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 xml:space="preserve">(21) </w:t>
                      </w:r>
                      <w:r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 xml:space="preserve">et </w:t>
                      </w:r>
                      <w:r w:rsidRPr="006A6C1A">
                        <w:rPr>
                          <w:rFonts w:ascii="Segoe UI Semilight" w:hAnsi="Segoe UI Semilight" w:cs="Segoe UI Semilight"/>
                          <w:b/>
                          <w:bCs/>
                          <w:sz w:val="22"/>
                          <w:szCs w:val="22"/>
                        </w:rPr>
                        <w:t>S</w:t>
                      </w:r>
                      <w:r w:rsidR="00FA6255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>ociété d’</w:t>
                      </w:r>
                      <w:r w:rsidRPr="006A6C1A">
                        <w:rPr>
                          <w:rFonts w:ascii="Segoe UI Semilight" w:hAnsi="Segoe UI Semilight" w:cs="Segoe UI Semilight"/>
                          <w:b/>
                          <w:bCs/>
                          <w:sz w:val="22"/>
                          <w:szCs w:val="22"/>
                        </w:rPr>
                        <w:t>H</w:t>
                      </w:r>
                      <w:r w:rsidR="00FA6255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 xml:space="preserve">istoire </w:t>
                      </w:r>
                      <w:r w:rsidRPr="006A6C1A">
                        <w:rPr>
                          <w:rFonts w:ascii="Segoe UI Semilight" w:hAnsi="Segoe UI Semilight" w:cs="Segoe UI Semilight"/>
                          <w:b/>
                          <w:bCs/>
                          <w:sz w:val="22"/>
                          <w:szCs w:val="22"/>
                        </w:rPr>
                        <w:t>N</w:t>
                      </w:r>
                      <w:r w:rsidR="00FA6255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>aturelle d’</w:t>
                      </w:r>
                      <w:r w:rsidRPr="006A6C1A">
                        <w:rPr>
                          <w:rFonts w:ascii="Segoe UI Semilight" w:hAnsi="Segoe UI Semilight" w:cs="Segoe UI Semilight"/>
                          <w:b/>
                          <w:bCs/>
                          <w:sz w:val="22"/>
                          <w:szCs w:val="22"/>
                        </w:rPr>
                        <w:t>A</w:t>
                      </w:r>
                      <w:r w:rsidR="00FA6255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>utun (58</w:t>
                      </w:r>
                      <w:proofErr w:type="gramStart"/>
                      <w:r w:rsidR="00FA6255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>)</w:t>
                      </w:r>
                      <w:proofErr w:type="gramEnd"/>
                      <w:r w:rsidR="00FA6255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Pr="006A6C1A">
                        <w:rPr>
                          <w:rFonts w:ascii="Segoe UI Semilight" w:hAnsi="Segoe UI Semilight" w:cs="Segoe UI Semilight"/>
                          <w:b/>
                          <w:bCs/>
                          <w:sz w:val="22"/>
                          <w:szCs w:val="22"/>
                        </w:rPr>
                        <w:t>Bénévolat</w:t>
                      </w:r>
                      <w:r w:rsidR="00FA6255" w:rsidRPr="006A6C1A">
                        <w:rPr>
                          <w:rFonts w:ascii="Segoe UI Semilight" w:hAnsi="Segoe UI Semilight" w:cs="Segoe UI Semilight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:rsidR="00D92C11" w:rsidRPr="006A6C1A" w:rsidRDefault="00FA6255" w:rsidP="00FA6255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</w:pPr>
                      <w:r w:rsidRPr="006A6C1A">
                        <w:rPr>
                          <w:rFonts w:ascii="Segoe UI Semilight" w:hAnsi="Segoe UI Semilight" w:cs="Segoe UI Semilight"/>
                          <w:b/>
                          <w:color w:val="93B230"/>
                          <w:sz w:val="22"/>
                          <w:szCs w:val="22"/>
                        </w:rPr>
                        <w:t xml:space="preserve">&gt; </w:t>
                      </w:r>
                      <w:r w:rsidR="00C92A40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 xml:space="preserve">Aide à l’inventaire faunistique – Capture au filet (odonates et lépidoptères) </w:t>
                      </w:r>
                    </w:p>
                    <w:p w:rsidR="00FA6255" w:rsidRPr="006A6C1A" w:rsidRDefault="00FA6255" w:rsidP="00FA6255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729FA" w:rsidRPr="006A6C1A" w:rsidRDefault="000729FA" w:rsidP="009E0A8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</w:pPr>
                      <w:r w:rsidRPr="006A6C1A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Juin</w:t>
                      </w:r>
                      <w:r w:rsidRPr="006A6C1A">
                        <w:rPr>
                          <w:rFonts w:ascii="Segoe UI Semilight" w:hAnsi="Segoe UI Semilight" w:cs="Segoe UI Semilight"/>
                          <w:b/>
                          <w:color w:val="663300"/>
                          <w:sz w:val="22"/>
                          <w:szCs w:val="22"/>
                        </w:rPr>
                        <w:t xml:space="preserve"> </w:t>
                      </w:r>
                      <w:r w:rsidRPr="006A6C1A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  <w:r w:rsidR="00F24E36" w:rsidRPr="006A6C1A">
                        <w:rPr>
                          <w:rFonts w:ascii="Segoe UI Semilight" w:hAnsi="Segoe UI Semilight" w:cs="Segoe UI Semilight"/>
                          <w:b/>
                          <w:color w:val="663300"/>
                          <w:sz w:val="22"/>
                          <w:szCs w:val="22"/>
                        </w:rPr>
                        <w:t xml:space="preserve"> </w:t>
                      </w:r>
                      <w:r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D92C11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>Services des Parcs et Jardins</w:t>
                      </w:r>
                      <w:r w:rsidR="00632725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 xml:space="preserve"> à Beaune (21) </w:t>
                      </w:r>
                      <w:r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F24E36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t xml:space="preserve"> </w:t>
                      </w:r>
                      <w:r w:rsidR="00D92C11" w:rsidRPr="006A6C1A">
                        <w:rPr>
                          <w:rFonts w:ascii="Segoe UI Semilight" w:hAnsi="Segoe UI Semilight" w:cs="Segoe UI Semilight"/>
                          <w:b/>
                          <w:iCs/>
                          <w:sz w:val="22"/>
                          <w:szCs w:val="22"/>
                        </w:rPr>
                        <w:t>Adjoint technique de 2</w:t>
                      </w:r>
                      <w:r w:rsidR="00D92C11" w:rsidRPr="006A6C1A">
                        <w:rPr>
                          <w:rFonts w:ascii="Segoe UI Semilight" w:hAnsi="Segoe UI Semilight" w:cs="Segoe UI Semilight"/>
                          <w:b/>
                          <w:iCs/>
                          <w:sz w:val="22"/>
                          <w:szCs w:val="22"/>
                          <w:vertAlign w:val="superscript"/>
                        </w:rPr>
                        <w:t>ème</w:t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b/>
                          <w:iCs/>
                          <w:sz w:val="22"/>
                          <w:szCs w:val="22"/>
                        </w:rPr>
                        <w:t xml:space="preserve"> classe</w:t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  <w:t>1 mois</w:t>
                      </w:r>
                    </w:p>
                    <w:p w:rsidR="00632725" w:rsidRPr="006A6C1A" w:rsidRDefault="000729FA" w:rsidP="009E0A8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</w:pPr>
                      <w:r w:rsidRPr="006A6C1A">
                        <w:rPr>
                          <w:rFonts w:ascii="Segoe UI Semilight" w:hAnsi="Segoe UI Semilight" w:cs="Segoe UI Semilight"/>
                          <w:b/>
                          <w:color w:val="93B230"/>
                          <w:sz w:val="22"/>
                          <w:szCs w:val="22"/>
                        </w:rPr>
                        <w:t xml:space="preserve">&gt; </w:t>
                      </w:r>
                      <w:r w:rsidR="00D92C11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>Prod</w:t>
                      </w:r>
                      <w:r w:rsidR="00632725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 xml:space="preserve">uction de plantes pour la ville </w:t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 xml:space="preserve">de Beaune </w:t>
                      </w:r>
                      <w:r w:rsidR="00632725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 xml:space="preserve">– Travail </w:t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 xml:space="preserve">de terrain </w:t>
                      </w:r>
                    </w:p>
                    <w:p w:rsidR="00D92C11" w:rsidRPr="006A6C1A" w:rsidRDefault="00D92C11" w:rsidP="009E0A8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</w:pPr>
                    </w:p>
                    <w:p w:rsidR="009E0A8B" w:rsidRPr="006A6C1A" w:rsidRDefault="00D92C11" w:rsidP="009E0A8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</w:pPr>
                      <w:r w:rsidRPr="006A6C1A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Février 2016</w:t>
                      </w:r>
                      <w:r w:rsidR="00F24E36" w:rsidRPr="006A6C1A">
                        <w:rPr>
                          <w:rFonts w:ascii="Segoe UI Semilight" w:hAnsi="Segoe UI Semilight" w:cs="Segoe UI Semilight"/>
                          <w:b/>
                          <w:color w:val="663300"/>
                          <w:sz w:val="22"/>
                          <w:szCs w:val="22"/>
                        </w:rPr>
                        <w:t xml:space="preserve"> </w:t>
                      </w:r>
                      <w:r w:rsidR="000729FA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632725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>Izydrive</w:t>
                      </w:r>
                      <w:r w:rsidR="000729FA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Pr="006A6C1A">
                        <w:rPr>
                          <w:rFonts w:ascii="Segoe UI Semilight" w:hAnsi="Segoe UI Semilight" w:cs="Segoe UI Semilight"/>
                          <w:b/>
                          <w:iCs/>
                          <w:sz w:val="22"/>
                          <w:szCs w:val="22"/>
                        </w:rPr>
                        <w:t>Animatrice prévention routière</w:t>
                      </w:r>
                      <w:r w:rsidRPr="006A6C1A"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  <w:t>à la vente des vins de Nuits Saint Georges</w:t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  <w:t>2 jours</w:t>
                      </w:r>
                    </w:p>
                    <w:p w:rsidR="009E0A8B" w:rsidRPr="006A6C1A" w:rsidRDefault="009E0A8B" w:rsidP="009E0A8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b/>
                          <w:color w:val="93B230"/>
                          <w:sz w:val="22"/>
                          <w:szCs w:val="22"/>
                        </w:rPr>
                      </w:pPr>
                      <w:r w:rsidRPr="006A6C1A">
                        <w:rPr>
                          <w:rFonts w:ascii="Segoe UI Semilight" w:hAnsi="Segoe UI Semilight" w:cs="Segoe UI Semilight"/>
                          <w:b/>
                          <w:color w:val="93B230"/>
                          <w:sz w:val="22"/>
                          <w:szCs w:val="22"/>
                        </w:rPr>
                        <w:t xml:space="preserve">&gt; </w:t>
                      </w:r>
                      <w:r w:rsidRPr="006A6C1A">
                        <w:rPr>
                          <w:rFonts w:ascii="Segoe UI Semilight" w:hAnsi="Segoe UI Semilight" w:cs="Segoe UI Semilight"/>
                          <w:color w:val="000000" w:themeColor="text1"/>
                          <w:sz w:val="22"/>
                          <w:szCs w:val="22"/>
                        </w:rPr>
                        <w:t>Patience – diplomatie</w:t>
                      </w:r>
                      <w:r w:rsidRPr="006A6C1A">
                        <w:rPr>
                          <w:rFonts w:ascii="Segoe UI Semilight" w:hAnsi="Segoe UI Semilight" w:cs="Segoe UI Semilight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9E0A8B" w:rsidRPr="006A6C1A" w:rsidRDefault="009E0A8B" w:rsidP="009E0A8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b/>
                          <w:color w:val="93B230"/>
                          <w:sz w:val="22"/>
                          <w:szCs w:val="22"/>
                        </w:rPr>
                      </w:pPr>
                    </w:p>
                    <w:p w:rsidR="000729FA" w:rsidRPr="006A6C1A" w:rsidRDefault="000729FA" w:rsidP="009E0A8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</w:pPr>
                      <w:r w:rsidRPr="006A6C1A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Août 2015</w:t>
                      </w:r>
                      <w:r w:rsidR="00F24E36" w:rsidRPr="006A6C1A">
                        <w:rPr>
                          <w:rFonts w:ascii="Segoe UI Semilight" w:hAnsi="Segoe UI Semilight" w:cs="Segoe UI Semilight"/>
                          <w:b/>
                          <w:color w:val="663300"/>
                          <w:sz w:val="22"/>
                          <w:szCs w:val="22"/>
                        </w:rPr>
                        <w:t xml:space="preserve"> </w:t>
                      </w:r>
                      <w:r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D92C11" w:rsidRPr="006A6C1A">
                        <w:rPr>
                          <w:rFonts w:ascii="Segoe UI Semilight" w:hAnsi="Segoe UI Semilight" w:cs="Segoe UI Semilight"/>
                          <w:b/>
                          <w:bCs/>
                          <w:sz w:val="22"/>
                          <w:szCs w:val="22"/>
                        </w:rPr>
                        <w:t>L</w:t>
                      </w:r>
                      <w:r w:rsidR="00B56F34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 xml:space="preserve">igue de </w:t>
                      </w:r>
                      <w:r w:rsidR="00D92C11" w:rsidRPr="006A6C1A">
                        <w:rPr>
                          <w:rFonts w:ascii="Segoe UI Semilight" w:hAnsi="Segoe UI Semilight" w:cs="Segoe UI Semilight"/>
                          <w:b/>
                          <w:bCs/>
                          <w:sz w:val="22"/>
                          <w:szCs w:val="22"/>
                        </w:rPr>
                        <w:t>P</w:t>
                      </w:r>
                      <w:r w:rsidR="00B56F34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 xml:space="preserve">rotection des </w:t>
                      </w:r>
                      <w:r w:rsidR="00D92C11" w:rsidRPr="006A6C1A">
                        <w:rPr>
                          <w:rFonts w:ascii="Segoe UI Semilight" w:hAnsi="Segoe UI Semilight" w:cs="Segoe UI Semilight"/>
                          <w:b/>
                          <w:bCs/>
                          <w:sz w:val="22"/>
                          <w:szCs w:val="22"/>
                        </w:rPr>
                        <w:t>O</w:t>
                      </w:r>
                      <w:r w:rsidR="00B56F34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>iseaux</w:t>
                      </w:r>
                      <w:r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D92C11" w:rsidRPr="006A6C1A">
                        <w:rPr>
                          <w:rFonts w:ascii="Segoe UI Semilight" w:hAnsi="Segoe UI Semilight" w:cs="Segoe UI Semilight"/>
                          <w:b/>
                          <w:iCs/>
                          <w:sz w:val="22"/>
                          <w:szCs w:val="22"/>
                        </w:rPr>
                        <w:t>Bénévolat</w:t>
                      </w:r>
                      <w:r w:rsidR="00D92C11" w:rsidRPr="006A6C1A"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="00B56F34" w:rsidRPr="006A6C1A"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  <w:t>au</w:t>
                      </w:r>
                      <w:r w:rsidR="00D92C11" w:rsidRPr="006A6C1A"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  <w:t xml:space="preserve"> camp de baguage </w:t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  <w:t>à Marcenay (21)</w:t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  <w:t>1 sem.</w:t>
                      </w:r>
                    </w:p>
                    <w:p w:rsidR="00D92C11" w:rsidRPr="006A6C1A" w:rsidRDefault="000729FA" w:rsidP="009E0A8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</w:pPr>
                      <w:r w:rsidRPr="006A6C1A">
                        <w:rPr>
                          <w:rFonts w:ascii="Segoe UI Semilight" w:hAnsi="Segoe UI Semilight" w:cs="Segoe UI Semilight"/>
                          <w:b/>
                          <w:iCs/>
                          <w:color w:val="93B230"/>
                          <w:sz w:val="22"/>
                          <w:szCs w:val="22"/>
                        </w:rPr>
                        <w:t>&gt;</w:t>
                      </w:r>
                      <w:r w:rsidRPr="006A6C1A"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="00D92C11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>Capture et d</w:t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>émaillage des oiseaux</w:t>
                      </w:r>
                      <w:r w:rsidR="00B56F34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 xml:space="preserve"> migrateurs</w:t>
                      </w:r>
                    </w:p>
                    <w:p w:rsidR="00D92C11" w:rsidRPr="006A6C1A" w:rsidRDefault="00D92C11" w:rsidP="009E0A8B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ind w:left="170"/>
                        <w:textAlignment w:val="center"/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</w:pPr>
                    </w:p>
                    <w:p w:rsidR="00FD0DF3" w:rsidRPr="006A6C1A" w:rsidRDefault="00D92C11" w:rsidP="009E0A8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</w:pPr>
                      <w:r w:rsidRPr="006A6C1A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Juillet 2014</w:t>
                      </w:r>
                      <w:r w:rsidR="00F24E36" w:rsidRPr="006A6C1A">
                        <w:rPr>
                          <w:rFonts w:ascii="Segoe UI Semilight" w:hAnsi="Segoe UI Semilight" w:cs="Segoe UI Semilight"/>
                          <w:b/>
                          <w:color w:val="663300"/>
                          <w:sz w:val="22"/>
                          <w:szCs w:val="22"/>
                        </w:rPr>
                        <w:t xml:space="preserve"> </w:t>
                      </w:r>
                      <w:r w:rsidR="000729FA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1A4618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 xml:space="preserve">Clinique vétérinaire </w:t>
                      </w:r>
                      <w:r w:rsidR="000729FA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>des Vignes à Beaune</w:t>
                      </w:r>
                      <w:r w:rsidR="001A4618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 xml:space="preserve"> (21</w:t>
                      </w:r>
                      <w:proofErr w:type="gramStart"/>
                      <w:r w:rsidR="001A4618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>)</w:t>
                      </w:r>
                      <w:proofErr w:type="gramEnd"/>
                      <w:r w:rsidR="000729FA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b/>
                          <w:iCs/>
                          <w:sz w:val="22"/>
                          <w:szCs w:val="22"/>
                        </w:rPr>
                        <w:t>Stage d’Auxiliaire Vétérinaire</w:t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  <w:t>2 sem.</w:t>
                      </w:r>
                    </w:p>
                    <w:p w:rsidR="00D92C11" w:rsidRPr="006A6C1A" w:rsidRDefault="00D92C11" w:rsidP="009E0A8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</w:pPr>
                    </w:p>
                    <w:p w:rsidR="000729FA" w:rsidRPr="006A6C1A" w:rsidRDefault="00D92C11" w:rsidP="009E0A8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b/>
                          <w:color w:val="663300"/>
                          <w:sz w:val="22"/>
                          <w:szCs w:val="22"/>
                        </w:rPr>
                      </w:pPr>
                      <w:r w:rsidRPr="006A6C1A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Eté 2013</w:t>
                      </w:r>
                      <w:r w:rsidR="004504E1" w:rsidRPr="006A6C1A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A6C1A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4504E1" w:rsidRPr="006A6C1A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A6C1A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2014</w:t>
                      </w:r>
                      <w:r w:rsidR="004504E1" w:rsidRPr="006A6C1A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A6C1A">
                        <w:rPr>
                          <w:rFonts w:ascii="Segoe UI Semilight" w:hAnsi="Segoe UI Semilight" w:cs="Segoe UI Semilight"/>
                          <w:b/>
                          <w:color w:val="00AEAC"/>
                          <w:sz w:val="2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</w:t>
                      </w:r>
                      <w:r w:rsidR="00F24E36" w:rsidRPr="006A6C1A">
                        <w:rPr>
                          <w:rFonts w:ascii="Segoe UI Semilight" w:hAnsi="Segoe UI Semilight" w:cs="Segoe UI Semilight"/>
                          <w:b/>
                          <w:color w:val="663300"/>
                          <w:sz w:val="22"/>
                          <w:szCs w:val="22"/>
                        </w:rPr>
                        <w:t xml:space="preserve"> </w:t>
                      </w:r>
                      <w:r w:rsidR="000729FA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>Hospices Civils de Beaune</w:t>
                      </w:r>
                      <w:r w:rsidR="007048FB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 xml:space="preserve"> (21</w:t>
                      </w:r>
                      <w:proofErr w:type="gramStart"/>
                      <w:r w:rsidR="007048FB" w:rsidRPr="006A6C1A">
                        <w:rPr>
                          <w:rFonts w:ascii="Segoe UI Semilight" w:hAnsi="Segoe UI Semilight" w:cs="Segoe UI Semilight"/>
                          <w:bCs/>
                          <w:sz w:val="22"/>
                          <w:szCs w:val="22"/>
                        </w:rPr>
                        <w:t>)</w:t>
                      </w:r>
                      <w:proofErr w:type="gramEnd"/>
                      <w:r w:rsidR="000729FA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b/>
                          <w:iCs/>
                          <w:sz w:val="22"/>
                          <w:szCs w:val="22"/>
                        </w:rPr>
                        <w:t>Agent de Service Hospitalier</w:t>
                      </w:r>
                      <w:r w:rsidR="009E0A8B" w:rsidRPr="006A6C1A">
                        <w:rPr>
                          <w:rFonts w:ascii="Segoe UI Semilight" w:hAnsi="Segoe UI Semilight" w:cs="Segoe UI Semilight"/>
                          <w:caps/>
                          <w:color w:val="8EC02F"/>
                          <w:sz w:val="22"/>
                          <w:szCs w:val="22"/>
                        </w:rPr>
                        <w:sym w:font="Marlett" w:char="F069"/>
                      </w:r>
                      <w:r w:rsidR="001A4618" w:rsidRPr="006A6C1A"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  <w:t>6 mois</w:t>
                      </w:r>
                    </w:p>
                    <w:p w:rsidR="00D92C11" w:rsidRPr="006A6C1A" w:rsidRDefault="000729FA" w:rsidP="009E0A8B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</w:pPr>
                      <w:r w:rsidRPr="006A6C1A">
                        <w:rPr>
                          <w:rFonts w:ascii="Segoe UI Semilight" w:hAnsi="Segoe UI Semilight" w:cs="Segoe UI Semilight"/>
                          <w:b/>
                          <w:iCs/>
                          <w:caps/>
                          <w:color w:val="93B230"/>
                          <w:sz w:val="20"/>
                          <w:szCs w:val="22"/>
                        </w:rPr>
                        <w:t>&gt;</w:t>
                      </w:r>
                      <w:r w:rsidRPr="006A6C1A">
                        <w:rPr>
                          <w:rFonts w:ascii="Segoe UI Semilight" w:hAnsi="Segoe UI Semilight" w:cs="Segoe UI Semilight"/>
                          <w:b/>
                          <w:iCs/>
                          <w:caps/>
                          <w:color w:val="93B230"/>
                          <w:sz w:val="22"/>
                          <w:szCs w:val="22"/>
                        </w:rPr>
                        <w:t xml:space="preserve"> </w:t>
                      </w:r>
                      <w:r w:rsidR="000577E2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>Travail d’équipe – autonomie –</w:t>
                      </w:r>
                      <w:r w:rsidR="00D92C11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 xml:space="preserve"> adaptation</w:t>
                      </w:r>
                      <w:r w:rsidR="000577E2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 xml:space="preserve"> –</w:t>
                      </w:r>
                      <w:r w:rsidR="006E075E" w:rsidRPr="006A6C1A">
                        <w:rPr>
                          <w:rFonts w:ascii="Segoe UI Semilight" w:hAnsi="Segoe UI Semilight" w:cs="Segoe UI Semilight"/>
                          <w:sz w:val="22"/>
                          <w:szCs w:val="22"/>
                        </w:rPr>
                        <w:t xml:space="preserve"> sens du relationnel</w:t>
                      </w:r>
                    </w:p>
                    <w:p w:rsidR="00D92C11" w:rsidRPr="000729FA" w:rsidRDefault="00D92C11" w:rsidP="00D92C1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Segoe UI Semilight" w:hAnsi="Segoe UI Semilight" w:cs="Segoe UI Semilight"/>
                          <w:iCs/>
                          <w:sz w:val="22"/>
                          <w:szCs w:val="22"/>
                        </w:rPr>
                      </w:pPr>
                    </w:p>
                    <w:p w:rsidR="00D92C11" w:rsidRPr="0087437E" w:rsidRDefault="00D92C11" w:rsidP="00D92C11">
                      <w:pPr>
                        <w:pStyle w:val="Textedebulles"/>
                        <w:widowControl w:val="0"/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ind w:left="170"/>
                        <w:textAlignment w:val="center"/>
                        <w:rPr>
                          <w:rFonts w:ascii="Corbel" w:hAnsi="Corbel" w:cs="SegoePro-Italic"/>
                          <w:b/>
                          <w:iCs/>
                          <w:caps/>
                          <w:color w:val="11514B"/>
                          <w:sz w:val="24"/>
                          <w:szCs w:val="24"/>
                        </w:rPr>
                      </w:pPr>
                    </w:p>
                    <w:p w:rsidR="00D92C11" w:rsidRPr="004B60AA" w:rsidRDefault="00D92C11" w:rsidP="00D92C11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Corbel" w:hAnsi="Corbel"/>
                          <w:b/>
                          <w:color w:val="7F7F7F" w:themeColor="text1" w:themeTint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0A8B" w:rsidRDefault="009E0A8B"/>
    <w:p w:rsidR="009E0A8B" w:rsidRDefault="009E0A8B"/>
    <w:p w:rsidR="009E0A8B" w:rsidRDefault="009E0A8B"/>
    <w:p w:rsidR="009E0A8B" w:rsidRDefault="008661D5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1462031</wp:posOffset>
                </wp:positionV>
                <wp:extent cx="2940793" cy="2475741"/>
                <wp:effectExtent l="0" t="0" r="0" b="127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793" cy="2475741"/>
                          <a:chOff x="0" y="0"/>
                          <a:chExt cx="2940793" cy="2476654"/>
                        </a:xfrm>
                      </wpg:grpSpPr>
                      <wpg:grpSp>
                        <wpg:cNvPr id="39" name="Groupe 39"/>
                        <wpg:cNvGrpSpPr/>
                        <wpg:grpSpPr>
                          <a:xfrm>
                            <a:off x="0" y="0"/>
                            <a:ext cx="2787650" cy="370205"/>
                            <a:chOff x="0" y="0"/>
                            <a:chExt cx="2788170" cy="370724"/>
                          </a:xfrm>
                          <a:solidFill>
                            <a:srgbClr val="CD3737"/>
                          </a:solidFill>
                        </wpg:grpSpPr>
                        <wpg:grpSp>
                          <wpg:cNvPr id="25" name="Grouper 25"/>
                          <wpg:cNvGrpSpPr/>
                          <wpg:grpSpPr>
                            <a:xfrm>
                              <a:off x="394855" y="13854"/>
                              <a:ext cx="2393315" cy="356870"/>
                              <a:chOff x="0" y="0"/>
                              <a:chExt cx="2393315" cy="356870"/>
                            </a:xfrm>
                            <a:grpFill/>
                          </wpg:grpSpPr>
                          <wpg:grpSp>
                            <wpg:cNvPr id="26" name="Grouper 26"/>
                            <wpg:cNvGrpSpPr/>
                            <wpg:grpSpPr>
                              <a:xfrm>
                                <a:off x="0" y="0"/>
                                <a:ext cx="2393315" cy="356870"/>
                                <a:chOff x="0" y="0"/>
                                <a:chExt cx="2393315" cy="356870"/>
                              </a:xfrm>
                              <a:grpFill/>
                            </wpg:grpSpPr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0" y="0"/>
                                  <a:ext cx="2393315" cy="29019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riangle isocèle 28"/>
                              <wps:cNvSpPr/>
                              <wps:spPr>
                                <a:xfrm rot="10800000">
                                  <a:off x="1076325" y="241935"/>
                                  <a:ext cx="229870" cy="114935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Zone de texte 29"/>
                            <wps:cNvSpPr txBox="1"/>
                            <wps:spPr>
                              <a:xfrm>
                                <a:off x="43180" y="9525"/>
                                <a:ext cx="2292985" cy="27559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5931" w:rsidRPr="003C460D" w:rsidRDefault="00945931" w:rsidP="003C460D">
                                  <w:pPr>
                                    <w:pStyle w:val="Textedebulles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FFFFFF" w:themeColor="background1"/>
                                      <w:sz w:val="28"/>
                                      <w:szCs w:val="3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C460D">
                                    <w:rPr>
                                      <w:rFonts w:ascii="Segoe UI Semilight" w:hAnsi="Segoe UI Semilight" w:cs="Segoe UI Semilight"/>
                                      <w:color w:val="FFFFFF" w:themeColor="background1"/>
                                      <w:sz w:val="28"/>
                                      <w:szCs w:val="3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Compétences</w:t>
                                  </w:r>
                                </w:p>
                                <w:p w:rsidR="00945931" w:rsidRPr="00BC5ADF" w:rsidRDefault="00945931">
                                  <w:pPr>
                                    <w:rPr>
                                      <w:rFonts w:ascii="Verdana" w:hAnsi="Verdana"/>
                                      <w:color w:val="FFFFFF" w:themeColor="background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2" name="Grouper 52"/>
                          <wpg:cNvGrpSpPr/>
                          <wpg:grpSpPr>
                            <a:xfrm>
                              <a:off x="0" y="0"/>
                              <a:ext cx="303530" cy="303530"/>
                              <a:chOff x="0" y="0"/>
                              <a:chExt cx="303530" cy="303530"/>
                            </a:xfrm>
                            <a:grpFill/>
                          </wpg:grpSpPr>
                          <wps:wsp>
                            <wps:cNvPr id="45" name="Ellipse 45"/>
                            <wps:cNvSpPr/>
                            <wps:spPr>
                              <a:xfrm>
                                <a:off x="0" y="0"/>
                                <a:ext cx="303530" cy="30353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7" name="Imag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265" y="50165"/>
                                <a:ext cx="130175" cy="2095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49" name="Zone de texte 49"/>
                        <wps:cNvSpPr txBox="1"/>
                        <wps:spPr>
                          <a:xfrm>
                            <a:off x="286385" y="276203"/>
                            <a:ext cx="2654408" cy="220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1BDB" w:rsidRPr="00FA6255" w:rsidRDefault="009E1BDB" w:rsidP="00FA6255">
                              <w:pPr>
                                <w:pStyle w:val="Textedebulles"/>
                                <w:spacing w:before="240"/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</w:pPr>
                              <w:r w:rsidRPr="004F6AE9">
                                <w:rPr>
                                  <w:rFonts w:ascii="Segoe UI Semilight" w:hAnsi="Segoe UI Semilight" w:cs="Segoe UI Semilight"/>
                                  <w:b/>
                                  <w:color w:val="00AEAC"/>
                                  <w:sz w:val="22"/>
                                  <w:szCs w:val="2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ANGLAIS UNIVERSITAIRE</w:t>
                              </w:r>
                              <w:r w:rsidR="004F6AE9">
                                <w:rPr>
                                  <w:rFonts w:ascii="Segoe UI Semilight" w:hAnsi="Segoe UI Semilight" w:cs="Segoe UI Semilight"/>
                                  <w:b/>
                                  <w:color w:val="00AEAC"/>
                                  <w:sz w:val="22"/>
                                  <w:szCs w:val="2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4F6AE9" w:rsidRPr="00FD0DF3">
                                <w:rPr>
                                  <w:rFonts w:ascii="Segoe UI Semilight" w:hAnsi="Segoe UI Semilight" w:cs="Segoe UI Semilight"/>
                                  <w:b/>
                                  <w:iCs/>
                                  <w:caps/>
                                  <w:color w:val="93B230"/>
                                  <w:sz w:val="22"/>
                                  <w:szCs w:val="20"/>
                                </w:rPr>
                                <w:t>&gt;</w:t>
                              </w:r>
                            </w:p>
                            <w:p w:rsidR="009E1BDB" w:rsidRPr="009E1BDB" w:rsidRDefault="009E1BDB" w:rsidP="009E1BDB">
                              <w:pPr>
                                <w:pStyle w:val="Textedebulles"/>
                                <w:tabs>
                                  <w:tab w:val="left" w:pos="850"/>
                                </w:tabs>
                                <w:spacing w:after="120"/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</w:pPr>
                              <w:r w:rsidRPr="009E1BDB"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  <w:t>Articles scientifiques</w:t>
                              </w:r>
                            </w:p>
                            <w:p w:rsidR="009E1BDB" w:rsidRPr="009E1BDB" w:rsidRDefault="009E1BDB" w:rsidP="009E1BDB">
                              <w:pPr>
                                <w:pStyle w:val="Textedebulles"/>
                                <w:tabs>
                                  <w:tab w:val="left" w:pos="850"/>
                                </w:tabs>
                                <w:rPr>
                                  <w:rFonts w:ascii="Segoe UI Semilight" w:hAnsi="Segoe UI Semilight" w:cs="Segoe UI Semilight"/>
                                  <w:i/>
                                  <w:iCs/>
                                  <w:caps/>
                                  <w:sz w:val="22"/>
                                  <w:szCs w:val="24"/>
                                </w:rPr>
                              </w:pPr>
                              <w:r w:rsidRPr="009E1BDB">
                                <w:rPr>
                                  <w:rFonts w:ascii="Segoe UI Semilight" w:hAnsi="Segoe UI Semilight" w:cs="Segoe UI Semilight"/>
                                  <w:b/>
                                  <w:color w:val="00AEAC"/>
                                  <w:sz w:val="22"/>
                                  <w:szCs w:val="2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INFORMATIQUE</w:t>
                              </w:r>
                              <w:r w:rsidR="004F6AE9">
                                <w:rPr>
                                  <w:rFonts w:ascii="Segoe UI Semilight" w:hAnsi="Segoe UI Semilight" w:cs="Segoe UI Semilight"/>
                                  <w:b/>
                                  <w:color w:val="00AEAC"/>
                                  <w:sz w:val="22"/>
                                  <w:szCs w:val="2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4F6AE9" w:rsidRPr="00FD0DF3">
                                <w:rPr>
                                  <w:rFonts w:ascii="Segoe UI Semilight" w:hAnsi="Segoe UI Semilight" w:cs="Segoe UI Semilight"/>
                                  <w:b/>
                                  <w:iCs/>
                                  <w:caps/>
                                  <w:color w:val="93B230"/>
                                  <w:sz w:val="22"/>
                                  <w:szCs w:val="20"/>
                                </w:rPr>
                                <w:t>&gt;</w:t>
                              </w:r>
                            </w:p>
                            <w:p w:rsidR="00CE144B" w:rsidRPr="00337C1A" w:rsidRDefault="00C403FC" w:rsidP="009E1BDB">
                              <w:pPr>
                                <w:pStyle w:val="Textedebulles"/>
                                <w:tabs>
                                  <w:tab w:val="left" w:pos="850"/>
                                </w:tabs>
                                <w:spacing w:after="120"/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</w:pPr>
                              <w:r w:rsidRPr="00337C1A"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  <w:t>Diplôme C2i, Word, Excel</w:t>
                              </w:r>
                              <w:r w:rsidR="009E1BDB" w:rsidRPr="00337C1A"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  <w:t>, PowerPoint</w:t>
                              </w:r>
                            </w:p>
                            <w:p w:rsidR="009E1BDB" w:rsidRPr="009E1BDB" w:rsidRDefault="009E1BDB" w:rsidP="009E1BDB">
                              <w:pPr>
                                <w:pStyle w:val="Textedebulles"/>
                                <w:tabs>
                                  <w:tab w:val="left" w:pos="850"/>
                                </w:tabs>
                                <w:rPr>
                                  <w:rFonts w:ascii="Segoe UI Semilight" w:hAnsi="Segoe UI Semilight" w:cs="Segoe UI Semilight"/>
                                  <w:b/>
                                  <w:color w:val="00AEAC"/>
                                  <w:sz w:val="22"/>
                                  <w:szCs w:val="2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E1BDB">
                                <w:rPr>
                                  <w:rFonts w:ascii="Segoe UI Semilight" w:hAnsi="Segoe UI Semilight" w:cs="Segoe UI Semilight"/>
                                  <w:b/>
                                  <w:color w:val="00AEAC"/>
                                  <w:sz w:val="22"/>
                                  <w:szCs w:val="2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ANALYSES STATISTIQUES DE BASE</w:t>
                              </w:r>
                              <w:r w:rsidR="004F6AE9">
                                <w:rPr>
                                  <w:rFonts w:ascii="Segoe UI Semilight" w:hAnsi="Segoe UI Semilight" w:cs="Segoe UI Semilight"/>
                                  <w:b/>
                                  <w:color w:val="00AEAC"/>
                                  <w:sz w:val="22"/>
                                  <w:szCs w:val="2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4F6AE9" w:rsidRPr="009E1BDB">
                                <w:rPr>
                                  <w:rFonts w:ascii="Segoe UI Semilight" w:hAnsi="Segoe UI Semilight" w:cs="Segoe UI Semilight"/>
                                  <w:b/>
                                  <w:iCs/>
                                  <w:caps/>
                                  <w:color w:val="93B230"/>
                                  <w:sz w:val="20"/>
                                  <w:szCs w:val="20"/>
                                </w:rPr>
                                <w:t>&gt;</w:t>
                              </w:r>
                            </w:p>
                            <w:p w:rsidR="009E1BDB" w:rsidRPr="00FA6255" w:rsidRDefault="009E1BDB" w:rsidP="009E1BDB">
                              <w:pPr>
                                <w:pStyle w:val="Textedebulles"/>
                                <w:tabs>
                                  <w:tab w:val="left" w:pos="850"/>
                                </w:tabs>
                                <w:spacing w:after="120"/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</w:pPr>
                              <w:r w:rsidRPr="009E1BDB"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  <w:t>Logiciel statistique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" o:spid="_x0000_s1052" style="position:absolute;margin-left:283.6pt;margin-top:115.1pt;width:231.55pt;height:194.95pt;z-index:251676672;mso-width-relative:margin;mso-height-relative:margin" coordsize="29407,24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jMDQ2MzYyNS05YjM2LTQ3YTUtOTBhOC1lOGM4OWFmYWY2NDI8&#10;L3N0RXZ0Omluc3RhbmNlSUQ+CiAgICAgICAgICAgICAgICAgIDxzdEV2dDp3aGVuPjIwMTQtMDQt&#10;MjNUMTI6MTY6MTMrMDI6MDA8L3N0RXZ0OndoZW4+CiAgICAgICAgICAgICAgICAgIDxzdEV2dDpz&#10;b2Z0d2FyZUFnZW50PkFkb2JlIFBob3Rvc2hvcCBDQ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">
                <v:group id="Groupe 39" o:spid="_x0000_s1053" style="position:absolute;width:27876;height:3702" coordsize="27881,3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group id="Grouper 25" o:spid="_x0000_s1054" style="position:absolute;left:3948;top:138;width:23933;height:3569" coordsize="23933,3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group id="Grouper 26" o:spid="_x0000_s1055" style="position:absolute;width:23933;height:3568" coordsize="23933,3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rect id="Rectangle 27" o:spid="_x0000_s1056" style="position:absolute;width:23933;height:2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Qgs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vUr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EILBAAAA2wAAAA8AAAAAAAAAAAAAAAAAmAIAAGRycy9kb3du&#10;cmV2LnhtbFBLBQYAAAAABAAEAPUAAACGAwAAAAA=&#10;" filled="f" stroked="f"/>
                      <v:shape id="Triangle isocèle 28" o:spid="_x0000_s1057" type="#_x0000_t5" style="position:absolute;left:10763;top:2419;width:2298;height:114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CysEA&#10;AADbAAAADwAAAGRycy9kb3ducmV2LnhtbERPyWrDMBC9B/oPYgK9hESODyW4kYNJCS2lh8Zt74M1&#10;XhJrZCx5+/vqUOjx8fbjaTatGKl3jWUF+10EgriwuuFKwffXZXsA4TyyxtYyKVjIwSl9WB0x0Xbi&#10;K425r0QIYZeggtr7LpHSFTUZdDvbEQeutL1BH2BfSd3jFMJNK+MoepIGGw4NNXZ0rqm454NRwNnt&#10;46dtZPFi7q+b8n3KhqX6VOpxPWfPIDzN/l/8537TCuIwNnwJP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wgsrBAAAA2wAAAA8AAAAAAAAAAAAAAAAAmAIAAGRycy9kb3du&#10;cmV2LnhtbFBLBQYAAAAABAAEAPUAAACGAwAAAAA=&#10;" filled="f" stroked="f"/>
                    </v:group>
                    <v:shape id="Zone de texte 29" o:spid="_x0000_s1058" type="#_x0000_t202" style="position:absolute;left:431;top:95;width:22930;height:2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e+cQA&#10;AADbAAAADwAAAGRycy9kb3ducmV2LnhtbESPQWvCQBSE7wX/w/IEL8Vs9FDamFViRNtLD0n9AY/s&#10;Mwlm34bsqtFf7xYKPQ4z8w2TbkbTiSsNrrWsYBHFIIgrq1uuFRx/9vN3EM4ja+wsk4I7OdisJy8p&#10;JtreuKBr6WsRIOwSVNB43ydSuqohgy6yPXHwTnYw6IMcaqkHvAW46eQyjt+kwZbDQoM95Q1V5/Ji&#10;FFBW2Mf32R1Msd3lh1PL9Co/lZpNx2wFwtPo/8N/7S+tYPkBv1/C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AnvnEAAAA2wAAAA8AAAAAAAAAAAAAAAAAmAIAAGRycy9k&#10;b3ducmV2LnhtbFBLBQYAAAAABAAEAPUAAACJAwAAAAA=&#10;" filled="f" stroked="f">
                      <v:textbox inset="0,0,0,0">
                        <w:txbxContent>
                          <w:p w:rsidR="00945931" w:rsidRPr="003C460D" w:rsidRDefault="00945931" w:rsidP="003C460D">
                            <w:pPr>
                              <w:pStyle w:val="Textedebulles"/>
                              <w:jc w:val="center"/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8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60D"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8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Compétences</w:t>
                            </w:r>
                          </w:p>
                          <w:p w:rsidR="00945931" w:rsidRPr="00BC5ADF" w:rsidRDefault="00945931">
                            <w:pPr>
                              <w:rPr>
                                <w:rFonts w:ascii="Verdana" w:hAnsi="Verdana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er 52" o:spid="_x0000_s1059" style="position:absolute;width:3035;height:3035" coordsize="303530,303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oval id="Ellipse 45" o:spid="_x0000_s1060" style="position:absolute;width:303530;height:303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9P3MUA&#10;AADbAAAADwAAAGRycy9kb3ducmV2LnhtbESPT2vCQBTE74V+h+UVvNVNg4pGV2kVQeil/kHx9pp9&#10;TdJk34bdrabfvlsQPA4z8xtmtuhMIy7kfGVZwUs/AUGcW11xoeCwXz+PQfiArLGxTAp+ycNi/vgw&#10;w0zbK2/psguFiBD2GSooQ2gzKX1ekkHfty1x9L6sMxiidIXUDq8RbhqZJslIGqw4LpTY0rKkvN79&#10;GAUTXafn7+EA6zfacHo6fq7eP5xSvafudQoiUBfu4Vt7oxUMhvD/Jf4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0/cxQAAANsAAAAPAAAAAAAAAAAAAAAAAJgCAABkcnMv&#10;ZG93bnJldi54bWxQSwUGAAAAAAQABAD1AAAAigMAAAAA&#10;" filled="f" stroked="f"/>
                    <v:shape id="Image 4" o:spid="_x0000_s1061" type="#_x0000_t75" style="position:absolute;left:88265;top:50165;width:130175;height:209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EWQjFAAAA2wAAAA8AAABkcnMvZG93bnJldi54bWxEj0FrAjEUhO9C/0N4hV6kZrW1ldUoIgoe&#10;2oOrUL09Ns/dxeQlbFLd/ntTKPQ4zMw3zGzRWSOu1IbGsYLhIANBXDrdcKXgsN88T0CEiKzROCYF&#10;PxRgMX/ozTDX7sY7uhaxEgnCIUcFdYw+lzKUNVkMA+eJk3d2rcWYZFtJ3eItwa2Royx7kxYbTgs1&#10;elrVVF6Kb6vgtPSax/7FHC/mMFr3x5OvT/xQ6umxW05BROrif/ivvdUKXt/h90v6AX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hFkIxQAAANsAAAAPAAAAAAAAAAAAAAAA&#10;AJ8CAABkcnMvZG93bnJldi54bWxQSwUGAAAAAAQABAD3AAAAkQMAAAAA&#10;">
                      <v:imagedata r:id="rId21" o:title=""/>
                      <v:path arrowok="t"/>
                    </v:shape>
                  </v:group>
                </v:group>
                <v:shape id="Zone de texte 49" o:spid="_x0000_s1062" type="#_x0000_t202" style="position:absolute;left:2863;top:2762;width:26544;height:22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9E1BDB" w:rsidRPr="00FA6255" w:rsidRDefault="009E1BDB" w:rsidP="00FA6255">
                        <w:pPr>
                          <w:pStyle w:val="Textedebulles"/>
                          <w:spacing w:before="240"/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</w:pPr>
                        <w:r w:rsidRPr="004F6AE9">
                          <w:rPr>
                            <w:rFonts w:ascii="Segoe UI Semilight" w:hAnsi="Segoe UI Semilight" w:cs="Segoe UI Semilight"/>
                            <w:b/>
                            <w:color w:val="00AEAC"/>
                            <w:sz w:val="22"/>
                            <w:szCs w:val="2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ANGLAIS UNIVERSITAIRE</w:t>
                        </w:r>
                        <w:r w:rsidR="004F6AE9">
                          <w:rPr>
                            <w:rFonts w:ascii="Segoe UI Semilight" w:hAnsi="Segoe UI Semilight" w:cs="Segoe UI Semilight"/>
                            <w:b/>
                            <w:color w:val="00AEAC"/>
                            <w:sz w:val="22"/>
                            <w:szCs w:val="2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4F6AE9" w:rsidRPr="00FD0DF3">
                          <w:rPr>
                            <w:rFonts w:ascii="Segoe UI Semilight" w:hAnsi="Segoe UI Semilight" w:cs="Segoe UI Semilight"/>
                            <w:b/>
                            <w:iCs/>
                            <w:caps/>
                            <w:color w:val="93B230"/>
                            <w:sz w:val="22"/>
                            <w:szCs w:val="20"/>
                          </w:rPr>
                          <w:t>&gt;</w:t>
                        </w:r>
                      </w:p>
                      <w:p w:rsidR="009E1BDB" w:rsidRPr="009E1BDB" w:rsidRDefault="009E1BDB" w:rsidP="009E1BDB">
                        <w:pPr>
                          <w:pStyle w:val="Textedebulles"/>
                          <w:tabs>
                            <w:tab w:val="left" w:pos="850"/>
                          </w:tabs>
                          <w:spacing w:after="120"/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</w:pPr>
                        <w:r w:rsidRPr="009E1BDB"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  <w:t>Articles scientifiques</w:t>
                        </w:r>
                      </w:p>
                      <w:p w:rsidR="009E1BDB" w:rsidRPr="009E1BDB" w:rsidRDefault="009E1BDB" w:rsidP="009E1BDB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Segoe UI Semilight" w:hAnsi="Segoe UI Semilight" w:cs="Segoe UI Semilight"/>
                            <w:i/>
                            <w:iCs/>
                            <w:caps/>
                            <w:sz w:val="22"/>
                            <w:szCs w:val="24"/>
                          </w:rPr>
                        </w:pPr>
                        <w:r w:rsidRPr="009E1BDB">
                          <w:rPr>
                            <w:rFonts w:ascii="Segoe UI Semilight" w:hAnsi="Segoe UI Semilight" w:cs="Segoe UI Semilight"/>
                            <w:b/>
                            <w:color w:val="00AEAC"/>
                            <w:sz w:val="22"/>
                            <w:szCs w:val="2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INFORMATIQUE</w:t>
                        </w:r>
                        <w:r w:rsidR="004F6AE9">
                          <w:rPr>
                            <w:rFonts w:ascii="Segoe UI Semilight" w:hAnsi="Segoe UI Semilight" w:cs="Segoe UI Semilight"/>
                            <w:b/>
                            <w:color w:val="00AEAC"/>
                            <w:sz w:val="22"/>
                            <w:szCs w:val="2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4F6AE9" w:rsidRPr="00FD0DF3">
                          <w:rPr>
                            <w:rFonts w:ascii="Segoe UI Semilight" w:hAnsi="Segoe UI Semilight" w:cs="Segoe UI Semilight"/>
                            <w:b/>
                            <w:iCs/>
                            <w:caps/>
                            <w:color w:val="93B230"/>
                            <w:sz w:val="22"/>
                            <w:szCs w:val="20"/>
                          </w:rPr>
                          <w:t>&gt;</w:t>
                        </w:r>
                      </w:p>
                      <w:p w:rsidR="00CE144B" w:rsidRPr="00337C1A" w:rsidRDefault="00C403FC" w:rsidP="009E1BDB">
                        <w:pPr>
                          <w:pStyle w:val="Textedebulles"/>
                          <w:tabs>
                            <w:tab w:val="left" w:pos="850"/>
                          </w:tabs>
                          <w:spacing w:after="120"/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</w:pPr>
                        <w:r w:rsidRPr="00337C1A"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  <w:t>Diplôme C2i, Word, Excel</w:t>
                        </w:r>
                        <w:r w:rsidR="009E1BDB" w:rsidRPr="00337C1A"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  <w:t>, PowerPoint</w:t>
                        </w:r>
                      </w:p>
                      <w:p w:rsidR="009E1BDB" w:rsidRPr="009E1BDB" w:rsidRDefault="009E1BDB" w:rsidP="009E1BDB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Segoe UI Semilight" w:hAnsi="Segoe UI Semilight" w:cs="Segoe UI Semilight"/>
                            <w:b/>
                            <w:color w:val="00AEAC"/>
                            <w:sz w:val="22"/>
                            <w:szCs w:val="2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E1BDB">
                          <w:rPr>
                            <w:rFonts w:ascii="Segoe UI Semilight" w:hAnsi="Segoe UI Semilight" w:cs="Segoe UI Semilight"/>
                            <w:b/>
                            <w:color w:val="00AEAC"/>
                            <w:sz w:val="22"/>
                            <w:szCs w:val="2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ANALYSES STATISTIQUES DE BASE</w:t>
                        </w:r>
                        <w:r w:rsidR="004F6AE9">
                          <w:rPr>
                            <w:rFonts w:ascii="Segoe UI Semilight" w:hAnsi="Segoe UI Semilight" w:cs="Segoe UI Semilight"/>
                            <w:b/>
                            <w:color w:val="00AEAC"/>
                            <w:sz w:val="22"/>
                            <w:szCs w:val="2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4F6AE9" w:rsidRPr="009E1BDB">
                          <w:rPr>
                            <w:rFonts w:ascii="Segoe UI Semilight" w:hAnsi="Segoe UI Semilight" w:cs="Segoe UI Semilight"/>
                            <w:b/>
                            <w:iCs/>
                            <w:caps/>
                            <w:color w:val="93B230"/>
                            <w:sz w:val="20"/>
                            <w:szCs w:val="20"/>
                          </w:rPr>
                          <w:t>&gt;</w:t>
                        </w:r>
                      </w:p>
                      <w:p w:rsidR="009E1BDB" w:rsidRPr="00FA6255" w:rsidRDefault="009E1BDB" w:rsidP="009E1BDB">
                        <w:pPr>
                          <w:pStyle w:val="Textedebulles"/>
                          <w:tabs>
                            <w:tab w:val="left" w:pos="850"/>
                          </w:tabs>
                          <w:spacing w:after="120"/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</w:pPr>
                        <w:r w:rsidRPr="009E1BDB"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  <w:t>Logiciel statistique 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1449492</wp:posOffset>
                </wp:positionV>
                <wp:extent cx="4458335" cy="2847340"/>
                <wp:effectExtent l="0" t="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8335" cy="2847340"/>
                          <a:chOff x="0" y="0"/>
                          <a:chExt cx="4460587" cy="2848121"/>
                        </a:xfrm>
                      </wpg:grpSpPr>
                      <wpg:grpSp>
                        <wpg:cNvPr id="43" name="Groupe 43"/>
                        <wpg:cNvGrpSpPr/>
                        <wpg:grpSpPr>
                          <a:xfrm>
                            <a:off x="0" y="0"/>
                            <a:ext cx="2802024" cy="370897"/>
                            <a:chOff x="0" y="6928"/>
                            <a:chExt cx="2802024" cy="370897"/>
                          </a:xfrm>
                          <a:solidFill>
                            <a:srgbClr val="CD3737"/>
                          </a:solidFill>
                        </wpg:grpSpPr>
                        <wpg:grpSp>
                          <wpg:cNvPr id="30" name="Grouper 30"/>
                          <wpg:cNvGrpSpPr/>
                          <wpg:grpSpPr>
                            <a:xfrm>
                              <a:off x="408709" y="20955"/>
                              <a:ext cx="2393315" cy="356870"/>
                              <a:chOff x="0" y="0"/>
                              <a:chExt cx="2393315" cy="356870"/>
                            </a:xfrm>
                            <a:grpFill/>
                          </wpg:grpSpPr>
                          <wpg:grpSp>
                            <wpg:cNvPr id="31" name="Grouper 31"/>
                            <wpg:cNvGrpSpPr/>
                            <wpg:grpSpPr>
                              <a:xfrm>
                                <a:off x="0" y="0"/>
                                <a:ext cx="2393315" cy="356870"/>
                                <a:chOff x="0" y="0"/>
                                <a:chExt cx="2393315" cy="356870"/>
                              </a:xfrm>
                              <a:grpFill/>
                            </wpg:grpSpPr>
                            <wps:wsp>
                              <wps:cNvPr id="32" name="Rectangle 32"/>
                              <wps:cNvSpPr/>
                              <wps:spPr>
                                <a:xfrm>
                                  <a:off x="0" y="0"/>
                                  <a:ext cx="2393315" cy="29019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Triangle isocèle 33"/>
                              <wps:cNvSpPr/>
                              <wps:spPr>
                                <a:xfrm rot="10800000">
                                  <a:off x="1076325" y="241935"/>
                                  <a:ext cx="229870" cy="114935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" name="Zone de texte 34"/>
                            <wps:cNvSpPr txBox="1"/>
                            <wps:spPr>
                              <a:xfrm>
                                <a:off x="0" y="6560"/>
                                <a:ext cx="2292985" cy="27559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5931" w:rsidRPr="00F0059B" w:rsidRDefault="00F0059B" w:rsidP="00F0059B">
                                  <w:pPr>
                                    <w:pStyle w:val="Paragraphestandard"/>
                                    <w:spacing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aps/>
                                      <w:color w:val="FFFFFF" w:themeColor="background1"/>
                                      <w:sz w:val="28"/>
                                      <w:szCs w:val="3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59B">
                                    <w:rPr>
                                      <w:rFonts w:ascii="Segoe UI Semilight" w:hAnsi="Segoe UI Semilight" w:cs="Segoe UI Semilight"/>
                                      <w:color w:val="FFFFFF" w:themeColor="background1"/>
                                      <w:sz w:val="28"/>
                                      <w:szCs w:val="3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Centres d’intérêt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1" name="Grouper 51"/>
                          <wpg:cNvGrpSpPr/>
                          <wpg:grpSpPr>
                            <a:xfrm>
                              <a:off x="0" y="6928"/>
                              <a:ext cx="303530" cy="303530"/>
                              <a:chOff x="0" y="0"/>
                              <a:chExt cx="303530" cy="303530"/>
                            </a:xfrm>
                            <a:grpFill/>
                          </wpg:grpSpPr>
                          <wps:wsp>
                            <wps:cNvPr id="48" name="Ellipse 48"/>
                            <wps:cNvSpPr/>
                            <wps:spPr>
                              <a:xfrm>
                                <a:off x="0" y="0"/>
                                <a:ext cx="303530" cy="30353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" name="Imag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6515" y="74993"/>
                                <a:ext cx="200025" cy="144018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76" name="Zone de texte 76"/>
                        <wps:cNvSpPr txBox="1"/>
                        <wps:spPr>
                          <a:xfrm>
                            <a:off x="326806" y="398889"/>
                            <a:ext cx="4133781" cy="244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37C1A" w:rsidRDefault="009E1BDB" w:rsidP="007E166B">
                              <w:pPr>
                                <w:pStyle w:val="Textedebulles"/>
                                <w:tabs>
                                  <w:tab w:val="left" w:pos="850"/>
                                </w:tabs>
                                <w:rPr>
                                  <w:rFonts w:ascii="Segoe UI Semilight" w:hAnsi="Segoe UI Semilight" w:cs="Segoe UI Semilight"/>
                                  <w:i/>
                                  <w:iCs/>
                                  <w:caps/>
                                  <w:sz w:val="22"/>
                                  <w:szCs w:val="22"/>
                                </w:rPr>
                              </w:pPr>
                              <w:r w:rsidRPr="004F6AE9">
                                <w:rPr>
                                  <w:rFonts w:ascii="Segoe UI Semilight" w:hAnsi="Segoe UI Semilight" w:cs="Segoe UI Semilight"/>
                                  <w:b/>
                                  <w:color w:val="00AEAC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="004F6AE9">
                                <w:rPr>
                                  <w:rFonts w:ascii="Segoe UI Semilight" w:hAnsi="Segoe UI Semilight" w:cs="Segoe UI Semilight"/>
                                  <w:b/>
                                  <w:color w:val="00AEAC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SSOCIATIONS </w:t>
                              </w:r>
                              <w:r w:rsidR="004F6AE9" w:rsidRPr="00FD0DF3">
                                <w:rPr>
                                  <w:rFonts w:ascii="Segoe UI Semilight" w:hAnsi="Segoe UI Semilight" w:cs="Segoe UI Semilight"/>
                                  <w:b/>
                                  <w:iCs/>
                                  <w:caps/>
                                  <w:color w:val="93B230"/>
                                  <w:sz w:val="22"/>
                                  <w:szCs w:val="20"/>
                                </w:rPr>
                                <w:t>&gt;</w:t>
                              </w:r>
                            </w:p>
                            <w:p w:rsidR="009E1BDB" w:rsidRPr="004F6AE9" w:rsidRDefault="009E1BDB" w:rsidP="007E166B">
                              <w:pPr>
                                <w:pStyle w:val="Textedebulles"/>
                                <w:tabs>
                                  <w:tab w:val="left" w:pos="850"/>
                                </w:tabs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</w:pPr>
                              <w:r w:rsidRPr="00963A05">
                                <w:rPr>
                                  <w:rFonts w:ascii="Segoe UI Semilight" w:hAnsi="Segoe UI Semilight" w:cs="Segoe UI Semilight"/>
                                  <w:b/>
                                  <w:sz w:val="22"/>
                                  <w:szCs w:val="22"/>
                                </w:rPr>
                                <w:t>L</w:t>
                              </w:r>
                              <w:r w:rsidRPr="004F6AE9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 xml:space="preserve">igue de </w:t>
                              </w:r>
                              <w:r w:rsidRPr="00963A05">
                                <w:rPr>
                                  <w:rFonts w:ascii="Segoe UI Semilight" w:hAnsi="Segoe UI Semilight" w:cs="Segoe UI Semilight"/>
                                  <w:b/>
                                  <w:sz w:val="22"/>
                                  <w:szCs w:val="22"/>
                                </w:rPr>
                                <w:t>P</w:t>
                              </w:r>
                              <w:r w:rsidRPr="004F6AE9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 xml:space="preserve">rotection des </w:t>
                              </w:r>
                              <w:r w:rsidRPr="00963A05">
                                <w:rPr>
                                  <w:rFonts w:ascii="Segoe UI Semilight" w:hAnsi="Segoe UI Semilight" w:cs="Segoe UI Semilight"/>
                                  <w:b/>
                                  <w:sz w:val="22"/>
                                  <w:szCs w:val="22"/>
                                </w:rPr>
                                <w:t>O</w:t>
                              </w:r>
                              <w:r w:rsidR="00963A05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 xml:space="preserve">iseaux </w:t>
                              </w:r>
                            </w:p>
                            <w:p w:rsidR="009E1BDB" w:rsidRPr="004F6AE9" w:rsidRDefault="009E1BDB" w:rsidP="007E166B">
                              <w:pPr>
                                <w:pStyle w:val="Textedebulles"/>
                                <w:tabs>
                                  <w:tab w:val="left" w:pos="850"/>
                                </w:tabs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</w:pPr>
                              <w:r w:rsidRPr="00963A05">
                                <w:rPr>
                                  <w:rFonts w:ascii="Segoe UI Semilight" w:hAnsi="Segoe UI Semilight" w:cs="Segoe UI Semilight"/>
                                  <w:b/>
                                  <w:sz w:val="22"/>
                                  <w:szCs w:val="22"/>
                                </w:rPr>
                                <w:t>G</w:t>
                              </w:r>
                              <w:r w:rsidRPr="004F6AE9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 xml:space="preserve">roupe </w:t>
                              </w:r>
                              <w:r w:rsidRPr="00963A05">
                                <w:rPr>
                                  <w:rFonts w:ascii="Segoe UI Semilight" w:hAnsi="Segoe UI Semilight" w:cs="Segoe UI Semilight"/>
                                  <w:b/>
                                  <w:sz w:val="22"/>
                                  <w:szCs w:val="22"/>
                                </w:rPr>
                                <w:t>N</w:t>
                              </w:r>
                              <w:r w:rsidRPr="004F6AE9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 xml:space="preserve">aturaliste </w:t>
                              </w:r>
                              <w:r w:rsidRPr="00963A05">
                                <w:rPr>
                                  <w:rFonts w:ascii="Segoe UI Semilight" w:hAnsi="Segoe UI Semilight" w:cs="Segoe UI Semilight"/>
                                  <w:b/>
                                  <w:sz w:val="22"/>
                                  <w:szCs w:val="22"/>
                                </w:rPr>
                                <w:t>U</w:t>
                              </w:r>
                              <w:r w:rsidR="00963A05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 xml:space="preserve">niversitaire de </w:t>
                              </w:r>
                              <w:r w:rsidR="00963A05" w:rsidRPr="00963A05">
                                <w:rPr>
                                  <w:rFonts w:ascii="Segoe UI Semilight" w:hAnsi="Segoe UI Semilight" w:cs="Segoe UI Semilight"/>
                                  <w:b/>
                                  <w:sz w:val="22"/>
                                  <w:szCs w:val="22"/>
                                </w:rPr>
                                <w:t>B</w:t>
                              </w:r>
                              <w:r w:rsidR="00963A05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>ourgogne</w:t>
                              </w:r>
                            </w:p>
                            <w:p w:rsidR="00CE144B" w:rsidRPr="00CE144B" w:rsidRDefault="009E1BDB" w:rsidP="007E166B">
                              <w:pPr>
                                <w:pStyle w:val="Textedebulles"/>
                                <w:tabs>
                                  <w:tab w:val="left" w:pos="850"/>
                                </w:tabs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</w:pPr>
                              <w:r w:rsidRPr="00963A05">
                                <w:rPr>
                                  <w:rFonts w:ascii="Segoe UI Semilight" w:hAnsi="Segoe UI Semilight" w:cs="Segoe UI Semilight"/>
                                  <w:b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4F6AE9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>ociété d’</w:t>
                              </w:r>
                              <w:r w:rsidRPr="00963A05">
                                <w:rPr>
                                  <w:rFonts w:ascii="Segoe UI Semilight" w:hAnsi="Segoe UI Semilight" w:cs="Segoe UI Semilight"/>
                                  <w:b/>
                                  <w:sz w:val="22"/>
                                  <w:szCs w:val="22"/>
                                </w:rPr>
                                <w:t>H</w:t>
                              </w:r>
                              <w:r w:rsidRPr="004F6AE9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 xml:space="preserve">istoire </w:t>
                              </w:r>
                              <w:r w:rsidRPr="00963A05">
                                <w:rPr>
                                  <w:rFonts w:ascii="Segoe UI Semilight" w:hAnsi="Segoe UI Semilight" w:cs="Segoe UI Semilight"/>
                                  <w:b/>
                                  <w:sz w:val="22"/>
                                  <w:szCs w:val="22"/>
                                </w:rPr>
                                <w:t>N</w:t>
                              </w:r>
                              <w:r w:rsidRPr="004F6AE9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>aturelle d’</w:t>
                              </w:r>
                              <w:r w:rsidRPr="00963A05">
                                <w:rPr>
                                  <w:rFonts w:ascii="Segoe UI Semilight" w:hAnsi="Segoe UI Semilight" w:cs="Segoe UI Semilight"/>
                                  <w:b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4F6AE9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>utun</w:t>
                              </w:r>
                            </w:p>
                            <w:p w:rsidR="00963A05" w:rsidRDefault="00963A05" w:rsidP="00FD0DF3">
                              <w:pPr>
                                <w:pStyle w:val="Textedebulles"/>
                                <w:tabs>
                                  <w:tab w:val="left" w:pos="850"/>
                                </w:tabs>
                                <w:spacing w:before="240"/>
                                <w:rPr>
                                  <w:rFonts w:ascii="Segoe UI Semilight" w:hAnsi="Segoe UI Semilight" w:cs="Segoe UI Semilight"/>
                                  <w:b/>
                                  <w:iCs/>
                                  <w:caps/>
                                  <w:color w:val="93B230"/>
                                  <w:sz w:val="20"/>
                                  <w:szCs w:val="20"/>
                                </w:rPr>
                              </w:pPr>
                              <w:r w:rsidRPr="00963A05">
                                <w:rPr>
                                  <w:rFonts w:ascii="Segoe UI Semilight" w:hAnsi="Segoe UI Semilight" w:cs="Segoe UI Semilight"/>
                                  <w:b/>
                                  <w:color w:val="00AEAC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AUTRES</w:t>
                              </w:r>
                              <w:r>
                                <w:rPr>
                                  <w:rFonts w:ascii="Segoe UI Semilight" w:hAnsi="Segoe UI Semilight" w:cs="Segoe UI Semilight"/>
                                  <w:b/>
                                  <w:bCs/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r w:rsidRPr="00FD0DF3">
                                <w:rPr>
                                  <w:rFonts w:ascii="Segoe UI Semilight" w:hAnsi="Segoe UI Semilight" w:cs="Segoe UI Semilight"/>
                                  <w:b/>
                                  <w:iCs/>
                                  <w:caps/>
                                  <w:color w:val="93B230"/>
                                  <w:sz w:val="22"/>
                                  <w:szCs w:val="20"/>
                                </w:rPr>
                                <w:t xml:space="preserve">&gt; </w:t>
                              </w:r>
                            </w:p>
                            <w:p w:rsidR="006E075E" w:rsidRPr="00CE144B" w:rsidRDefault="004F6AE9" w:rsidP="00CE144B">
                              <w:pPr>
                                <w:pStyle w:val="Textedebulles"/>
                                <w:tabs>
                                  <w:tab w:val="left" w:pos="850"/>
                                </w:tabs>
                                <w:jc w:val="both"/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</w:pPr>
                              <w:r w:rsidRPr="004F6AE9"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  <w:t>Ornithologie</w:t>
                              </w:r>
                              <w:r w:rsidR="00963A05"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  <w:t xml:space="preserve"> – </w:t>
                              </w:r>
                              <w:r w:rsidRPr="004F6AE9"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  <w:t>Voyages</w:t>
                              </w:r>
                              <w:r w:rsidR="00963A05"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  <w:t xml:space="preserve"> – </w:t>
                              </w:r>
                              <w:r w:rsidRPr="004F6AE9"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  <w:t>Randonnées</w:t>
                              </w:r>
                              <w:r w:rsidR="00963A05"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  <w:t xml:space="preserve"> –</w:t>
                              </w:r>
                              <w:r w:rsidR="007E166B"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r w:rsidR="00337C1A"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  <w:t xml:space="preserve">Sorties naturalistes – </w:t>
                              </w:r>
                              <w:r w:rsidR="00FD0DF3"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  <w:t xml:space="preserve">Aide à une étude de comptage de gibier – </w:t>
                              </w:r>
                              <w:r w:rsidR="007E166B"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  <w:t>Conférences animalières/biodiversité</w:t>
                              </w:r>
                              <w:r w:rsidR="006E075E">
                                <w:rPr>
                                  <w:rFonts w:ascii="Segoe UI Semilight" w:hAnsi="Segoe UI Semilight" w:cs="Segoe UI Semilight"/>
                                  <w:sz w:val="22"/>
                                  <w:szCs w:val="24"/>
                                </w:rPr>
                                <w:t xml:space="preserve"> – Photographie </w:t>
                              </w:r>
                            </w:p>
                            <w:p w:rsidR="00963A05" w:rsidRPr="00963A05" w:rsidRDefault="00963A05" w:rsidP="00FD0DF3">
                              <w:pPr>
                                <w:pStyle w:val="Textedebulles"/>
                                <w:tabs>
                                  <w:tab w:val="left" w:pos="850"/>
                                </w:tabs>
                                <w:spacing w:before="240"/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</w:pPr>
                              <w:r w:rsidRPr="00963A05">
                                <w:rPr>
                                  <w:rFonts w:ascii="Segoe UI Semilight" w:hAnsi="Segoe UI Semilight" w:cs="Segoe UI Semilight"/>
                                  <w:b/>
                                  <w:color w:val="00AEAC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SPORTS &amp; MUSIQUE</w:t>
                              </w:r>
                              <w:r w:rsidRPr="00FD0DF3">
                                <w:rPr>
                                  <w:rFonts w:ascii="Segoe UI Semilight" w:hAnsi="Segoe UI Semilight" w:cs="Segoe UI Semilight"/>
                                  <w:b/>
                                  <w:sz w:val="24"/>
                                  <w:szCs w:val="22"/>
                                </w:rPr>
                                <w:t xml:space="preserve"> </w:t>
                              </w:r>
                              <w:r w:rsidRPr="00FD0DF3">
                                <w:rPr>
                                  <w:rFonts w:ascii="Segoe UI Semilight" w:hAnsi="Segoe UI Semilight" w:cs="Segoe UI Semilight"/>
                                  <w:b/>
                                  <w:iCs/>
                                  <w:caps/>
                                  <w:color w:val="93B230"/>
                                  <w:sz w:val="22"/>
                                  <w:szCs w:val="20"/>
                                </w:rPr>
                                <w:t>&gt;</w:t>
                              </w:r>
                            </w:p>
                            <w:p w:rsidR="00963A05" w:rsidRDefault="00963A05" w:rsidP="00963A05">
                              <w:pPr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</w:pPr>
                              <w:r w:rsidRPr="00963A05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 xml:space="preserve">Fitness </w:t>
                              </w:r>
                              <w:r w:rsidR="007E166B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>–</w:t>
                              </w:r>
                              <w:r w:rsidRPr="00963A05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F6AE9" w:rsidRPr="00963A05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>Escalade</w:t>
                              </w:r>
                              <w:r w:rsidRPr="00963A05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7E166B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>–</w:t>
                              </w:r>
                              <w:r w:rsidRPr="00963A05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 xml:space="preserve"> Danse (3 ans) </w:t>
                              </w:r>
                              <w:r w:rsidR="007E166B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>–</w:t>
                              </w:r>
                              <w:r w:rsidR="004F6AE9" w:rsidRPr="00963A05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 xml:space="preserve"> Cirque (2 ans</w:t>
                              </w:r>
                              <w:r w:rsidR="004256EF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>) –</w:t>
                              </w:r>
                              <w:r w:rsidR="00FD0DF3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63A05"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  <w:t>Piano (9 ans)</w:t>
                              </w:r>
                            </w:p>
                            <w:p w:rsidR="00963A05" w:rsidRPr="00963A05" w:rsidRDefault="00963A05" w:rsidP="009E1BDB">
                              <w:pPr>
                                <w:rPr>
                                  <w:rFonts w:ascii="Segoe UI Semilight" w:hAnsi="Segoe UI Semilight" w:cs="Segoe UI Semilight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" o:spid="_x0000_s1063" style="position:absolute;margin-left:-50.2pt;margin-top:114.15pt;width:351.05pt;height:224.2pt;z-index:251662336;mso-width-relative:margin;mso-height-relative:margin" coordsize="44605,28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">
                <v:group id="Groupe 43" o:spid="_x0000_s1064" style="position:absolute;width:28020;height:3708" coordorigin=",69" coordsize="28020,3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group id="Grouper 30" o:spid="_x0000_s1065" style="position:absolute;left:4087;top:209;width:23933;height:3569" coordsize="23933,3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group id="Grouper 31" o:spid="_x0000_s1066" style="position:absolute;width:23933;height:3568" coordsize="23933,3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rect id="Rectangle 32" o:spid="_x0000_s1067" style="position:absolute;width:23933;height:2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lx8EA&#10;AADbAAAADwAAAGRycy9kb3ducmV2LnhtbESPwWrDMBBE74X8g9hAb43sBEpxrIQkxRB6axrIdbHW&#10;lom0MpZiu39fFQo9DjPzhin3s7NipCF0nhXkqwwEce11x62C61f18gYiRGSN1jMp+KYA+93iqcRC&#10;+4k/abzEViQIhwIVmBj7QspQG3IYVr4nTl7jB4cxyaGVesApwZ2V6yx7lQ47TgsGezoZqu+Xh1Mw&#10;H28ovTXUoHTZx1jl7/nJKvW8nA9bEJHm+B/+a5+1gs0a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pJcfBAAAA2wAAAA8AAAAAAAAAAAAAAAAAmAIAAGRycy9kb3du&#10;cmV2LnhtbFBLBQYAAAAABAAEAPUAAACGAwAAAAA=&#10;" filled="f" stroked="f"/>
                      <v:shape id="Triangle isocèle 33" o:spid="_x0000_s1068" type="#_x0000_t5" style="position:absolute;left:10763;top:2419;width:2298;height:114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2GZsMA&#10;AADbAAAADwAAAGRycy9kb3ducmV2LnhtbESPQYvCMBSE74L/ITzBi2jqCiJdo5RdZEU8aHe9P5pn&#10;27V5KU209d8bQfA4zMw3zHLdmUrcqHGlZQXTSQSCOLO65FzB3+9mvADhPLLGyjIpuJOD9arfW2Ks&#10;bctHuqU+FwHCLkYFhfd1LKXLCjLoJrYmDt7ZNgZ9kE0udYNtgJtKfkTRXBosOSwUWNNXQdklvRoF&#10;nPzvT1Ups29z+Rmdd21yvecHpYaDLvkE4anz7/CrvdUKZjN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2GZsMAAADbAAAADwAAAAAAAAAAAAAAAACYAgAAZHJzL2Rv&#10;d25yZXYueG1sUEsFBgAAAAAEAAQA9QAAAIgDAAAAAA==&#10;" filled="f" stroked="f"/>
                    </v:group>
                    <v:shape id="Zone de texte 34" o:spid="_x0000_s1069" type="#_x0000_t202" style="position:absolute;top:65;width:22929;height:2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nusQA&#10;AADbAAAADwAAAGRycy9kb3ducmV2LnhtbESPzWrDMBCE74G+g9hCLqGR04RSXMvGTUnSSw9O+wCL&#10;tf7B1spYSuL26aNAIcdhZr5hkmwyvTjT6FrLClbLCARxaXXLtYKf793TKwjnkTX2lknBLznI0odZ&#10;grG2Fy7ofPS1CBB2MSpovB9iKV3ZkEG3tANx8Co7GvRBjrXUI14C3PTyOYpepMGWw0KDA20bKrvj&#10;ySigvLB/X53bm+L9Y7uvWqaFPCg1f5zyNxCeJn8P/7c/tYL1B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p7rEAAAA2wAAAA8AAAAAAAAAAAAAAAAAmAIAAGRycy9k&#10;b3ducmV2LnhtbFBLBQYAAAAABAAEAPUAAACJAwAAAAA=&#10;" filled="f" stroked="f">
                      <v:textbox inset="0,0,0,0">
                        <w:txbxContent>
                          <w:p w:rsidR="00945931" w:rsidRPr="00F0059B" w:rsidRDefault="00F0059B" w:rsidP="00F0059B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aps/>
                                <w:color w:val="FFFFFF" w:themeColor="background1"/>
                                <w:sz w:val="28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59B">
                              <w:rPr>
                                <w:rFonts w:ascii="Segoe UI Semilight" w:hAnsi="Segoe UI Semilight" w:cs="Segoe UI Semilight"/>
                                <w:color w:val="FFFFFF" w:themeColor="background1"/>
                                <w:sz w:val="28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Centres d’intérêt</w:t>
                            </w:r>
                          </w:p>
                        </w:txbxContent>
                      </v:textbox>
                    </v:shape>
                  </v:group>
                  <v:group id="Grouper 51" o:spid="_x0000_s1070" style="position:absolute;top:69;width:3035;height:3035" coordsize="303530,303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oval id="Ellipse 48" o:spid="_x0000_s1071" style="position:absolute;width:303530;height:303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gQsIA&#10;AADbAAAADwAAAGRycy9kb3ducmV2LnhtbERPy2rCQBTdC/7DcAvudNJgpUZH6QNB6EatKO5uM7dJ&#10;TOZOmJlq+vfOQnB5OO/5sjONuJDzlWUFz6MEBHFudcWFgv33avgKwgdkjY1lUvBPHpaLfm+OmbZX&#10;3tJlFwoRQ9hnqKAMoc2k9HlJBv3ItsSR+7XOYIjQFVI7vMZw08g0SSbSYMWxocSWPkrK692fUTDV&#10;dXo6v4yxfqc1p8fDz+fXxik1eOreZiACdeEhvrvXWsE4jo1f4g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uBCwgAAANsAAAAPAAAAAAAAAAAAAAAAAJgCAABkcnMvZG93&#10;bnJldi54bWxQSwUGAAAAAAQABAD1AAAAhwMAAAAA&#10;" filled="f" stroked="f"/>
                    <v:shape id="Image 5" o:spid="_x0000_s1072" type="#_x0000_t75" style="position:absolute;left:56515;top:74993;width:200025;height:14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nKi7AAAAA2wAAAA8AAABkcnMvZG93bnJldi54bWxET89rwjAUvg/8H8ITdptphY1RjVILsrGd&#10;2u3g8ZE8m2LzUppo639vDoMdP77f2/3senGjMXSeFeSrDASx9qbjVsHvz/HlHUSIyAZ7z6TgTgH2&#10;u8XTFgvjJ67p1sRWpBAOBSqwMQ6FlEFbchhWfiBO3NmPDmOCYyvNiFMKd71cZ9mbdNhxarA4UGVJ&#10;X5qrU/BdHu3XqaouGbr6UOeV/nBSK/W8nMsNiEhz/Bf/uT+Ngte0Pn1JP0D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GcqLsAAAADbAAAADwAAAAAAAAAAAAAAAACfAgAA&#10;ZHJzL2Rvd25yZXYueG1sUEsFBgAAAAAEAAQA9wAAAIwDAAAAAA==&#10;">
                      <v:imagedata r:id="rId23" o:title=""/>
                      <v:path arrowok="t"/>
                    </v:shape>
                  </v:group>
                </v:group>
                <v:shape id="Zone de texte 76" o:spid="_x0000_s1073" type="#_x0000_t202" style="position:absolute;left:3268;top:3988;width:41337;height:24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337C1A" w:rsidRDefault="009E1BDB" w:rsidP="007E166B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Segoe UI Semilight" w:hAnsi="Segoe UI Semilight" w:cs="Segoe UI Semilight"/>
                            <w:i/>
                            <w:iCs/>
                            <w:caps/>
                            <w:sz w:val="22"/>
                            <w:szCs w:val="22"/>
                          </w:rPr>
                        </w:pPr>
                        <w:r w:rsidRPr="004F6AE9">
                          <w:rPr>
                            <w:rFonts w:ascii="Segoe UI Semilight" w:hAnsi="Segoe UI Semilight" w:cs="Segoe UI Semilight"/>
                            <w:b/>
                            <w:color w:val="00AEAC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="004F6AE9">
                          <w:rPr>
                            <w:rFonts w:ascii="Segoe UI Semilight" w:hAnsi="Segoe UI Semilight" w:cs="Segoe UI Semilight"/>
                            <w:b/>
                            <w:color w:val="00AEAC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SSOCIATIONS </w:t>
                        </w:r>
                        <w:r w:rsidR="004F6AE9" w:rsidRPr="00FD0DF3">
                          <w:rPr>
                            <w:rFonts w:ascii="Segoe UI Semilight" w:hAnsi="Segoe UI Semilight" w:cs="Segoe UI Semilight"/>
                            <w:b/>
                            <w:iCs/>
                            <w:caps/>
                            <w:color w:val="93B230"/>
                            <w:sz w:val="22"/>
                            <w:szCs w:val="20"/>
                          </w:rPr>
                          <w:t>&gt;</w:t>
                        </w:r>
                      </w:p>
                      <w:p w:rsidR="009E1BDB" w:rsidRPr="004F6AE9" w:rsidRDefault="009E1BDB" w:rsidP="007E166B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</w:pPr>
                        <w:r w:rsidRPr="00963A05">
                          <w:rPr>
                            <w:rFonts w:ascii="Segoe UI Semilight" w:hAnsi="Segoe UI Semilight" w:cs="Segoe UI Semilight"/>
                            <w:b/>
                            <w:sz w:val="22"/>
                            <w:szCs w:val="22"/>
                          </w:rPr>
                          <w:t>L</w:t>
                        </w:r>
                        <w:r w:rsidRPr="004F6AE9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 xml:space="preserve">igue de </w:t>
                        </w:r>
                        <w:r w:rsidRPr="00963A05">
                          <w:rPr>
                            <w:rFonts w:ascii="Segoe UI Semilight" w:hAnsi="Segoe UI Semilight" w:cs="Segoe UI Semilight"/>
                            <w:b/>
                            <w:sz w:val="22"/>
                            <w:szCs w:val="22"/>
                          </w:rPr>
                          <w:t>P</w:t>
                        </w:r>
                        <w:r w:rsidRPr="004F6AE9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 xml:space="preserve">rotection des </w:t>
                        </w:r>
                        <w:r w:rsidRPr="00963A05">
                          <w:rPr>
                            <w:rFonts w:ascii="Segoe UI Semilight" w:hAnsi="Segoe UI Semilight" w:cs="Segoe UI Semilight"/>
                            <w:b/>
                            <w:sz w:val="22"/>
                            <w:szCs w:val="22"/>
                          </w:rPr>
                          <w:t>O</w:t>
                        </w:r>
                        <w:r w:rsidR="00963A05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 xml:space="preserve">iseaux </w:t>
                        </w:r>
                      </w:p>
                      <w:p w:rsidR="009E1BDB" w:rsidRPr="004F6AE9" w:rsidRDefault="009E1BDB" w:rsidP="007E166B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</w:pPr>
                        <w:r w:rsidRPr="00963A05">
                          <w:rPr>
                            <w:rFonts w:ascii="Segoe UI Semilight" w:hAnsi="Segoe UI Semilight" w:cs="Segoe UI Semilight"/>
                            <w:b/>
                            <w:sz w:val="22"/>
                            <w:szCs w:val="22"/>
                          </w:rPr>
                          <w:t>G</w:t>
                        </w:r>
                        <w:r w:rsidRPr="004F6AE9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 xml:space="preserve">roupe </w:t>
                        </w:r>
                        <w:r w:rsidRPr="00963A05">
                          <w:rPr>
                            <w:rFonts w:ascii="Segoe UI Semilight" w:hAnsi="Segoe UI Semilight" w:cs="Segoe UI Semilight"/>
                            <w:b/>
                            <w:sz w:val="22"/>
                            <w:szCs w:val="22"/>
                          </w:rPr>
                          <w:t>N</w:t>
                        </w:r>
                        <w:r w:rsidRPr="004F6AE9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 xml:space="preserve">aturaliste </w:t>
                        </w:r>
                        <w:r w:rsidRPr="00963A05">
                          <w:rPr>
                            <w:rFonts w:ascii="Segoe UI Semilight" w:hAnsi="Segoe UI Semilight" w:cs="Segoe UI Semilight"/>
                            <w:b/>
                            <w:sz w:val="22"/>
                            <w:szCs w:val="22"/>
                          </w:rPr>
                          <w:t>U</w:t>
                        </w:r>
                        <w:r w:rsidR="00963A05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 xml:space="preserve">niversitaire de </w:t>
                        </w:r>
                        <w:r w:rsidR="00963A05" w:rsidRPr="00963A05">
                          <w:rPr>
                            <w:rFonts w:ascii="Segoe UI Semilight" w:hAnsi="Segoe UI Semilight" w:cs="Segoe UI Semilight"/>
                            <w:b/>
                            <w:sz w:val="22"/>
                            <w:szCs w:val="22"/>
                          </w:rPr>
                          <w:t>B</w:t>
                        </w:r>
                        <w:r w:rsidR="00963A05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>ourgogne</w:t>
                        </w:r>
                      </w:p>
                      <w:p w:rsidR="00CE144B" w:rsidRPr="00CE144B" w:rsidRDefault="009E1BDB" w:rsidP="007E166B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</w:pPr>
                        <w:r w:rsidRPr="00963A05">
                          <w:rPr>
                            <w:rFonts w:ascii="Segoe UI Semilight" w:hAnsi="Segoe UI Semilight" w:cs="Segoe UI Semilight"/>
                            <w:b/>
                            <w:sz w:val="22"/>
                            <w:szCs w:val="22"/>
                          </w:rPr>
                          <w:t>S</w:t>
                        </w:r>
                        <w:r w:rsidRPr="004F6AE9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>ociété d’</w:t>
                        </w:r>
                        <w:r w:rsidRPr="00963A05">
                          <w:rPr>
                            <w:rFonts w:ascii="Segoe UI Semilight" w:hAnsi="Segoe UI Semilight" w:cs="Segoe UI Semilight"/>
                            <w:b/>
                            <w:sz w:val="22"/>
                            <w:szCs w:val="22"/>
                          </w:rPr>
                          <w:t>H</w:t>
                        </w:r>
                        <w:r w:rsidRPr="004F6AE9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 xml:space="preserve">istoire </w:t>
                        </w:r>
                        <w:r w:rsidRPr="00963A05">
                          <w:rPr>
                            <w:rFonts w:ascii="Segoe UI Semilight" w:hAnsi="Segoe UI Semilight" w:cs="Segoe UI Semilight"/>
                            <w:b/>
                            <w:sz w:val="22"/>
                            <w:szCs w:val="22"/>
                          </w:rPr>
                          <w:t>N</w:t>
                        </w:r>
                        <w:r w:rsidRPr="004F6AE9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>aturelle d’</w:t>
                        </w:r>
                        <w:r w:rsidRPr="00963A05">
                          <w:rPr>
                            <w:rFonts w:ascii="Segoe UI Semilight" w:hAnsi="Segoe UI Semilight" w:cs="Segoe UI Semilight"/>
                            <w:b/>
                            <w:sz w:val="22"/>
                            <w:szCs w:val="22"/>
                          </w:rPr>
                          <w:t>A</w:t>
                        </w:r>
                        <w:r w:rsidRPr="004F6AE9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>utun</w:t>
                        </w:r>
                      </w:p>
                      <w:p w:rsidR="00963A05" w:rsidRDefault="00963A05" w:rsidP="00FD0DF3">
                        <w:pPr>
                          <w:pStyle w:val="Textedebulles"/>
                          <w:tabs>
                            <w:tab w:val="left" w:pos="850"/>
                          </w:tabs>
                          <w:spacing w:before="240"/>
                          <w:rPr>
                            <w:rFonts w:ascii="Segoe UI Semilight" w:hAnsi="Segoe UI Semilight" w:cs="Segoe UI Semilight"/>
                            <w:b/>
                            <w:iCs/>
                            <w:caps/>
                            <w:color w:val="93B230"/>
                            <w:sz w:val="20"/>
                            <w:szCs w:val="20"/>
                          </w:rPr>
                        </w:pPr>
                        <w:r w:rsidRPr="00963A05">
                          <w:rPr>
                            <w:rFonts w:ascii="Segoe UI Semilight" w:hAnsi="Segoe UI Semilight" w:cs="Segoe UI Semilight"/>
                            <w:b/>
                            <w:color w:val="00AEAC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AUTRES</w:t>
                        </w:r>
                        <w:r>
                          <w:rPr>
                            <w:rFonts w:ascii="Segoe UI Semilight" w:hAnsi="Segoe UI Semilight" w:cs="Segoe UI Semilight"/>
                            <w:b/>
                            <w:bCs/>
                            <w:sz w:val="22"/>
                            <w:szCs w:val="24"/>
                          </w:rPr>
                          <w:t xml:space="preserve"> </w:t>
                        </w:r>
                        <w:r w:rsidRPr="00FD0DF3">
                          <w:rPr>
                            <w:rFonts w:ascii="Segoe UI Semilight" w:hAnsi="Segoe UI Semilight" w:cs="Segoe UI Semilight"/>
                            <w:b/>
                            <w:iCs/>
                            <w:caps/>
                            <w:color w:val="93B230"/>
                            <w:sz w:val="22"/>
                            <w:szCs w:val="20"/>
                          </w:rPr>
                          <w:t xml:space="preserve">&gt; </w:t>
                        </w:r>
                      </w:p>
                      <w:p w:rsidR="006E075E" w:rsidRPr="00CE144B" w:rsidRDefault="004F6AE9" w:rsidP="00CE144B">
                        <w:pPr>
                          <w:pStyle w:val="Textedebulles"/>
                          <w:tabs>
                            <w:tab w:val="left" w:pos="850"/>
                          </w:tabs>
                          <w:jc w:val="both"/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</w:pPr>
                        <w:r w:rsidRPr="004F6AE9"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  <w:t>Ornithologie</w:t>
                        </w:r>
                        <w:r w:rsidR="00963A05"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  <w:t xml:space="preserve"> – </w:t>
                        </w:r>
                        <w:r w:rsidRPr="004F6AE9"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  <w:t>Voyages</w:t>
                        </w:r>
                        <w:r w:rsidR="00963A05"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  <w:t xml:space="preserve"> – </w:t>
                        </w:r>
                        <w:r w:rsidRPr="004F6AE9"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  <w:t>Randonnées</w:t>
                        </w:r>
                        <w:r w:rsidR="00963A05"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  <w:t xml:space="preserve"> –</w:t>
                        </w:r>
                        <w:r w:rsidR="007E166B"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  <w:t xml:space="preserve"> </w:t>
                        </w:r>
                        <w:r w:rsidR="00337C1A"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  <w:t xml:space="preserve">Sorties naturalistes – </w:t>
                        </w:r>
                        <w:r w:rsidR="00FD0DF3"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  <w:t xml:space="preserve">Aide à une étude de comptage de gibier – </w:t>
                        </w:r>
                        <w:r w:rsidR="007E166B"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  <w:t>Conférences animalières/biodiversité</w:t>
                        </w:r>
                        <w:r w:rsidR="006E075E">
                          <w:rPr>
                            <w:rFonts w:ascii="Segoe UI Semilight" w:hAnsi="Segoe UI Semilight" w:cs="Segoe UI Semilight"/>
                            <w:sz w:val="22"/>
                            <w:szCs w:val="24"/>
                          </w:rPr>
                          <w:t xml:space="preserve"> – Photographie </w:t>
                        </w:r>
                      </w:p>
                      <w:p w:rsidR="00963A05" w:rsidRPr="00963A05" w:rsidRDefault="00963A05" w:rsidP="00FD0DF3">
                        <w:pPr>
                          <w:pStyle w:val="Textedebulles"/>
                          <w:tabs>
                            <w:tab w:val="left" w:pos="850"/>
                          </w:tabs>
                          <w:spacing w:before="240"/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</w:pPr>
                        <w:r w:rsidRPr="00963A05">
                          <w:rPr>
                            <w:rFonts w:ascii="Segoe UI Semilight" w:hAnsi="Segoe UI Semilight" w:cs="Segoe UI Semilight"/>
                            <w:b/>
                            <w:color w:val="00AEAC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SPORTS &amp; MUSIQUE</w:t>
                        </w:r>
                        <w:r w:rsidRPr="00FD0DF3">
                          <w:rPr>
                            <w:rFonts w:ascii="Segoe UI Semilight" w:hAnsi="Segoe UI Semilight" w:cs="Segoe UI Semilight"/>
                            <w:b/>
                            <w:sz w:val="24"/>
                            <w:szCs w:val="22"/>
                          </w:rPr>
                          <w:t xml:space="preserve"> </w:t>
                        </w:r>
                        <w:r w:rsidRPr="00FD0DF3">
                          <w:rPr>
                            <w:rFonts w:ascii="Segoe UI Semilight" w:hAnsi="Segoe UI Semilight" w:cs="Segoe UI Semilight"/>
                            <w:b/>
                            <w:iCs/>
                            <w:caps/>
                            <w:color w:val="93B230"/>
                            <w:sz w:val="22"/>
                            <w:szCs w:val="20"/>
                          </w:rPr>
                          <w:t>&gt;</w:t>
                        </w:r>
                      </w:p>
                      <w:p w:rsidR="00963A05" w:rsidRDefault="00963A05" w:rsidP="00963A05">
                        <w:pPr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</w:pPr>
                        <w:r w:rsidRPr="00963A05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 xml:space="preserve">Fitness </w:t>
                        </w:r>
                        <w:r w:rsidR="007E166B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>–</w:t>
                        </w:r>
                        <w:r w:rsidRPr="00963A05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 xml:space="preserve"> </w:t>
                        </w:r>
                        <w:r w:rsidR="004F6AE9" w:rsidRPr="00963A05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>Escalade</w:t>
                        </w:r>
                        <w:r w:rsidRPr="00963A05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 xml:space="preserve"> </w:t>
                        </w:r>
                        <w:r w:rsidR="007E166B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>–</w:t>
                        </w:r>
                        <w:r w:rsidRPr="00963A05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 xml:space="preserve"> Danse (3 ans) </w:t>
                        </w:r>
                        <w:r w:rsidR="007E166B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>–</w:t>
                        </w:r>
                        <w:r w:rsidR="004F6AE9" w:rsidRPr="00963A05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 xml:space="preserve"> Cirque (2 ans</w:t>
                        </w:r>
                        <w:r w:rsidR="004256EF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>) –</w:t>
                        </w:r>
                        <w:r w:rsidR="00FD0DF3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 xml:space="preserve"> </w:t>
                        </w:r>
                        <w:r w:rsidRPr="00963A05"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  <w:t>Piano (9 ans)</w:t>
                        </w:r>
                      </w:p>
                      <w:p w:rsidR="00963A05" w:rsidRPr="00963A05" w:rsidRDefault="00963A05" w:rsidP="009E1BDB">
                        <w:pPr>
                          <w:rPr>
                            <w:rFonts w:ascii="Segoe UI Semilight" w:hAnsi="Segoe UI Semilight" w:cs="Segoe UI Semilight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F7C19" w:rsidRDefault="00AF7C19"/>
    <w:sectPr w:rsidR="00AF7C19" w:rsidSect="00CE144B">
      <w:type w:val="continuous"/>
      <w:pgSz w:w="11900" w:h="16840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97A" w:rsidRDefault="00CC697A" w:rsidP="00F07227">
      <w:r>
        <w:separator/>
      </w:r>
    </w:p>
  </w:endnote>
  <w:endnote w:type="continuationSeparator" w:id="0">
    <w:p w:rsidR="00CC697A" w:rsidRDefault="00CC697A" w:rsidP="00F07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10002FF" w:usb1="4000E47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Pro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48E" w:rsidRDefault="008B248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48E" w:rsidRDefault="008B248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48E" w:rsidRDefault="008B248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97A" w:rsidRDefault="00CC697A" w:rsidP="00F07227">
      <w:r>
        <w:separator/>
      </w:r>
    </w:p>
  </w:footnote>
  <w:footnote w:type="continuationSeparator" w:id="0">
    <w:p w:rsidR="00CC697A" w:rsidRDefault="00CC697A" w:rsidP="00F072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48E" w:rsidRDefault="008B248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48E" w:rsidRDefault="008B248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48E" w:rsidRDefault="008B248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F4721"/>
    <w:multiLevelType w:val="hybridMultilevel"/>
    <w:tmpl w:val="F704F9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7B86708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E5B38"/>
    <w:multiLevelType w:val="hybridMultilevel"/>
    <w:tmpl w:val="919EFD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276D4"/>
    <w:multiLevelType w:val="hybridMultilevel"/>
    <w:tmpl w:val="8F006CE4"/>
    <w:lvl w:ilvl="0" w:tplc="E8860CC0">
      <w:start w:val="18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Segoe UI Semi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961D9"/>
    <w:multiLevelType w:val="hybridMultilevel"/>
    <w:tmpl w:val="1EA855A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E2C2E7AA">
      <w:start w:val="1"/>
      <w:numFmt w:val="bullet"/>
      <w:lvlText w:val="&gt;"/>
      <w:lvlJc w:val="left"/>
      <w:pPr>
        <w:tabs>
          <w:tab w:val="num" w:pos="1021"/>
        </w:tabs>
        <w:ind w:left="1021" w:hanging="170"/>
      </w:pPr>
      <w:rPr>
        <w:rFonts w:ascii="Segoe UI Semibold" w:hAnsi="Segoe UI Semibold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150A7"/>
    <w:multiLevelType w:val="hybridMultilevel"/>
    <w:tmpl w:val="CD4C64C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E21CEE2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21D4F"/>
    <w:multiLevelType w:val="hybridMultilevel"/>
    <w:tmpl w:val="229AB4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AB52D558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523C4"/>
    <w:multiLevelType w:val="hybridMultilevel"/>
    <w:tmpl w:val="B9F20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8F21D7A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3690F"/>
    <w:multiLevelType w:val="hybridMultilevel"/>
    <w:tmpl w:val="7E14264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8D082D2">
      <w:start w:val="1"/>
      <w:numFmt w:val="bullet"/>
      <w:lvlText w:val="&gt;"/>
      <w:lvlJc w:val="left"/>
      <w:pPr>
        <w:tabs>
          <w:tab w:val="num" w:pos="1021"/>
        </w:tabs>
        <w:ind w:left="1021" w:hanging="170"/>
      </w:pPr>
      <w:rPr>
        <w:rFonts w:ascii="Segoe UI Black" w:hAnsi="Segoe UI Black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4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B4A8E"/>
    <w:multiLevelType w:val="hybridMultilevel"/>
    <w:tmpl w:val="F684DA3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F60D91"/>
    <w:multiLevelType w:val="hybridMultilevel"/>
    <w:tmpl w:val="2FBA38A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AB02F8C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616D4"/>
    <w:multiLevelType w:val="hybridMultilevel"/>
    <w:tmpl w:val="DB32858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840BF60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0A75"/>
    <w:multiLevelType w:val="hybridMultilevel"/>
    <w:tmpl w:val="A6D4B51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1D4183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17ABB"/>
    <w:multiLevelType w:val="hybridMultilevel"/>
    <w:tmpl w:val="75E67A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BCDCB5B4">
      <w:start w:val="1"/>
      <w:numFmt w:val="bullet"/>
      <w:lvlText w:val=""/>
      <w:lvlJc w:val="left"/>
      <w:pPr>
        <w:tabs>
          <w:tab w:val="num" w:pos="964"/>
        </w:tabs>
        <w:ind w:left="1304" w:hanging="56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B40D3C"/>
    <w:multiLevelType w:val="hybridMultilevel"/>
    <w:tmpl w:val="F420156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9528456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75F3D"/>
    <w:multiLevelType w:val="hybridMultilevel"/>
    <w:tmpl w:val="D71E219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47B87"/>
    <w:multiLevelType w:val="hybridMultilevel"/>
    <w:tmpl w:val="579668B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770CD"/>
    <w:multiLevelType w:val="hybridMultilevel"/>
    <w:tmpl w:val="6A5E2B0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30CCC48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D3270F"/>
    <w:multiLevelType w:val="hybridMultilevel"/>
    <w:tmpl w:val="478E9F54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12AB412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9E74CF"/>
    <w:multiLevelType w:val="hybridMultilevel"/>
    <w:tmpl w:val="FE8AAD8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FE1E4C">
      <w:start w:val="1"/>
      <w:numFmt w:val="bullet"/>
      <w:lvlText w:val=""/>
      <w:lvlJc w:val="left"/>
      <w:pPr>
        <w:tabs>
          <w:tab w:val="num" w:pos="964"/>
        </w:tabs>
        <w:ind w:left="964" w:hanging="51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0E6A63"/>
    <w:multiLevelType w:val="hybridMultilevel"/>
    <w:tmpl w:val="39921C5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416D840">
      <w:start w:val="1"/>
      <w:numFmt w:val="bullet"/>
      <w:lvlText w:val="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E90400"/>
    <w:multiLevelType w:val="hybridMultilevel"/>
    <w:tmpl w:val="AE9AB53A"/>
    <w:lvl w:ilvl="0" w:tplc="39EEAB72">
      <w:start w:val="18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Segoe UI Semi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91766"/>
    <w:multiLevelType w:val="hybridMultilevel"/>
    <w:tmpl w:val="AC305EA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511E7EC4">
      <w:start w:val="1"/>
      <w:numFmt w:val="bullet"/>
      <w:lvlText w:val="&gt;"/>
      <w:lvlJc w:val="left"/>
      <w:pPr>
        <w:tabs>
          <w:tab w:val="num" w:pos="1021"/>
        </w:tabs>
        <w:ind w:left="1021" w:hanging="170"/>
      </w:pPr>
      <w:rPr>
        <w:rFonts w:ascii="Segoe UI Black" w:hAnsi="Segoe UI Black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6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68024D"/>
    <w:multiLevelType w:val="hybridMultilevel"/>
    <w:tmpl w:val="C874820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EAA2EA28">
      <w:start w:val="1"/>
      <w:numFmt w:val="bullet"/>
      <w:lvlText w:val="&gt;"/>
      <w:lvlJc w:val="left"/>
      <w:pPr>
        <w:tabs>
          <w:tab w:val="num" w:pos="1021"/>
        </w:tabs>
        <w:ind w:left="1021" w:hanging="170"/>
      </w:pPr>
      <w:rPr>
        <w:rFonts w:ascii="Segoe UI Black" w:hAnsi="Segoe UI Black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A5046B"/>
    <w:multiLevelType w:val="hybridMultilevel"/>
    <w:tmpl w:val="63A2D84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DD216DE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704582"/>
    <w:multiLevelType w:val="hybridMultilevel"/>
    <w:tmpl w:val="94FACE1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6FC833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3B097E"/>
    <w:multiLevelType w:val="hybridMultilevel"/>
    <w:tmpl w:val="B498A88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7099D2">
      <w:start w:val="1"/>
      <w:numFmt w:val="bullet"/>
      <w:lvlText w:val=""/>
      <w:lvlJc w:val="left"/>
      <w:pPr>
        <w:tabs>
          <w:tab w:val="num" w:pos="794"/>
        </w:tabs>
        <w:ind w:left="79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55B8C"/>
    <w:multiLevelType w:val="hybridMultilevel"/>
    <w:tmpl w:val="A632360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70388196">
      <w:start w:val="1"/>
      <w:numFmt w:val="bullet"/>
      <w:lvlText w:val=""/>
      <w:lvlJc w:val="left"/>
      <w:pPr>
        <w:tabs>
          <w:tab w:val="num" w:pos="1021"/>
        </w:tabs>
        <w:ind w:left="1021" w:hanging="28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10458C"/>
    <w:multiLevelType w:val="hybridMultilevel"/>
    <w:tmpl w:val="8D9AF4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E9111B"/>
    <w:multiLevelType w:val="hybridMultilevel"/>
    <w:tmpl w:val="E6CE1BC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1DCC122">
      <w:start w:val="1"/>
      <w:numFmt w:val="bullet"/>
      <w:lvlText w:val=""/>
      <w:lvlJc w:val="left"/>
      <w:pPr>
        <w:tabs>
          <w:tab w:val="num" w:pos="907"/>
        </w:tabs>
        <w:ind w:left="907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917B19"/>
    <w:multiLevelType w:val="hybridMultilevel"/>
    <w:tmpl w:val="5D52986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2D0F42C">
      <w:start w:val="1"/>
      <w:numFmt w:val="bullet"/>
      <w:lvlText w:val=""/>
      <w:lvlJc w:val="left"/>
      <w:pPr>
        <w:tabs>
          <w:tab w:val="num" w:pos="1134"/>
        </w:tabs>
        <w:ind w:left="113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FE3E7C"/>
    <w:multiLevelType w:val="hybridMultilevel"/>
    <w:tmpl w:val="A854110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C8AE5E88">
      <w:start w:val="1"/>
      <w:numFmt w:val="bullet"/>
      <w:lvlText w:val="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97088F"/>
    <w:multiLevelType w:val="hybridMultilevel"/>
    <w:tmpl w:val="0F6AD0B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767DC7"/>
    <w:multiLevelType w:val="hybridMultilevel"/>
    <w:tmpl w:val="3F86780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DE0A37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75833"/>
    <w:multiLevelType w:val="hybridMultilevel"/>
    <w:tmpl w:val="EBF004B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196C7F8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"/>
  </w:num>
  <w:num w:numId="3">
    <w:abstractNumId w:val="17"/>
  </w:num>
  <w:num w:numId="4">
    <w:abstractNumId w:val="10"/>
  </w:num>
  <w:num w:numId="5">
    <w:abstractNumId w:val="16"/>
  </w:num>
  <w:num w:numId="6">
    <w:abstractNumId w:val="1"/>
  </w:num>
  <w:num w:numId="7">
    <w:abstractNumId w:val="8"/>
  </w:num>
  <w:num w:numId="8">
    <w:abstractNumId w:val="14"/>
  </w:num>
  <w:num w:numId="9">
    <w:abstractNumId w:val="18"/>
  </w:num>
  <w:num w:numId="10">
    <w:abstractNumId w:val="25"/>
  </w:num>
  <w:num w:numId="11">
    <w:abstractNumId w:val="28"/>
  </w:num>
  <w:num w:numId="12">
    <w:abstractNumId w:val="26"/>
  </w:num>
  <w:num w:numId="13">
    <w:abstractNumId w:val="30"/>
  </w:num>
  <w:num w:numId="14">
    <w:abstractNumId w:val="33"/>
  </w:num>
  <w:num w:numId="15">
    <w:abstractNumId w:val="13"/>
  </w:num>
  <w:num w:numId="16">
    <w:abstractNumId w:val="12"/>
  </w:num>
  <w:num w:numId="17">
    <w:abstractNumId w:val="0"/>
  </w:num>
  <w:num w:numId="18">
    <w:abstractNumId w:val="9"/>
  </w:num>
  <w:num w:numId="19">
    <w:abstractNumId w:val="29"/>
  </w:num>
  <w:num w:numId="20">
    <w:abstractNumId w:val="19"/>
  </w:num>
  <w:num w:numId="21">
    <w:abstractNumId w:val="23"/>
  </w:num>
  <w:num w:numId="22">
    <w:abstractNumId w:val="15"/>
  </w:num>
  <w:num w:numId="23">
    <w:abstractNumId w:val="27"/>
  </w:num>
  <w:num w:numId="24">
    <w:abstractNumId w:val="6"/>
  </w:num>
  <w:num w:numId="25">
    <w:abstractNumId w:val="5"/>
  </w:num>
  <w:num w:numId="26">
    <w:abstractNumId w:val="3"/>
  </w:num>
  <w:num w:numId="27">
    <w:abstractNumId w:val="22"/>
  </w:num>
  <w:num w:numId="28">
    <w:abstractNumId w:val="7"/>
  </w:num>
  <w:num w:numId="29">
    <w:abstractNumId w:val="21"/>
  </w:num>
  <w:num w:numId="30">
    <w:abstractNumId w:val="24"/>
  </w:num>
  <w:num w:numId="31">
    <w:abstractNumId w:val="11"/>
  </w:num>
  <w:num w:numId="32">
    <w:abstractNumId w:val="20"/>
  </w:num>
  <w:num w:numId="33">
    <w:abstractNumId w:val="2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483"/>
    <w:rsid w:val="0001049D"/>
    <w:rsid w:val="000577E2"/>
    <w:rsid w:val="000729FA"/>
    <w:rsid w:val="00072A42"/>
    <w:rsid w:val="000A53BF"/>
    <w:rsid w:val="000B0D14"/>
    <w:rsid w:val="00106053"/>
    <w:rsid w:val="001A4618"/>
    <w:rsid w:val="001B15C9"/>
    <w:rsid w:val="001B55A0"/>
    <w:rsid w:val="00253528"/>
    <w:rsid w:val="00287051"/>
    <w:rsid w:val="00295A87"/>
    <w:rsid w:val="002C1FA4"/>
    <w:rsid w:val="002D3AF9"/>
    <w:rsid w:val="00337C1A"/>
    <w:rsid w:val="003441EC"/>
    <w:rsid w:val="0036102F"/>
    <w:rsid w:val="00381B36"/>
    <w:rsid w:val="003C460D"/>
    <w:rsid w:val="003E49B7"/>
    <w:rsid w:val="004256EF"/>
    <w:rsid w:val="0043288E"/>
    <w:rsid w:val="004448E0"/>
    <w:rsid w:val="00446CB6"/>
    <w:rsid w:val="004504E1"/>
    <w:rsid w:val="004E6A43"/>
    <w:rsid w:val="004F6AE9"/>
    <w:rsid w:val="00507FCA"/>
    <w:rsid w:val="00566483"/>
    <w:rsid w:val="00574436"/>
    <w:rsid w:val="005B2905"/>
    <w:rsid w:val="006262CE"/>
    <w:rsid w:val="00632725"/>
    <w:rsid w:val="00675953"/>
    <w:rsid w:val="006A6C1A"/>
    <w:rsid w:val="006E075E"/>
    <w:rsid w:val="007048FB"/>
    <w:rsid w:val="00755E4E"/>
    <w:rsid w:val="00760233"/>
    <w:rsid w:val="00761C34"/>
    <w:rsid w:val="00786556"/>
    <w:rsid w:val="007A70B0"/>
    <w:rsid w:val="007E166B"/>
    <w:rsid w:val="00822546"/>
    <w:rsid w:val="008424FA"/>
    <w:rsid w:val="008661D5"/>
    <w:rsid w:val="008B248E"/>
    <w:rsid w:val="008C5EE2"/>
    <w:rsid w:val="00931E07"/>
    <w:rsid w:val="00945931"/>
    <w:rsid w:val="00963A05"/>
    <w:rsid w:val="009701D8"/>
    <w:rsid w:val="009E0A8B"/>
    <w:rsid w:val="009E1BDB"/>
    <w:rsid w:val="00A343F5"/>
    <w:rsid w:val="00A92B6E"/>
    <w:rsid w:val="00AA6C16"/>
    <w:rsid w:val="00AA77C1"/>
    <w:rsid w:val="00AF7C19"/>
    <w:rsid w:val="00B00990"/>
    <w:rsid w:val="00B06925"/>
    <w:rsid w:val="00B56F34"/>
    <w:rsid w:val="00B64161"/>
    <w:rsid w:val="00B831EB"/>
    <w:rsid w:val="00BC15FE"/>
    <w:rsid w:val="00BC5ADF"/>
    <w:rsid w:val="00BD3D32"/>
    <w:rsid w:val="00C403FC"/>
    <w:rsid w:val="00C64DDC"/>
    <w:rsid w:val="00C665CF"/>
    <w:rsid w:val="00C92A40"/>
    <w:rsid w:val="00CC2AE2"/>
    <w:rsid w:val="00CC697A"/>
    <w:rsid w:val="00CE06E8"/>
    <w:rsid w:val="00CE144B"/>
    <w:rsid w:val="00D171C4"/>
    <w:rsid w:val="00D34195"/>
    <w:rsid w:val="00D873DD"/>
    <w:rsid w:val="00D92C11"/>
    <w:rsid w:val="00EA28CF"/>
    <w:rsid w:val="00ED0525"/>
    <w:rsid w:val="00EF74AE"/>
    <w:rsid w:val="00F0059B"/>
    <w:rsid w:val="00F07227"/>
    <w:rsid w:val="00F24E36"/>
    <w:rsid w:val="00F82811"/>
    <w:rsid w:val="00F93E26"/>
    <w:rsid w:val="00FA24CF"/>
    <w:rsid w:val="00FA431B"/>
    <w:rsid w:val="00FA6255"/>
    <w:rsid w:val="00FB472D"/>
    <w:rsid w:val="00FB704A"/>
    <w:rsid w:val="00FD0DF3"/>
    <w:rsid w:val="00FE78AC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F0722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07227"/>
  </w:style>
  <w:style w:type="paragraph" w:styleId="Pieddepage">
    <w:name w:val="footer"/>
    <w:basedOn w:val="Normal"/>
    <w:link w:val="PieddepageCar"/>
    <w:uiPriority w:val="99"/>
    <w:unhideWhenUsed/>
    <w:rsid w:val="00F0722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7227"/>
  </w:style>
  <w:style w:type="character" w:styleId="Lienhypertexte">
    <w:name w:val="Hyperlink"/>
    <w:basedOn w:val="Policepardfaut"/>
    <w:uiPriority w:val="99"/>
    <w:unhideWhenUsed/>
    <w:rsid w:val="005664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LLE%20AUDREY\AppData\Roaming\Microsoft\Templates\CV%20classique%20color&#233;%20(design%20horizontal)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795D16-9FF0-498B-A3FB-EE45899474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AA9E7C-B186-4415-84C1-64F70876A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classique coloré (design horizontal).dotx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classique coloré (design horizontal)</vt:lpstr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classique coloré (design horizontal)</dc:title>
  <dc:subject/>
  <dc:creator/>
  <cp:keywords/>
  <dc:description/>
  <cp:lastModifiedBy/>
  <cp:revision>1</cp:revision>
  <dcterms:created xsi:type="dcterms:W3CDTF">2017-04-30T12:11:00Z</dcterms:created>
  <dcterms:modified xsi:type="dcterms:W3CDTF">2017-07-25T12:28:00Z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TC043158549991</vt:lpwstr>
  </property>
</Properties>
</file>