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7F2446" w14:textId="328A0202" w:rsidR="00F93E26" w:rsidRDefault="003202A4" w:rsidP="00E76932">
      <w:pPr>
        <w:jc w:val="both"/>
        <w:sectPr w:rsidR="00F93E26" w:rsidSect="00F93E2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45116219" wp14:editId="1CC887F8">
            <wp:simplePos x="0" y="0"/>
            <wp:positionH relativeFrom="margin">
              <wp:posOffset>-713740</wp:posOffset>
            </wp:positionH>
            <wp:positionV relativeFrom="margin">
              <wp:posOffset>-145415</wp:posOffset>
            </wp:positionV>
            <wp:extent cx="1551940" cy="2094865"/>
            <wp:effectExtent l="0" t="0" r="0" b="63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70211_163401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1" b="20606"/>
                    <a:stretch/>
                  </pic:blipFill>
                  <pic:spPr bwMode="auto">
                    <a:xfrm>
                      <a:off x="0" y="0"/>
                      <a:ext cx="1551940" cy="209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5A504139" wp14:editId="0D84B756">
                <wp:simplePos x="0" y="0"/>
                <wp:positionH relativeFrom="column">
                  <wp:posOffset>-848995</wp:posOffset>
                </wp:positionH>
                <wp:positionV relativeFrom="paragraph">
                  <wp:posOffset>-288290</wp:posOffset>
                </wp:positionV>
                <wp:extent cx="1767840" cy="9498965"/>
                <wp:effectExtent l="0" t="0" r="22860" b="26035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840" cy="9498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-66.85pt;margin-top:-22.7pt;width:139.2pt;height:747.9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" fillcolor="white [3212]" strokecolor="white [3212]" strokeweight="2pt"/>
            </w:pict>
          </mc:Fallback>
        </mc:AlternateContent>
      </w:r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E1D4D79" wp14:editId="1E0638F7">
                <wp:simplePos x="0" y="0"/>
                <wp:positionH relativeFrom="column">
                  <wp:posOffset>920115</wp:posOffset>
                </wp:positionH>
                <wp:positionV relativeFrom="paragraph">
                  <wp:posOffset>-3175</wp:posOffset>
                </wp:positionV>
                <wp:extent cx="2738120" cy="346075"/>
                <wp:effectExtent l="0" t="0" r="5080" b="0"/>
                <wp:wrapThrough wrapText="bothSides">
                  <wp:wrapPolygon edited="0">
                    <wp:start x="0" y="0"/>
                    <wp:lineTo x="0" y="20213"/>
                    <wp:lineTo x="21490" y="20213"/>
                    <wp:lineTo x="21490" y="0"/>
                    <wp:lineTo x="0" y="0"/>
                  </wp:wrapPolygon>
                </wp:wrapThrough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120" cy="346075"/>
                          <a:chOff x="-36575" y="-5652860"/>
                          <a:chExt cx="2738120" cy="7664255"/>
                        </a:xfrm>
                      </wpg:grpSpPr>
                      <wps:wsp>
                        <wps:cNvPr id="69" name="Zone de texte 69"/>
                        <wps:cNvSpPr txBox="1"/>
                        <wps:spPr>
                          <a:xfrm>
                            <a:off x="-36575" y="-5652860"/>
                            <a:ext cx="2738120" cy="766425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E09C62" w14:textId="77777777" w:rsidR="00533C46" w:rsidRPr="00DC5877" w:rsidRDefault="00533C46" w:rsidP="00BC5ADF">
                              <w:pPr>
                                <w:pStyle w:val="Textedebulles"/>
                                <w:spacing w:after="113"/>
                                <w:jc w:val="center"/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 w:val="24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 w:val="24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Compétences</w:t>
                              </w:r>
                            </w:p>
                            <w:p w14:paraId="68DC4506" w14:textId="77777777" w:rsidR="00533C46" w:rsidRPr="00BC5ADF" w:rsidRDefault="00533C46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9838" y="28575"/>
                            <a:ext cx="12954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" o:spid="_x0000_s1026" style="position:absolute;left:0;text-align:left;margin-left:72.45pt;margin-top:-.25pt;width:215.6pt;height:27.25pt;z-index:251692032;mso-height-relative:margin" coordorigin="-365,-56528" coordsize="27381,7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69" o:spid="_x0000_s1027" type="#_x0000_t202" style="position:absolute;left:-365;top:-56528;width:27380;height:76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E5sUA&#10;AADbAAAADwAAAGRycy9kb3ducmV2LnhtbESPT2vCQBTE7wW/w/KE3upGoaLRVbQoSC+tf8DrI/vM&#10;hmTfptk1Sfvpu4WCx2FmfsMs172tREuNLxwrGI8SEMSZ0wXnCi7n/csMhA/IGivHpOCbPKxXg6cl&#10;ptp1fKT2FHIRIexTVGBCqFMpfWbIoh+5mjh6N9dYDFE2udQNdhFuKzlJkqm0WHBcMFjTm6GsPN2t&#10;gp+zKcOhu368f36129mr383zrFTqedhvFiAC9eER/m8ftILpHP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YwTmxQAAANsAAAAPAAAAAAAAAAAAAAAAAJgCAABkcnMv&#10;ZG93bnJldi54bWxQSwUGAAAAAAQABAD1AAAAigMAAAAA&#10;" fillcolor="#f2dbdb [661]" stroked="f">
                  <v:textbox>
                    <w:txbxContent>
                      <w:p w14:paraId="69E09C62" w14:textId="77777777" w:rsidR="00533C46" w:rsidRPr="00DC5877" w:rsidRDefault="00533C46" w:rsidP="00BC5ADF">
                        <w:pPr>
                          <w:pStyle w:val="Textedebulles"/>
                          <w:spacing w:after="113"/>
                          <w:jc w:val="center"/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 w:val="24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 w:val="24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Compétences</w:t>
                        </w:r>
                      </w:p>
                      <w:p w14:paraId="68DC4506" w14:textId="77777777" w:rsidR="00533C46" w:rsidRPr="00BC5ADF" w:rsidRDefault="00533C46">
                        <w:pPr>
                          <w:rPr>
                            <w:rFonts w:ascii="Verdana" w:hAnsi="Verdana"/>
                            <w:color w:val="FFFFFF" w:themeColor="background1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25098;top:285;width:1295;height: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EWQjFAAAA2wAAAA8AAABkcnMvZG93bnJldi54bWxEj0FrAjEUhO9C/0N4hV6kZrW1ldUoIgoe&#10;2oOrUL09Ns/dxeQlbFLd/ntTKPQ4zMw3zGzRWSOu1IbGsYLhIANBXDrdcKXgsN88T0CEiKzROCYF&#10;PxRgMX/ozTDX7sY7uhaxEgnCIUcFdYw+lzKUNVkMA+eJk3d2rcWYZFtJ3eItwa2Royx7kxYbTgs1&#10;elrVVF6Kb6vgtPSax/7FHC/mMFr3x5OvT/xQ6umxW05BROrif/ivvdUKXt/h90v6AX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hFkIxQAAANsAAAAPAAAAAAAAAAAAAAAA&#10;AJ8CAABkcnMvZG93bnJldi54bWxQSwUGAAAAAAQABAD3AAAAkQMAAAAA&#10;">
                  <v:imagedata r:id="rId18" o:title=""/>
                  <v:path arrowok="t"/>
                </v:shape>
                <w10:wrap type="through"/>
              </v:group>
            </w:pict>
          </mc:Fallback>
        </mc:AlternateContent>
      </w:r>
      <w:r w:rsidR="00695F3F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7B7BC7E" wp14:editId="737BCA75">
                <wp:simplePos x="0" y="0"/>
                <wp:positionH relativeFrom="column">
                  <wp:posOffset>3478531</wp:posOffset>
                </wp:positionH>
                <wp:positionV relativeFrom="paragraph">
                  <wp:posOffset>-698506</wp:posOffset>
                </wp:positionV>
                <wp:extent cx="2820637" cy="48006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637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3F8DA" w14:textId="77777777" w:rsidR="00533C46" w:rsidRPr="00FE3E65" w:rsidRDefault="00FE3E65" w:rsidP="000205C3">
                            <w:pPr>
                              <w:pStyle w:val="Textedebulles"/>
                              <w:spacing w:before="100" w:beforeAutospacing="1" w:after="100" w:afterAutospacing="1" w:line="540" w:lineRule="exact"/>
                              <w:rPr>
                                <w:rFonts w:ascii="Corbel" w:hAnsi="Corbel" w:cs="SegoePro-Light"/>
                                <w:b/>
                                <w:color w:val="C0504D" w:themeColor="accent2"/>
                                <w:sz w:val="56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E65">
                              <w:rPr>
                                <w:rFonts w:ascii="Corbel" w:hAnsi="Corbel" w:cs="SegoePro-Light"/>
                                <w:b/>
                                <w:color w:val="C0504D" w:themeColor="accent2"/>
                                <w:sz w:val="56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AMIOT Izaline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9" type="#_x0000_t202" style="position:absolute;left:0;text-align:left;margin-left:273.9pt;margin-top:-55pt;width:222.1pt;height:37.8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" filled="f" stroked="f">
                <v:textbox>
                  <w:txbxContent>
                    <w:p w14:paraId="6BB3F8DA" w14:textId="77777777" w:rsidR="00533C46" w:rsidRPr="00FE3E65" w:rsidRDefault="00FE3E65" w:rsidP="000205C3">
                      <w:pPr>
                        <w:pStyle w:val="Textedebulles"/>
                        <w:spacing w:before="100" w:beforeAutospacing="1" w:after="100" w:afterAutospacing="1" w:line="540" w:lineRule="exact"/>
                        <w:rPr>
                          <w:rFonts w:ascii="Corbel" w:hAnsi="Corbel" w:cs="SegoePro-Light"/>
                          <w:b/>
                          <w:color w:val="C0504D" w:themeColor="accent2"/>
                          <w:sz w:val="56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3E65">
                        <w:rPr>
                          <w:rFonts w:ascii="Corbel" w:hAnsi="Corbel" w:cs="SegoePro-Light"/>
                          <w:b/>
                          <w:color w:val="C0504D" w:themeColor="accent2"/>
                          <w:sz w:val="56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AMIOT Izaline </w:t>
                      </w:r>
                    </w:p>
                  </w:txbxContent>
                </v:textbox>
              </v:shape>
            </w:pict>
          </mc:Fallback>
        </mc:AlternateContent>
      </w:r>
      <w:r w:rsidR="0034588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A984DB7" wp14:editId="5399714A">
                <wp:simplePos x="0" y="0"/>
                <wp:positionH relativeFrom="margin">
                  <wp:posOffset>867410</wp:posOffset>
                </wp:positionH>
                <wp:positionV relativeFrom="paragraph">
                  <wp:posOffset>260789</wp:posOffset>
                </wp:positionV>
                <wp:extent cx="5568950" cy="1871980"/>
                <wp:effectExtent l="0" t="0" r="0" b="0"/>
                <wp:wrapSquare wrapText="bothSides"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8950" cy="187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41048" w14:textId="77777777" w:rsidR="004E6AC0" w:rsidRPr="001721A4" w:rsidRDefault="004E6AC0" w:rsidP="004E6AC0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Italic"/>
                                <w:b/>
                                <w:i/>
                                <w:iCs/>
                                <w:caps/>
                                <w:sz w:val="24"/>
                                <w:szCs w:val="24"/>
                              </w:rPr>
                            </w:pPr>
                            <w:r w:rsidRPr="001721A4">
                              <w:rPr>
                                <w:rFonts w:ascii="Corbel" w:hAnsi="Corbel" w:cs="SegoePro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Espagnol et Anglais </w:t>
                            </w:r>
                          </w:p>
                          <w:p w14:paraId="250158B9" w14:textId="47C3A18E" w:rsidR="004E6AC0" w:rsidRPr="004D564E" w:rsidRDefault="00A97ED6" w:rsidP="005972A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20"/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4D564E"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Lu, écrit, niveau oral</w:t>
                            </w:r>
                            <w:r w:rsidR="00D20758"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scolaire </w:t>
                            </w:r>
                          </w:p>
                          <w:p w14:paraId="3FB57E62" w14:textId="77777777" w:rsidR="004E6AC0" w:rsidRPr="001721A4" w:rsidRDefault="004E6AC0" w:rsidP="004E6AC0">
                            <w:pPr>
                              <w:rPr>
                                <w:rFonts w:ascii="Corbel" w:hAnsi="Corbel" w:cs="SegoePro-Light"/>
                                <w:b/>
                              </w:rPr>
                            </w:pPr>
                            <w:r w:rsidRPr="001721A4">
                              <w:rPr>
                                <w:rFonts w:ascii="Corbel" w:hAnsi="Corbel" w:cs="SegoePro-Light"/>
                                <w:b/>
                              </w:rPr>
                              <w:t>Professionnel</w:t>
                            </w:r>
                            <w:r w:rsidR="00D0021B" w:rsidRPr="001721A4">
                              <w:rPr>
                                <w:rFonts w:ascii="Corbel" w:hAnsi="Corbel" w:cs="SegoePro-Light"/>
                                <w:b/>
                              </w:rPr>
                              <w:t>les</w:t>
                            </w:r>
                            <w:r w:rsidR="007A16D8" w:rsidRPr="001721A4">
                              <w:rPr>
                                <w:rFonts w:ascii="Corbel" w:hAnsi="Corbel" w:cs="SegoePro-Light"/>
                                <w:b/>
                              </w:rPr>
                              <w:t xml:space="preserve"> diverses</w:t>
                            </w:r>
                          </w:p>
                          <w:p w14:paraId="30BE52E3" w14:textId="76E00C86" w:rsidR="00533C46" w:rsidRPr="004D564E" w:rsidRDefault="00796CFC" w:rsidP="0043288E">
                            <w:pPr>
                              <w:rPr>
                                <w:rFonts w:ascii="Corbel" w:hAnsi="Corbel" w:cs="SegoePro-Light"/>
                                <w:color w:val="808080" w:themeColor="background1" w:themeShade="80"/>
                              </w:rPr>
                            </w:pPr>
                            <w:r w:rsidRPr="004D564E">
                              <w:rPr>
                                <w:rFonts w:ascii="Corbel" w:hAnsi="Corbel" w:cs="SegoePro-Light"/>
                                <w:color w:val="808080" w:themeColor="background1" w:themeShade="80"/>
                              </w:rPr>
                              <w:t>Accueil client,</w:t>
                            </w:r>
                            <w:r w:rsidR="004E6AC0" w:rsidRPr="004D564E">
                              <w:rPr>
                                <w:rFonts w:ascii="Corbel" w:hAnsi="Corbel" w:cs="SegoePro-Light"/>
                                <w:color w:val="808080" w:themeColor="background1" w:themeShade="80"/>
                              </w:rPr>
                              <w:t xml:space="preserve"> prise de note, encaissement, organisation point de vente</w:t>
                            </w:r>
                            <w:r w:rsidRPr="004D564E">
                              <w:rPr>
                                <w:rFonts w:ascii="Corbel" w:hAnsi="Corbel" w:cs="SegoePro-Light"/>
                                <w:color w:val="808080" w:themeColor="background1" w:themeShade="80"/>
                              </w:rPr>
                              <w:t>, vente</w:t>
                            </w:r>
                            <w:r w:rsidR="00D14E07" w:rsidRPr="004D564E">
                              <w:rPr>
                                <w:rFonts w:ascii="Corbel" w:hAnsi="Corbel" w:cs="SegoePro-Light"/>
                                <w:color w:val="808080" w:themeColor="background1" w:themeShade="80"/>
                              </w:rPr>
                              <w:t>, tenu</w:t>
                            </w:r>
                            <w:r w:rsidR="003202A4">
                              <w:rPr>
                                <w:rFonts w:ascii="Corbel" w:hAnsi="Corbel" w:cs="SegoePro-Light"/>
                                <w:color w:val="808080" w:themeColor="background1" w:themeShade="80"/>
                              </w:rPr>
                              <w:t>e</w:t>
                            </w:r>
                            <w:r w:rsidR="009D5259">
                              <w:rPr>
                                <w:rFonts w:ascii="Corbel" w:hAnsi="Corbel" w:cs="SegoePro-Light"/>
                                <w:color w:val="808080" w:themeColor="background1" w:themeShade="80"/>
                              </w:rPr>
                              <w:t xml:space="preserve"> d’un bar, surveillance enfants</w:t>
                            </w:r>
                          </w:p>
                          <w:p w14:paraId="107EADC7" w14:textId="77777777" w:rsidR="00FE3E65" w:rsidRPr="001721A4" w:rsidRDefault="00FE3E65" w:rsidP="0043288E">
                            <w:pPr>
                              <w:rPr>
                                <w:rFonts w:ascii="Corbel" w:hAnsi="Corbel" w:cs="SegoePro-Light"/>
                                <w:i/>
                                <w:color w:val="595959" w:themeColor="text1" w:themeTint="A6"/>
                              </w:rPr>
                            </w:pPr>
                          </w:p>
                          <w:p w14:paraId="66DD6091" w14:textId="77777777" w:rsidR="007A16D8" w:rsidRPr="001721A4" w:rsidRDefault="007A16D8" w:rsidP="007A16D8">
                            <w:pPr>
                              <w:rPr>
                                <w:rFonts w:ascii="Corbel" w:hAnsi="Corbel" w:cs="SegoePro-Light"/>
                                <w:b/>
                              </w:rPr>
                            </w:pPr>
                            <w:r w:rsidRPr="001721A4">
                              <w:rPr>
                                <w:rFonts w:ascii="Corbel" w:hAnsi="Corbel" w:cs="SegoePro-Light"/>
                                <w:b/>
                              </w:rPr>
                              <w:t>Professionnelles A.S.V.</w:t>
                            </w:r>
                          </w:p>
                          <w:p w14:paraId="55CE7A22" w14:textId="5B23969D" w:rsidR="007A16D8" w:rsidRPr="004D564E" w:rsidRDefault="007A16D8" w:rsidP="007A16D8">
                            <w:pPr>
                              <w:rPr>
                                <w:rFonts w:ascii="Corbel" w:hAnsi="Corbel" w:cs="SegoePro-Light"/>
                                <w:color w:val="808080" w:themeColor="background1" w:themeShade="80"/>
                              </w:rPr>
                            </w:pPr>
                            <w:r w:rsidRPr="004D564E">
                              <w:rPr>
                                <w:rFonts w:ascii="Corbel" w:hAnsi="Corbel" w:cs="SegoePro-Light"/>
                                <w:color w:val="808080" w:themeColor="background1" w:themeShade="80"/>
                              </w:rPr>
                              <w:t>Accueil client (téléphonique et physique),</w:t>
                            </w:r>
                            <w:r w:rsidR="00D20758">
                              <w:rPr>
                                <w:rFonts w:ascii="Corbel" w:hAnsi="Corbel" w:cs="SegoePro-Light"/>
                                <w:color w:val="808080" w:themeColor="background1" w:themeShade="80"/>
                              </w:rPr>
                              <w:t xml:space="preserve"> prise de RDV,</w:t>
                            </w:r>
                            <w:r w:rsidRPr="004D564E">
                              <w:rPr>
                                <w:rFonts w:ascii="Corbel" w:hAnsi="Corbel" w:cs="SegoePro-Light"/>
                                <w:color w:val="808080" w:themeColor="background1" w:themeShade="80"/>
                              </w:rPr>
                              <w:t xml:space="preserve"> vente, encaissement, assi</w:t>
                            </w:r>
                            <w:r w:rsidR="00DB3714" w:rsidRPr="004D564E">
                              <w:rPr>
                                <w:rFonts w:ascii="Corbel" w:hAnsi="Corbel" w:cs="SegoePro-Light"/>
                                <w:color w:val="808080" w:themeColor="background1" w:themeShade="80"/>
                              </w:rPr>
                              <w:t>stance interventions chirurgical</w:t>
                            </w:r>
                            <w:r w:rsidRPr="004D564E">
                              <w:rPr>
                                <w:rFonts w:ascii="Corbel" w:hAnsi="Corbel" w:cs="SegoePro-Light"/>
                                <w:color w:val="808080" w:themeColor="background1" w:themeShade="80"/>
                              </w:rPr>
                              <w:t>es</w:t>
                            </w:r>
                            <w:r w:rsidR="00757231">
                              <w:rPr>
                                <w:rFonts w:ascii="Corbel" w:hAnsi="Corbel" w:cs="SegoePro-Light"/>
                                <w:color w:val="808080" w:themeColor="background1" w:themeShade="80"/>
                              </w:rPr>
                              <w:t>, dés</w:t>
                            </w:r>
                            <w:r w:rsidR="003202A4">
                              <w:rPr>
                                <w:rFonts w:ascii="Corbel" w:hAnsi="Corbel" w:cs="SegoePro-Light"/>
                                <w:color w:val="808080" w:themeColor="background1" w:themeShade="80"/>
                              </w:rPr>
                              <w:t>infection des locaux, maî</w:t>
                            </w:r>
                            <w:r w:rsidR="00F2200B">
                              <w:rPr>
                                <w:rFonts w:ascii="Corbel" w:hAnsi="Corbel" w:cs="SegoePro-Light"/>
                                <w:color w:val="808080" w:themeColor="background1" w:themeShade="80"/>
                              </w:rPr>
                              <w:t>trise V</w:t>
                            </w:r>
                            <w:r w:rsidR="00757231">
                              <w:rPr>
                                <w:rFonts w:ascii="Corbel" w:hAnsi="Corbel" w:cs="SegoePro-Light"/>
                                <w:color w:val="808080" w:themeColor="background1" w:themeShade="80"/>
                              </w:rPr>
                              <w:t xml:space="preserve">etocom </w:t>
                            </w:r>
                          </w:p>
                          <w:p w14:paraId="6D3053EC" w14:textId="77777777" w:rsidR="007A16D8" w:rsidRPr="001721A4" w:rsidRDefault="007A16D8" w:rsidP="007A16D8">
                            <w:pPr>
                              <w:rPr>
                                <w:rFonts w:ascii="Corbel" w:hAnsi="Corbel" w:cs="SegoePro-Light"/>
                                <w:i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7" o:spid="_x0000_s1030" type="#_x0000_t202" style="position:absolute;left:0;text-align:left;margin-left:68.3pt;margin-top:20.55pt;width:438.5pt;height:147.4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" filled="f" stroked="f">
                <v:textbox>
                  <w:txbxContent>
                    <w:p w14:paraId="25541048" w14:textId="77777777" w:rsidR="004E6AC0" w:rsidRPr="001721A4" w:rsidRDefault="004E6AC0" w:rsidP="004E6AC0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Italic"/>
                          <w:b/>
                          <w:i/>
                          <w:iCs/>
                          <w:caps/>
                          <w:sz w:val="24"/>
                          <w:szCs w:val="24"/>
                        </w:rPr>
                      </w:pPr>
                      <w:r w:rsidRPr="001721A4">
                        <w:rPr>
                          <w:rFonts w:ascii="Corbel" w:hAnsi="Corbel" w:cs="SegoePro-Bold"/>
                          <w:b/>
                          <w:bCs/>
                          <w:sz w:val="24"/>
                          <w:szCs w:val="24"/>
                        </w:rPr>
                        <w:t xml:space="preserve">Espagnol et Anglais </w:t>
                      </w:r>
                    </w:p>
                    <w:p w14:paraId="250158B9" w14:textId="47C3A18E" w:rsidR="004E6AC0" w:rsidRPr="004D564E" w:rsidRDefault="00A97ED6" w:rsidP="005972AE">
                      <w:pPr>
                        <w:pStyle w:val="Textedebulles"/>
                        <w:tabs>
                          <w:tab w:val="left" w:pos="850"/>
                        </w:tabs>
                        <w:spacing w:after="120"/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4D564E"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  <w:t>Lu, écrit, niveau oral</w:t>
                      </w:r>
                      <w:r w:rsidR="00D20758"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  <w:t xml:space="preserve"> scolaire </w:t>
                      </w:r>
                    </w:p>
                    <w:p w14:paraId="3FB57E62" w14:textId="77777777" w:rsidR="004E6AC0" w:rsidRPr="001721A4" w:rsidRDefault="004E6AC0" w:rsidP="004E6AC0">
                      <w:pPr>
                        <w:rPr>
                          <w:rFonts w:ascii="Corbel" w:hAnsi="Corbel" w:cs="SegoePro-Light"/>
                          <w:b/>
                        </w:rPr>
                      </w:pPr>
                      <w:r w:rsidRPr="001721A4">
                        <w:rPr>
                          <w:rFonts w:ascii="Corbel" w:hAnsi="Corbel" w:cs="SegoePro-Light"/>
                          <w:b/>
                        </w:rPr>
                        <w:t>Professionnel</w:t>
                      </w:r>
                      <w:r w:rsidR="00D0021B" w:rsidRPr="001721A4">
                        <w:rPr>
                          <w:rFonts w:ascii="Corbel" w:hAnsi="Corbel" w:cs="SegoePro-Light"/>
                          <w:b/>
                        </w:rPr>
                        <w:t>les</w:t>
                      </w:r>
                      <w:r w:rsidR="007A16D8" w:rsidRPr="001721A4">
                        <w:rPr>
                          <w:rFonts w:ascii="Corbel" w:hAnsi="Corbel" w:cs="SegoePro-Light"/>
                          <w:b/>
                        </w:rPr>
                        <w:t xml:space="preserve"> diverses</w:t>
                      </w:r>
                    </w:p>
                    <w:p w14:paraId="30BE52E3" w14:textId="76E00C86" w:rsidR="00533C46" w:rsidRPr="004D564E" w:rsidRDefault="00796CFC" w:rsidP="0043288E">
                      <w:pPr>
                        <w:rPr>
                          <w:rFonts w:ascii="Corbel" w:hAnsi="Corbel" w:cs="SegoePro-Light"/>
                          <w:color w:val="808080" w:themeColor="background1" w:themeShade="80"/>
                        </w:rPr>
                      </w:pPr>
                      <w:r w:rsidRPr="004D564E">
                        <w:rPr>
                          <w:rFonts w:ascii="Corbel" w:hAnsi="Corbel" w:cs="SegoePro-Light"/>
                          <w:color w:val="808080" w:themeColor="background1" w:themeShade="80"/>
                        </w:rPr>
                        <w:t>Accueil client,</w:t>
                      </w:r>
                      <w:r w:rsidR="004E6AC0" w:rsidRPr="004D564E">
                        <w:rPr>
                          <w:rFonts w:ascii="Corbel" w:hAnsi="Corbel" w:cs="SegoePro-Light"/>
                          <w:color w:val="808080" w:themeColor="background1" w:themeShade="80"/>
                        </w:rPr>
                        <w:t xml:space="preserve"> prise de note, encaissement, organisation point de vente</w:t>
                      </w:r>
                      <w:r w:rsidRPr="004D564E">
                        <w:rPr>
                          <w:rFonts w:ascii="Corbel" w:hAnsi="Corbel" w:cs="SegoePro-Light"/>
                          <w:color w:val="808080" w:themeColor="background1" w:themeShade="80"/>
                        </w:rPr>
                        <w:t>, vente</w:t>
                      </w:r>
                      <w:r w:rsidR="00D14E07" w:rsidRPr="004D564E">
                        <w:rPr>
                          <w:rFonts w:ascii="Corbel" w:hAnsi="Corbel" w:cs="SegoePro-Light"/>
                          <w:color w:val="808080" w:themeColor="background1" w:themeShade="80"/>
                        </w:rPr>
                        <w:t>, tenu</w:t>
                      </w:r>
                      <w:r w:rsidR="003202A4">
                        <w:rPr>
                          <w:rFonts w:ascii="Corbel" w:hAnsi="Corbel" w:cs="SegoePro-Light"/>
                          <w:color w:val="808080" w:themeColor="background1" w:themeShade="80"/>
                        </w:rPr>
                        <w:t>e</w:t>
                      </w:r>
                      <w:r w:rsidR="009D5259">
                        <w:rPr>
                          <w:rFonts w:ascii="Corbel" w:hAnsi="Corbel" w:cs="SegoePro-Light"/>
                          <w:color w:val="808080" w:themeColor="background1" w:themeShade="80"/>
                        </w:rPr>
                        <w:t xml:space="preserve"> d’un bar, surveillance enfants</w:t>
                      </w:r>
                    </w:p>
                    <w:p w14:paraId="107EADC7" w14:textId="77777777" w:rsidR="00FE3E65" w:rsidRPr="001721A4" w:rsidRDefault="00FE3E65" w:rsidP="0043288E">
                      <w:pPr>
                        <w:rPr>
                          <w:rFonts w:ascii="Corbel" w:hAnsi="Corbel" w:cs="SegoePro-Light"/>
                          <w:i/>
                          <w:color w:val="595959" w:themeColor="text1" w:themeTint="A6"/>
                        </w:rPr>
                      </w:pPr>
                    </w:p>
                    <w:p w14:paraId="66DD6091" w14:textId="77777777" w:rsidR="007A16D8" w:rsidRPr="001721A4" w:rsidRDefault="007A16D8" w:rsidP="007A16D8">
                      <w:pPr>
                        <w:rPr>
                          <w:rFonts w:ascii="Corbel" w:hAnsi="Corbel" w:cs="SegoePro-Light"/>
                          <w:b/>
                        </w:rPr>
                      </w:pPr>
                      <w:r w:rsidRPr="001721A4">
                        <w:rPr>
                          <w:rFonts w:ascii="Corbel" w:hAnsi="Corbel" w:cs="SegoePro-Light"/>
                          <w:b/>
                        </w:rPr>
                        <w:t>Professionnelles A.S.V.</w:t>
                      </w:r>
                    </w:p>
                    <w:p w14:paraId="55CE7A22" w14:textId="5B23969D" w:rsidR="007A16D8" w:rsidRPr="004D564E" w:rsidRDefault="007A16D8" w:rsidP="007A16D8">
                      <w:pPr>
                        <w:rPr>
                          <w:rFonts w:ascii="Corbel" w:hAnsi="Corbel" w:cs="SegoePro-Light"/>
                          <w:color w:val="808080" w:themeColor="background1" w:themeShade="80"/>
                        </w:rPr>
                      </w:pPr>
                      <w:r w:rsidRPr="004D564E">
                        <w:rPr>
                          <w:rFonts w:ascii="Corbel" w:hAnsi="Corbel" w:cs="SegoePro-Light"/>
                          <w:color w:val="808080" w:themeColor="background1" w:themeShade="80"/>
                        </w:rPr>
                        <w:t>Accueil client (téléphonique et physique),</w:t>
                      </w:r>
                      <w:r w:rsidR="00D20758">
                        <w:rPr>
                          <w:rFonts w:ascii="Corbel" w:hAnsi="Corbel" w:cs="SegoePro-Light"/>
                          <w:color w:val="808080" w:themeColor="background1" w:themeShade="80"/>
                        </w:rPr>
                        <w:t xml:space="preserve"> prise de RDV,</w:t>
                      </w:r>
                      <w:r w:rsidRPr="004D564E">
                        <w:rPr>
                          <w:rFonts w:ascii="Corbel" w:hAnsi="Corbel" w:cs="SegoePro-Light"/>
                          <w:color w:val="808080" w:themeColor="background1" w:themeShade="80"/>
                        </w:rPr>
                        <w:t xml:space="preserve"> vente, encaissement, assi</w:t>
                      </w:r>
                      <w:r w:rsidR="00DB3714" w:rsidRPr="004D564E">
                        <w:rPr>
                          <w:rFonts w:ascii="Corbel" w:hAnsi="Corbel" w:cs="SegoePro-Light"/>
                          <w:color w:val="808080" w:themeColor="background1" w:themeShade="80"/>
                        </w:rPr>
                        <w:t>stance interventions chirurgical</w:t>
                      </w:r>
                      <w:r w:rsidRPr="004D564E">
                        <w:rPr>
                          <w:rFonts w:ascii="Corbel" w:hAnsi="Corbel" w:cs="SegoePro-Light"/>
                          <w:color w:val="808080" w:themeColor="background1" w:themeShade="80"/>
                        </w:rPr>
                        <w:t>es</w:t>
                      </w:r>
                      <w:r w:rsidR="00757231">
                        <w:rPr>
                          <w:rFonts w:ascii="Corbel" w:hAnsi="Corbel" w:cs="SegoePro-Light"/>
                          <w:color w:val="808080" w:themeColor="background1" w:themeShade="80"/>
                        </w:rPr>
                        <w:t>, dés</w:t>
                      </w:r>
                      <w:r w:rsidR="003202A4">
                        <w:rPr>
                          <w:rFonts w:ascii="Corbel" w:hAnsi="Corbel" w:cs="SegoePro-Light"/>
                          <w:color w:val="808080" w:themeColor="background1" w:themeShade="80"/>
                        </w:rPr>
                        <w:t>infection des locaux, maî</w:t>
                      </w:r>
                      <w:r w:rsidR="00F2200B">
                        <w:rPr>
                          <w:rFonts w:ascii="Corbel" w:hAnsi="Corbel" w:cs="SegoePro-Light"/>
                          <w:color w:val="808080" w:themeColor="background1" w:themeShade="80"/>
                        </w:rPr>
                        <w:t xml:space="preserve">trise </w:t>
                      </w:r>
                      <w:proofErr w:type="spellStart"/>
                      <w:r w:rsidR="00F2200B">
                        <w:rPr>
                          <w:rFonts w:ascii="Corbel" w:hAnsi="Corbel" w:cs="SegoePro-Light"/>
                          <w:color w:val="808080" w:themeColor="background1" w:themeShade="80"/>
                        </w:rPr>
                        <w:t>V</w:t>
                      </w:r>
                      <w:r w:rsidR="00757231">
                        <w:rPr>
                          <w:rFonts w:ascii="Corbel" w:hAnsi="Corbel" w:cs="SegoePro-Light"/>
                          <w:color w:val="808080" w:themeColor="background1" w:themeShade="80"/>
                        </w:rPr>
                        <w:t>etocom</w:t>
                      </w:r>
                      <w:proofErr w:type="spellEnd"/>
                      <w:r w:rsidR="00757231">
                        <w:rPr>
                          <w:rFonts w:ascii="Corbel" w:hAnsi="Corbel" w:cs="SegoePro-Light"/>
                          <w:color w:val="808080" w:themeColor="background1" w:themeShade="80"/>
                        </w:rPr>
                        <w:t xml:space="preserve"> </w:t>
                      </w:r>
                    </w:p>
                    <w:p w14:paraId="6D3053EC" w14:textId="77777777" w:rsidR="007A16D8" w:rsidRPr="001721A4" w:rsidRDefault="007A16D8" w:rsidP="007A16D8">
                      <w:pPr>
                        <w:rPr>
                          <w:rFonts w:ascii="Corbel" w:hAnsi="Corbel" w:cs="SegoePro-Light"/>
                          <w:i/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21A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7C91C0" wp14:editId="2EC58A8B">
                <wp:simplePos x="0" y="0"/>
                <wp:positionH relativeFrom="column">
                  <wp:posOffset>835287</wp:posOffset>
                </wp:positionH>
                <wp:positionV relativeFrom="paragraph">
                  <wp:posOffset>-245454</wp:posOffset>
                </wp:positionV>
                <wp:extent cx="34995" cy="8938621"/>
                <wp:effectExtent l="0" t="0" r="22225" b="3429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95" cy="893862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4B5CAD" id="Connecteur droit 8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75pt,-19.35pt" to="68.5pt,6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" strokecolor="#c0504d [3205]"/>
            </w:pict>
          </mc:Fallback>
        </mc:AlternateContent>
      </w:r>
    </w:p>
    <w:p w14:paraId="1B9F3FBD" w14:textId="0F0EF9B1" w:rsidR="00AF7C19" w:rsidRDefault="009D5259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BCE632" wp14:editId="312938D3">
                <wp:simplePos x="0" y="0"/>
                <wp:positionH relativeFrom="margin">
                  <wp:posOffset>893445</wp:posOffset>
                </wp:positionH>
                <wp:positionV relativeFrom="paragraph">
                  <wp:posOffset>2230755</wp:posOffset>
                </wp:positionV>
                <wp:extent cx="5726430" cy="1659890"/>
                <wp:effectExtent l="0" t="0" r="7620" b="0"/>
                <wp:wrapSquare wrapText="bothSides"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6430" cy="1659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B5DAF" w14:textId="77777777" w:rsidR="000E7A67" w:rsidRPr="001721A4" w:rsidRDefault="00D14E07" w:rsidP="004E6AC0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1721A4">
                              <w:rPr>
                                <w:rFonts w:ascii="Corbel" w:hAnsi="Corbel" w:cs="SegoePro-Light"/>
                                <w:b/>
                                <w:sz w:val="24"/>
                                <w:szCs w:val="24"/>
                              </w:rPr>
                              <w:t>2015 – 2017</w:t>
                            </w:r>
                            <w:r w:rsidR="00FE3E65" w:rsidRPr="001721A4">
                              <w:rPr>
                                <w:rFonts w:ascii="Corbel" w:hAnsi="Corbel" w:cs="SegoePro-Light"/>
                                <w:b/>
                                <w:sz w:val="24"/>
                                <w:szCs w:val="24"/>
                              </w:rPr>
                              <w:t> :</w:t>
                            </w:r>
                            <w:r w:rsidR="00FE3E65" w:rsidRPr="001721A4"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BC134F9" w14:textId="7E1A1749" w:rsidR="009D5259" w:rsidRDefault="00FE3E65" w:rsidP="004E6AC0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1721A4"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Formation</w:t>
                            </w:r>
                            <w:r w:rsidR="005972AE" w:rsidRPr="001721A4"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972AE" w:rsidRPr="001721A4"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d’aide-soignante spécialisée </w:t>
                            </w:r>
                            <w:r w:rsidR="00C03B39" w:rsidRPr="001721A4"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>Vétérinaire</w:t>
                            </w:r>
                            <w:r w:rsidR="005972AE" w:rsidRPr="001721A4"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BA052C" w:rsidRPr="001721A4"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>I</w:t>
                            </w:r>
                            <w:r w:rsidR="005972AE" w:rsidRPr="001721A4"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>nstitu</w:t>
                            </w:r>
                            <w:r w:rsidR="00BA052C" w:rsidRPr="001721A4"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>t</w:t>
                            </w:r>
                            <w:r w:rsidR="005972AE" w:rsidRPr="001721A4"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Bonaparte – saint Herblain </w:t>
                            </w:r>
                          </w:p>
                          <w:p w14:paraId="49FC3BC3" w14:textId="0C4A3B29" w:rsidR="009D5259" w:rsidRPr="001721A4" w:rsidRDefault="009D5259" w:rsidP="004E6AC0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>Certificat de capacité pour les animaux domestiques (mars 2017)</w:t>
                            </w:r>
                          </w:p>
                          <w:p w14:paraId="73C8FC6D" w14:textId="77777777" w:rsidR="005972AE" w:rsidRPr="001721A4" w:rsidRDefault="005972AE" w:rsidP="004E6AC0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0088DCEF" w14:textId="42EBCFB6" w:rsidR="004E6AC0" w:rsidRPr="001721A4" w:rsidRDefault="00DB3714" w:rsidP="005972A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ind w:left="850" w:hanging="850"/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1721A4">
                              <w:rPr>
                                <w:rFonts w:ascii="Corbel" w:hAnsi="Corbel" w:cs="SegoePro-Light"/>
                                <w:b/>
                                <w:sz w:val="24"/>
                                <w:szCs w:val="24"/>
                              </w:rPr>
                              <w:t>Sept</w:t>
                            </w:r>
                            <w:r w:rsidR="004E6AC0" w:rsidRPr="001721A4">
                              <w:rPr>
                                <w:rFonts w:ascii="Corbel" w:hAnsi="Corbel" w:cs="SegoePro-Light"/>
                                <w:b/>
                                <w:sz w:val="24"/>
                                <w:szCs w:val="24"/>
                              </w:rPr>
                              <w:t xml:space="preserve"> – nov</w:t>
                            </w:r>
                            <w:r w:rsidRPr="001721A4">
                              <w:rPr>
                                <w:rFonts w:ascii="Corbel" w:hAnsi="Corbel" w:cs="SegoePro-Light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4E6AC0" w:rsidRPr="001721A4">
                              <w:rPr>
                                <w:rFonts w:ascii="Corbel" w:hAnsi="Corbel" w:cs="SegoePro-Light"/>
                                <w:b/>
                                <w:sz w:val="24"/>
                                <w:szCs w:val="24"/>
                              </w:rPr>
                              <w:t>2014</w:t>
                            </w:r>
                            <w:r w:rsidR="00FE3E65" w:rsidRPr="001721A4">
                              <w:rPr>
                                <w:rFonts w:ascii="Corbel" w:hAnsi="Corbel" w:cs="SegoePro-Light"/>
                                <w:sz w:val="24"/>
                                <w:szCs w:val="24"/>
                              </w:rPr>
                              <w:t> </w:t>
                            </w:r>
                            <w:r w:rsidR="00FE3E65" w:rsidRPr="001721A4">
                              <w:rPr>
                                <w:rFonts w:ascii="Corbel" w:hAnsi="Corbel" w:cs="SegoePro-Bold"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FE3E65" w:rsidRPr="001721A4">
                              <w:rPr>
                                <w:rFonts w:ascii="Corbel" w:hAnsi="Corbel" w:cs="SegoePro-Bold"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licence</w:t>
                            </w:r>
                            <w:r w:rsidR="004E6AC0" w:rsidRPr="001721A4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tourisme et </w:t>
                            </w:r>
                            <w:r w:rsidR="00D0021B" w:rsidRPr="001721A4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l</w:t>
                            </w:r>
                            <w:r w:rsidR="00D20758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oisirs </w:t>
                            </w:r>
                            <w:r w:rsidR="004E6AC0" w:rsidRPr="001721A4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sportifs option perfectionnement équestre</w:t>
                            </w:r>
                            <w:r w:rsidR="005972AE" w:rsidRPr="001721A4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F1187A" w:rsidRPr="001721A4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Pôle</w:t>
                            </w:r>
                            <w:r w:rsidR="004E6AC0" w:rsidRPr="001721A4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universitaire du saumurois </w:t>
                            </w:r>
                          </w:p>
                          <w:p w14:paraId="1D906FB4" w14:textId="77777777" w:rsidR="00533C46" w:rsidRPr="001721A4" w:rsidRDefault="004E6AC0" w:rsidP="00DB371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before="240"/>
                              <w:rPr>
                                <w:rFonts w:ascii="Corbel" w:hAnsi="Corbe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1721A4">
                              <w:rPr>
                                <w:rFonts w:ascii="Corbel" w:hAnsi="Corbel" w:cs="SegoePro-Light"/>
                                <w:b/>
                                <w:sz w:val="24"/>
                                <w:szCs w:val="24"/>
                              </w:rPr>
                              <w:t>2014</w:t>
                            </w:r>
                            <w:r w:rsidR="00FE3E65" w:rsidRPr="001721A4">
                              <w:rPr>
                                <w:rFonts w:ascii="Corbel" w:hAnsi="Corbel" w:cs="SegoePro-Bold"/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  <w:r w:rsidR="00FE3E65" w:rsidRPr="001721A4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: Baccalauréat</w:t>
                            </w:r>
                            <w:r w:rsidRPr="001721A4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Littéraire</w:t>
                            </w:r>
                            <w:r w:rsidR="005972AE" w:rsidRPr="001721A4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1721A4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021B" w:rsidRPr="001721A4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Lycée Savary de Mauléon L</w:t>
                            </w:r>
                            <w:r w:rsidRPr="001721A4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es </w:t>
                            </w:r>
                            <w:r w:rsidR="00D0021B" w:rsidRPr="001721A4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S</w:t>
                            </w:r>
                            <w:r w:rsidRPr="001721A4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ables d’Olonne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" o:spid="_x0000_s1031" type="#_x0000_t202" style="position:absolute;margin-left:70.35pt;margin-top:175.65pt;width:450.9pt;height:130.7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" fillcolor="white [3212]" stroked="f">
                <v:textbox>
                  <w:txbxContent>
                    <w:p w14:paraId="48CB5DAF" w14:textId="77777777" w:rsidR="000E7A67" w:rsidRPr="001721A4" w:rsidRDefault="00D14E07" w:rsidP="004E6AC0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1721A4">
                        <w:rPr>
                          <w:rFonts w:ascii="Corbel" w:hAnsi="Corbel" w:cs="SegoePro-Light"/>
                          <w:b/>
                          <w:sz w:val="24"/>
                          <w:szCs w:val="24"/>
                        </w:rPr>
                        <w:t>2015 – 2017</w:t>
                      </w:r>
                      <w:r w:rsidR="00FE3E65" w:rsidRPr="001721A4">
                        <w:rPr>
                          <w:rFonts w:ascii="Corbel" w:hAnsi="Corbel" w:cs="SegoePro-Light"/>
                          <w:b/>
                          <w:sz w:val="24"/>
                          <w:szCs w:val="24"/>
                        </w:rPr>
                        <w:t> :</w:t>
                      </w:r>
                      <w:r w:rsidR="00FE3E65" w:rsidRPr="001721A4"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BC134F9" w14:textId="7E1A1749" w:rsidR="009D5259" w:rsidRDefault="00FE3E65" w:rsidP="004E6AC0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1721A4"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  <w:t>Formation</w:t>
                      </w:r>
                      <w:r w:rsidR="005972AE" w:rsidRPr="001721A4"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  <w:t xml:space="preserve"> </w:t>
                      </w:r>
                      <w:r w:rsidR="005972AE" w:rsidRPr="001721A4"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  <w:t xml:space="preserve">d’aide-soignante spécialisée </w:t>
                      </w:r>
                      <w:r w:rsidR="00C03B39" w:rsidRPr="001721A4"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  <w:t>Vétérinaire</w:t>
                      </w:r>
                      <w:r w:rsidR="005972AE" w:rsidRPr="001721A4"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  <w:t xml:space="preserve"> – </w:t>
                      </w:r>
                      <w:r w:rsidR="00BA052C" w:rsidRPr="001721A4"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  <w:t>I</w:t>
                      </w:r>
                      <w:r w:rsidR="005972AE" w:rsidRPr="001721A4"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  <w:t>nstitu</w:t>
                      </w:r>
                      <w:r w:rsidR="00BA052C" w:rsidRPr="001721A4"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  <w:t>t</w:t>
                      </w:r>
                      <w:r w:rsidR="005972AE" w:rsidRPr="001721A4"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  <w:t xml:space="preserve"> Bonaparte – saint Herblain </w:t>
                      </w:r>
                    </w:p>
                    <w:p w14:paraId="49FC3BC3" w14:textId="0C4A3B29" w:rsidR="009D5259" w:rsidRPr="001721A4" w:rsidRDefault="009D5259" w:rsidP="004E6AC0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  <w:t>Certificat de capacité pour les animaux domestiques (mars 2017)</w:t>
                      </w:r>
                    </w:p>
                    <w:p w14:paraId="73C8FC6D" w14:textId="77777777" w:rsidR="005972AE" w:rsidRPr="001721A4" w:rsidRDefault="005972AE" w:rsidP="004E6AC0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14:paraId="0088DCEF" w14:textId="42EBCFB6" w:rsidR="004E6AC0" w:rsidRPr="001721A4" w:rsidRDefault="00DB3714" w:rsidP="005972AE">
                      <w:pPr>
                        <w:pStyle w:val="Textedebulles"/>
                        <w:tabs>
                          <w:tab w:val="left" w:pos="850"/>
                        </w:tabs>
                        <w:ind w:left="850" w:hanging="850"/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1721A4">
                        <w:rPr>
                          <w:rFonts w:ascii="Corbel" w:hAnsi="Corbel" w:cs="SegoePro-Light"/>
                          <w:b/>
                          <w:sz w:val="24"/>
                          <w:szCs w:val="24"/>
                        </w:rPr>
                        <w:t>Sept</w:t>
                      </w:r>
                      <w:r w:rsidR="004E6AC0" w:rsidRPr="001721A4">
                        <w:rPr>
                          <w:rFonts w:ascii="Corbel" w:hAnsi="Corbel" w:cs="SegoePro-Light"/>
                          <w:b/>
                          <w:sz w:val="24"/>
                          <w:szCs w:val="24"/>
                        </w:rPr>
                        <w:t xml:space="preserve"> – nov</w:t>
                      </w:r>
                      <w:r w:rsidRPr="001721A4">
                        <w:rPr>
                          <w:rFonts w:ascii="Corbel" w:hAnsi="Corbel" w:cs="SegoePro-Light"/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="004E6AC0" w:rsidRPr="001721A4">
                        <w:rPr>
                          <w:rFonts w:ascii="Corbel" w:hAnsi="Corbel" w:cs="SegoePro-Light"/>
                          <w:b/>
                          <w:sz w:val="24"/>
                          <w:szCs w:val="24"/>
                        </w:rPr>
                        <w:t>2014</w:t>
                      </w:r>
                      <w:r w:rsidR="00FE3E65" w:rsidRPr="001721A4">
                        <w:rPr>
                          <w:rFonts w:ascii="Corbel" w:hAnsi="Corbel" w:cs="SegoePro-Light"/>
                          <w:sz w:val="24"/>
                          <w:szCs w:val="24"/>
                        </w:rPr>
                        <w:t> </w:t>
                      </w:r>
                      <w:r w:rsidR="00FE3E65" w:rsidRPr="001721A4">
                        <w:rPr>
                          <w:rFonts w:ascii="Corbel" w:hAnsi="Corbel" w:cs="SegoePro-Bold"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FE3E65" w:rsidRPr="001721A4">
                        <w:rPr>
                          <w:rFonts w:ascii="Corbel" w:hAnsi="Corbel" w:cs="SegoePro-Bold"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licence</w:t>
                      </w:r>
                      <w:r w:rsidR="004E6AC0" w:rsidRPr="001721A4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tourisme et </w:t>
                      </w:r>
                      <w:r w:rsidR="00D0021B" w:rsidRPr="001721A4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l</w:t>
                      </w:r>
                      <w:r w:rsidR="00D20758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oisirs </w:t>
                      </w:r>
                      <w:r w:rsidR="004E6AC0" w:rsidRPr="001721A4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sportifs option perfectionnement équestre</w:t>
                      </w:r>
                      <w:r w:rsidR="005972AE" w:rsidRPr="001721A4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- </w:t>
                      </w:r>
                      <w:r w:rsidR="00F1187A" w:rsidRPr="001721A4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Pôle</w:t>
                      </w:r>
                      <w:r w:rsidR="004E6AC0" w:rsidRPr="001721A4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universitaire du saumurois </w:t>
                      </w:r>
                    </w:p>
                    <w:p w14:paraId="1D906FB4" w14:textId="77777777" w:rsidR="00533C46" w:rsidRPr="001721A4" w:rsidRDefault="004E6AC0" w:rsidP="00DB3714">
                      <w:pPr>
                        <w:pStyle w:val="Textedebulles"/>
                        <w:tabs>
                          <w:tab w:val="left" w:pos="850"/>
                        </w:tabs>
                        <w:spacing w:before="240"/>
                        <w:rPr>
                          <w:rFonts w:ascii="Corbel" w:hAnsi="Corbel"/>
                          <w:b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1721A4">
                        <w:rPr>
                          <w:rFonts w:ascii="Corbel" w:hAnsi="Corbel" w:cs="SegoePro-Light"/>
                          <w:b/>
                          <w:sz w:val="24"/>
                          <w:szCs w:val="24"/>
                        </w:rPr>
                        <w:t>2014</w:t>
                      </w:r>
                      <w:r w:rsidR="00FE3E65" w:rsidRPr="001721A4">
                        <w:rPr>
                          <w:rFonts w:ascii="Corbel" w:hAnsi="Corbel" w:cs="SegoePro-Bold"/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  <w:r w:rsidR="00FE3E65" w:rsidRPr="001721A4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: Baccalauréat</w:t>
                      </w:r>
                      <w:r w:rsidRPr="001721A4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Littéraire</w:t>
                      </w:r>
                      <w:r w:rsidR="005972AE" w:rsidRPr="001721A4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- </w:t>
                      </w:r>
                      <w:r w:rsidRPr="001721A4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  <w:r w:rsidR="00D0021B" w:rsidRPr="001721A4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Lycée Savary de Mauléon L</w:t>
                      </w:r>
                      <w:r w:rsidRPr="001721A4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es </w:t>
                      </w:r>
                      <w:r w:rsidR="00D0021B" w:rsidRPr="001721A4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S</w:t>
                      </w:r>
                      <w:r w:rsidRPr="001721A4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ables d’Olonne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7FD372A5" wp14:editId="4198D990">
                <wp:simplePos x="0" y="0"/>
                <wp:positionH relativeFrom="column">
                  <wp:posOffset>963930</wp:posOffset>
                </wp:positionH>
                <wp:positionV relativeFrom="paragraph">
                  <wp:posOffset>3888105</wp:posOffset>
                </wp:positionV>
                <wp:extent cx="2737485" cy="250825"/>
                <wp:effectExtent l="0" t="0" r="5715" b="0"/>
                <wp:wrapThrough wrapText="bothSides">
                  <wp:wrapPolygon edited="0">
                    <wp:start x="0" y="0"/>
                    <wp:lineTo x="0" y="19686"/>
                    <wp:lineTo x="21495" y="19686"/>
                    <wp:lineTo x="21495" y="0"/>
                    <wp:lineTo x="0" y="0"/>
                  </wp:wrapPolygon>
                </wp:wrapThrough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7485" cy="250825"/>
                          <a:chOff x="52613" y="-20720802"/>
                          <a:chExt cx="2738120" cy="54060920"/>
                        </a:xfrm>
                      </wpg:grpSpPr>
                      <wps:wsp>
                        <wps:cNvPr id="18" name="Zone de texte 18"/>
                        <wps:cNvSpPr txBox="1"/>
                        <wps:spPr>
                          <a:xfrm>
                            <a:off x="52613" y="-20720802"/>
                            <a:ext cx="2738120" cy="5406092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E83EBA" w14:textId="77777777" w:rsidR="00533C46" w:rsidRPr="008131F3" w:rsidRDefault="00533C46" w:rsidP="00BC5ADF">
                              <w:pPr>
                                <w:pStyle w:val="Paragraphestandard"/>
                                <w:spacing w:after="113"/>
                                <w:jc w:val="center"/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131F3">
                                <w:rPr>
                                  <w:rFonts w:ascii="Corbel" w:hAnsi="Corbel" w:cs="SegoePro-Light"/>
                                  <w:b/>
                                  <w:caps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Pr="008131F3"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xpérience professionnelle</w:t>
                              </w:r>
                            </w:p>
                            <w:p w14:paraId="04BB32D3" w14:textId="77777777" w:rsidR="00533C46" w:rsidRPr="00BC5ADF" w:rsidRDefault="00533C46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500" y="47625"/>
                            <a:ext cx="18478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" o:spid="_x0000_s1032" style="position:absolute;margin-left:75.9pt;margin-top:306.15pt;width:215.55pt;height:19.75pt;z-index:251654656;mso-width-relative:margin;mso-height-relative:margin" coordorigin="526,-207208" coordsize="27381,540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">
                <v:shape id="Zone de texte 18" o:spid="_x0000_s1033" type="#_x0000_t202" style="position:absolute;left:526;top:-207208;width:27381;height:540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SAMUA&#10;AADbAAAADwAAAGRycy9kb3ducmV2LnhtbESPQUvDQBCF74L/YRnBm920oNS021KLQvFSbQu9Dtlp&#10;NiQ7G7NrEv31zqHgbYb35r1vluvRN6qnLlaBDUwnGSjiItiKSwOn49vDHFRMyBabwGTghyKsV7c3&#10;S8xtGPiT+kMqlYRwzNGAS6nNtY6FI49xElpi0S6h85hk7UptOxwk3Dd6lmVP2mPF0uCwpa2joj58&#10;ewO/R1en3XDev3989S/zx/j6XBa1Mfd342YBKtGY/s3X650VfIGVX2QA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dIAxQAAANsAAAAPAAAAAAAAAAAAAAAAAJgCAABkcnMv&#10;ZG93bnJldi54bWxQSwUGAAAAAAQABAD1AAAAigMAAAAA&#10;" fillcolor="#f2dbdb [661]" stroked="f">
                  <v:textbox>
                    <w:txbxContent>
                      <w:p w14:paraId="4CE83EBA" w14:textId="77777777" w:rsidR="00533C46" w:rsidRPr="008131F3" w:rsidRDefault="00533C46" w:rsidP="00BC5ADF">
                        <w:pPr>
                          <w:pStyle w:val="Paragraphestandard"/>
                          <w:spacing w:after="113"/>
                          <w:jc w:val="center"/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131F3">
                          <w:rPr>
                            <w:rFonts w:ascii="Corbel" w:hAnsi="Corbel" w:cs="SegoePro-Light"/>
                            <w:b/>
                            <w:caps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 w:rsidRPr="008131F3"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xpérience professionnelle</w:t>
                        </w:r>
                      </w:p>
                      <w:p w14:paraId="04BB32D3" w14:textId="77777777" w:rsidR="00533C46" w:rsidRPr="00BC5ADF" w:rsidRDefault="00533C46">
                        <w:pPr>
                          <w:rPr>
                            <w:rFonts w:ascii="Verdana" w:hAnsi="Verdana"/>
                            <w:color w:val="FFFFFF" w:themeColor="background1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34" type="#_x0000_t75" style="position:absolute;left:24765;top:476;width:1847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hbO2/AAAA2wAAAA8AAABkcnMvZG93bnJldi54bWxET89rwjAUvgv+D+ENvGk6HU46o5SOynZc&#10;Jz0/mre22LyUJGvrf78cBh4/vt/H82x6MZLznWUFz5sEBHFtdceNgut3sT6A8AFZY2+ZFNzJw/m0&#10;XBwx1XbiLxrL0IgYwj5FBW0IQyqlr1sy6Dd2II7cj3UGQ4SukdrhFMNNL7dJspcGO44NLQ6Ut1Tf&#10;yl+jIKNil19edfV+G1w1ZlVefepSqdXTnL2BCDSHh/jf/aEVvMT18Uv8AfL0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+oWztvwAAANsAAAAPAAAAAAAAAAAAAAAAAJ8CAABk&#10;cnMvZG93bnJldi54bWxQSwUGAAAAAAQABAD3AAAAiwMAAAAA&#10;">
                  <v:imagedata r:id="rId20" o:title=""/>
                  <v:path arrowok="t"/>
                </v:shape>
                <w10:wrap type="through"/>
              </v:group>
            </w:pict>
          </mc:Fallback>
        </mc:AlternateContent>
      </w:r>
      <w:r w:rsidR="003202A4"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4BFA725" wp14:editId="4C8DA808">
                <wp:simplePos x="0" y="0"/>
                <wp:positionH relativeFrom="column">
                  <wp:posOffset>963930</wp:posOffset>
                </wp:positionH>
                <wp:positionV relativeFrom="paragraph">
                  <wp:posOffset>1831340</wp:posOffset>
                </wp:positionV>
                <wp:extent cx="2683510" cy="399415"/>
                <wp:effectExtent l="0" t="0" r="2540" b="635"/>
                <wp:wrapThrough wrapText="bothSides">
                  <wp:wrapPolygon edited="0">
                    <wp:start x="20240" y="0"/>
                    <wp:lineTo x="0" y="2060"/>
                    <wp:lineTo x="0" y="20604"/>
                    <wp:lineTo x="21467" y="20604"/>
                    <wp:lineTo x="21467" y="3091"/>
                    <wp:lineTo x="21007" y="0"/>
                    <wp:lineTo x="20240" y="0"/>
                  </wp:wrapPolygon>
                </wp:wrapThrough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3510" cy="399415"/>
                          <a:chOff x="-42926" y="52387"/>
                          <a:chExt cx="2728024" cy="146170"/>
                        </a:xfrm>
                      </wpg:grpSpPr>
                      <wps:wsp>
                        <wps:cNvPr id="65" name="Zone de texte 65"/>
                        <wps:cNvSpPr txBox="1"/>
                        <wps:spPr>
                          <a:xfrm>
                            <a:off x="-42926" y="71157"/>
                            <a:ext cx="2463314" cy="1274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654EB6" w14:textId="12AE1751" w:rsidR="00533C46" w:rsidRPr="00DC5877" w:rsidRDefault="00533C46" w:rsidP="00BC5ADF">
                              <w:pPr>
                                <w:pStyle w:val="Textedebulles"/>
                                <w:spacing w:after="113"/>
                                <w:jc w:val="center"/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 w:val="24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 w:val="24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Formation</w:t>
                              </w:r>
                              <w:r w:rsidR="00BA052C"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 w:val="24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="009D5259"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 w:val="24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et diplômes</w:t>
                              </w:r>
                            </w:p>
                            <w:p w14:paraId="54894FAB" w14:textId="77777777" w:rsidR="00533C46" w:rsidRPr="00BC5ADF" w:rsidRDefault="00533C46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2213" y="52387"/>
                            <a:ext cx="22288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" o:spid="_x0000_s1035" style="position:absolute;margin-left:75.9pt;margin-top:144.2pt;width:211.3pt;height:31.45pt;z-index:251658752;mso-width-relative:margin;mso-height-relative:margin" coordorigin="-429,523" coordsize="27280,1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">
                <v:shape id="Zone de texte 65" o:spid="_x0000_s1036" type="#_x0000_t202" style="position:absolute;left:-429;top:711;width:24632;height:12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4O48UA&#10;AADbAAAADwAAAGRycy9kb3ducmV2LnhtbESPT2vCQBTE7wW/w/KE3upGQdHoKloUpJfWP+D1kX1m&#10;Q7Jv0+yapP303UKhx2FmfsOsNr2tREuNLxwrGI8SEMSZ0wXnCq6Xw8schA/IGivHpOCLPGzWg6cV&#10;ptp1fKL2HHIRIexTVGBCqFMpfWbIoh+5mjh6d9dYDFE2udQNdhFuKzlJkpm0WHBcMFjTq6GsPD+s&#10;gu+LKcOxu72/fXy2u/nU7xd5Vir1POy3SxCB+vAf/msftYLZFH6/x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Lg7jxQAAANsAAAAPAAAAAAAAAAAAAAAAAJgCAABkcnMv&#10;ZG93bnJldi54bWxQSwUGAAAAAAQABAD1AAAAigMAAAAA&#10;" fillcolor="#f2dbdb [661]" stroked="f">
                  <v:textbox>
                    <w:txbxContent>
                      <w:p w14:paraId="07654EB6" w14:textId="12AE1751" w:rsidR="00533C46" w:rsidRPr="00DC5877" w:rsidRDefault="00533C46" w:rsidP="00BC5ADF">
                        <w:pPr>
                          <w:pStyle w:val="Textedebulles"/>
                          <w:spacing w:after="113"/>
                          <w:jc w:val="center"/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 w:val="24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 w:val="24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Formation</w:t>
                        </w:r>
                        <w:r w:rsidR="00BA052C"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 w:val="24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="009D5259"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 w:val="24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et diplômes</w:t>
                        </w:r>
                      </w:p>
                      <w:p w14:paraId="54894FAB" w14:textId="77777777" w:rsidR="00533C46" w:rsidRPr="00BC5ADF" w:rsidRDefault="00533C46">
                        <w:pPr>
                          <w:rPr>
                            <w:rFonts w:ascii="Verdana" w:hAnsi="Verdana"/>
                            <w:color w:val="FFFFFF" w:themeColor="background1"/>
                            <w:szCs w:val="20"/>
                          </w:rPr>
                        </w:pPr>
                      </w:p>
                    </w:txbxContent>
                  </v:textbox>
                </v:shape>
                <v:shape id="Image 3" o:spid="_x0000_s1037" type="#_x0000_t75" style="position:absolute;left:24622;top:523;width:2228;height:1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NBFbEAAAA2wAAAA8AAABkcnMvZG93bnJldi54bWxEj91qwkAUhO8LvsNyCt7ppkVKSV1DKBZ/&#10;wGJtvT9kj9nQ7NmQXWPSp3cFoZfDzHzDzLPe1qKj1leOFTxNExDEhdMVlwp+vj8mryB8QNZYOyYF&#10;A3nIFqOHOabaXfiLukMoRYSwT1GBCaFJpfSFIYt+6hri6J1cazFE2ZZSt3iJcFvL5yR5kRYrjgsG&#10;G3o3VPwezlbBttztc7nbONRLs+o+/wbfHAelxo99/gYiUB/+w/f2WiuYzeD2Jf4Aub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NBFbEAAAA2wAAAA8AAAAAAAAAAAAAAAAA&#10;nwIAAGRycy9kb3ducmV2LnhtbFBLBQYAAAAABAAEAPcAAACQAwAAAAA=&#10;">
                  <v:imagedata r:id="rId22" o:title=""/>
                  <v:path arrowok="t"/>
                </v:shape>
                <w10:wrap type="through"/>
              </v:group>
            </w:pict>
          </mc:Fallback>
        </mc:AlternateContent>
      </w:r>
      <w:r w:rsidR="003202A4" w:rsidRPr="00F52B97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24CB6E4" wp14:editId="527DC875">
                <wp:simplePos x="0" y="0"/>
                <wp:positionH relativeFrom="column">
                  <wp:posOffset>893445</wp:posOffset>
                </wp:positionH>
                <wp:positionV relativeFrom="paragraph">
                  <wp:posOffset>4139565</wp:posOffset>
                </wp:positionV>
                <wp:extent cx="5759450" cy="4337685"/>
                <wp:effectExtent l="0" t="0" r="0" b="5715"/>
                <wp:wrapSquare wrapText="bothSides"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433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239E5DA" w14:textId="77777777" w:rsidR="001721A4" w:rsidRPr="00D20758" w:rsidRDefault="001721A4" w:rsidP="001721A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20758">
                              <w:rPr>
                                <w:rFonts w:ascii="Corbel" w:hAnsi="Corbel" w:cs="SegoePro-Light"/>
                                <w:b/>
                                <w:sz w:val="24"/>
                                <w:szCs w:val="24"/>
                                <w:u w:val="single"/>
                              </w:rPr>
                              <w:t>Stages effectués dans le cadre de la formation d’ASV</w:t>
                            </w:r>
                          </w:p>
                          <w:p w14:paraId="16CC56F5" w14:textId="3830BE49" w:rsidR="009D5259" w:rsidRDefault="009D5259" w:rsidP="001721A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Domaine équestre Land Rohan à </w:t>
                            </w:r>
                            <w:proofErr w:type="spellStart"/>
                            <w:r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Vigneux</w:t>
                            </w:r>
                            <w:proofErr w:type="spellEnd"/>
                            <w:r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de Bretagne du 17/04 au 05/05/17</w:t>
                            </w:r>
                          </w:p>
                          <w:p w14:paraId="25066EFD" w14:textId="7B535BDD" w:rsidR="004D564E" w:rsidRDefault="004D564E" w:rsidP="001721A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Clinique vétérinaire </w:t>
                            </w:r>
                            <w:proofErr w:type="spellStart"/>
                            <w:r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Vetocean</w:t>
                            </w:r>
                            <w:proofErr w:type="spellEnd"/>
                            <w:r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au Château d’Olonne du 16/01 au 27/01/17 </w:t>
                            </w:r>
                          </w:p>
                          <w:p w14:paraId="4233A699" w14:textId="77777777" w:rsidR="001721A4" w:rsidRPr="001721A4" w:rsidRDefault="001721A4" w:rsidP="001721A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1721A4"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Clinique vétérinaire Dudek à Rezé tous les jeudis du 10/16 au 06/17</w:t>
                            </w:r>
                          </w:p>
                          <w:p w14:paraId="528B2395" w14:textId="77777777" w:rsidR="001721A4" w:rsidRPr="001721A4" w:rsidRDefault="001721A4" w:rsidP="001721A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1721A4"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Clinique vétérinaire de l’Ouest à Sautron du 5 au 30/09/16</w:t>
                            </w:r>
                          </w:p>
                          <w:p w14:paraId="3EE0E977" w14:textId="77777777" w:rsidR="001721A4" w:rsidRPr="001721A4" w:rsidRDefault="001721A4" w:rsidP="001721A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1721A4"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Refuge des animaux et des hommes à Bouguenais du 11 au 30/04/16</w:t>
                            </w:r>
                          </w:p>
                          <w:p w14:paraId="55694801" w14:textId="77777777" w:rsidR="001721A4" w:rsidRPr="001721A4" w:rsidRDefault="001721A4" w:rsidP="001721A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1721A4"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Cabinet vétérinaire Saint Anne à Nantes : du 18 au 31/01/16</w:t>
                            </w:r>
                          </w:p>
                          <w:p w14:paraId="42FC3D08" w14:textId="77777777" w:rsidR="001721A4" w:rsidRPr="001721A4" w:rsidRDefault="001721A4" w:rsidP="001721A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1721A4"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Clinique vétérinaire de la Beaujoire à Nantes tous les lundis 09/15 AU 06/16</w:t>
                            </w:r>
                          </w:p>
                          <w:p w14:paraId="61BE409C" w14:textId="77777777" w:rsidR="001721A4" w:rsidRPr="001721A4" w:rsidRDefault="001721A4" w:rsidP="001721A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1721A4"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Clinique vétérinaire de l’Estuaire à Savenay : du 23/11 au 04/12/15</w:t>
                            </w:r>
                          </w:p>
                          <w:p w14:paraId="5AC17F4E" w14:textId="77777777" w:rsidR="001721A4" w:rsidRPr="00D20758" w:rsidRDefault="001721A4" w:rsidP="006B3FA6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4C3DBCFC" w14:textId="3A368D0A" w:rsidR="002205C4" w:rsidRPr="00D20758" w:rsidRDefault="00D56A44" w:rsidP="002205C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b/>
                                <w:sz w:val="24"/>
                                <w:szCs w:val="24"/>
                              </w:rPr>
                            </w:pPr>
                            <w:r w:rsidRPr="00D20758">
                              <w:rPr>
                                <w:rFonts w:ascii="Corbel" w:hAnsi="Corbel" w:cs="SegoePro-Light"/>
                                <w:b/>
                                <w:sz w:val="24"/>
                                <w:szCs w:val="24"/>
                              </w:rPr>
                              <w:t xml:space="preserve">Novembre - </w:t>
                            </w:r>
                            <w:r w:rsidR="002205C4" w:rsidRPr="00D20758">
                              <w:rPr>
                                <w:rFonts w:ascii="Corbel" w:hAnsi="Corbel" w:cs="SegoePro-Light"/>
                                <w:b/>
                                <w:sz w:val="24"/>
                                <w:szCs w:val="24"/>
                              </w:rPr>
                              <w:t>Décembre 2016 • Darty • Orvault</w:t>
                            </w:r>
                          </w:p>
                          <w:p w14:paraId="55FDADE9" w14:textId="77777777" w:rsidR="00D56A44" w:rsidRPr="00D56A44" w:rsidRDefault="00D56A44" w:rsidP="002205C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D56A44">
                              <w:rPr>
                                <w:rFonts w:ascii="Corbel" w:hAnsi="Corbel" w:cs="SegoePro-Light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Les samedis + vacances scolaires </w:t>
                            </w:r>
                          </w:p>
                          <w:p w14:paraId="7787EDBB" w14:textId="0005BA43" w:rsidR="002205C4" w:rsidRPr="002205C4" w:rsidRDefault="002205C4" w:rsidP="002205C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2205C4"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Conseillère, vendeuse rayon petit électro ménager</w:t>
                            </w:r>
                          </w:p>
                          <w:p w14:paraId="34B80523" w14:textId="77777777" w:rsidR="002205C4" w:rsidRPr="00D20758" w:rsidRDefault="002205C4" w:rsidP="006B3FA6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2A9E044" w14:textId="44AB3128" w:rsidR="001721A4" w:rsidRPr="00D20758" w:rsidRDefault="001721A4" w:rsidP="006B3FA6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b/>
                                <w:sz w:val="24"/>
                                <w:szCs w:val="24"/>
                              </w:rPr>
                            </w:pPr>
                            <w:r w:rsidRPr="00D20758">
                              <w:rPr>
                                <w:rFonts w:ascii="Corbel" w:hAnsi="Corbel" w:cs="SegoePro-Light"/>
                                <w:b/>
                                <w:sz w:val="24"/>
                                <w:szCs w:val="24"/>
                                <w:u w:val="single"/>
                              </w:rPr>
                              <w:t>Contrat</w:t>
                            </w:r>
                            <w:r w:rsidR="00695F3F">
                              <w:rPr>
                                <w:rFonts w:ascii="Corbel" w:hAnsi="Corbel" w:cs="SegoePro-Light"/>
                                <w:b/>
                                <w:sz w:val="24"/>
                                <w:szCs w:val="24"/>
                                <w:u w:val="single"/>
                              </w:rPr>
                              <w:t>s</w:t>
                            </w:r>
                            <w:r w:rsidRPr="00D20758">
                              <w:rPr>
                                <w:rFonts w:ascii="Corbel" w:hAnsi="Corbel" w:cs="SegoePro-Light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saisonnier</w:t>
                            </w:r>
                            <w:r w:rsidR="00695F3F">
                              <w:rPr>
                                <w:rFonts w:ascii="Corbel" w:hAnsi="Corbel" w:cs="SegoePro-Light"/>
                                <w:b/>
                                <w:sz w:val="24"/>
                                <w:szCs w:val="24"/>
                                <w:u w:val="single"/>
                              </w:rPr>
                              <w:t>s</w:t>
                            </w:r>
                            <w:r w:rsidRPr="00D20758">
                              <w:rPr>
                                <w:rFonts w:ascii="Corbel" w:hAnsi="Corbel" w:cs="SegoePro-Light"/>
                                <w:b/>
                                <w:sz w:val="24"/>
                                <w:szCs w:val="24"/>
                                <w:u w:val="single"/>
                              </w:rPr>
                              <w:t> </w:t>
                            </w:r>
                            <w:r w:rsidRPr="00D20758">
                              <w:rPr>
                                <w:rFonts w:ascii="Corbel" w:hAnsi="Corbel" w:cs="SegoePro-Light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14:paraId="1A0D4E4C" w14:textId="77777777" w:rsidR="001721A4" w:rsidRPr="00D20758" w:rsidRDefault="001721A4" w:rsidP="001721A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20758">
                              <w:rPr>
                                <w:rFonts w:ascii="Corbel" w:hAnsi="Corbel" w:cs="SegoePro-Light"/>
                                <w:b/>
                                <w:i/>
                                <w:sz w:val="24"/>
                                <w:szCs w:val="24"/>
                              </w:rPr>
                              <w:t>Eté 2016 :</w:t>
                            </w:r>
                            <w:r w:rsidR="00D14E07" w:rsidRPr="00D20758">
                              <w:rPr>
                                <w:rFonts w:ascii="Corbel" w:hAnsi="Corbel" w:cs="SegoePro-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camping des </w:t>
                            </w:r>
                            <w:r w:rsidRPr="00D20758">
                              <w:rPr>
                                <w:rFonts w:ascii="Corbel" w:hAnsi="Corbel" w:cs="SegoePro-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Fosses Rouge - </w:t>
                            </w:r>
                            <w:r w:rsidR="00D14E07" w:rsidRPr="00D20758">
                              <w:rPr>
                                <w:rFonts w:ascii="Corbel" w:hAnsi="Corbel" w:cs="SegoePro-Light"/>
                                <w:b/>
                                <w:i/>
                                <w:sz w:val="24"/>
                                <w:szCs w:val="24"/>
                              </w:rPr>
                              <w:t>C</w:t>
                            </w:r>
                            <w:r w:rsidR="005F0174" w:rsidRPr="00D20758">
                              <w:rPr>
                                <w:rFonts w:ascii="Corbel" w:hAnsi="Corbel" w:cs="SegoePro-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hâteau d’Olonne </w:t>
                            </w:r>
                          </w:p>
                          <w:p w14:paraId="0B8178ED" w14:textId="77777777" w:rsidR="00D14E07" w:rsidRPr="001721A4" w:rsidRDefault="001721A4" w:rsidP="001721A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4"/>
                                <w:szCs w:val="24"/>
                              </w:rPr>
                            </w:pPr>
                            <w:r w:rsidRPr="001721A4"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Barmaid, </w:t>
                            </w:r>
                            <w:r w:rsidR="00822DF2" w:rsidRPr="001721A4"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Ges</w:t>
                            </w:r>
                            <w:r w:rsidRPr="001721A4"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tion </w:t>
                            </w:r>
                            <w:r w:rsidR="002205C4"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jeux enfants et animations</w:t>
                            </w:r>
                          </w:p>
                          <w:p w14:paraId="6E27DD7D" w14:textId="77777777" w:rsidR="00D56A44" w:rsidRPr="00D20758" w:rsidRDefault="001721A4" w:rsidP="001721A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20758">
                              <w:rPr>
                                <w:rFonts w:ascii="Corbel" w:hAnsi="Corbel" w:cs="SegoePro-Light"/>
                                <w:b/>
                                <w:i/>
                                <w:sz w:val="24"/>
                                <w:szCs w:val="24"/>
                              </w:rPr>
                              <w:t>Eté 2015 : Leclerc</w:t>
                            </w:r>
                            <w:r w:rsidR="00E705FA" w:rsidRPr="00D20758">
                              <w:rPr>
                                <w:rFonts w:ascii="Corbel" w:hAnsi="Corbel" w:cs="SegoePro-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des </w:t>
                            </w:r>
                            <w:r w:rsidR="00EE6D4C" w:rsidRPr="00D20758">
                              <w:rPr>
                                <w:rFonts w:ascii="Corbel" w:hAnsi="Corbel" w:cs="SegoePro-Light"/>
                                <w:b/>
                                <w:i/>
                                <w:sz w:val="24"/>
                                <w:szCs w:val="24"/>
                              </w:rPr>
                              <w:t>Olonne</w:t>
                            </w:r>
                            <w:r w:rsidRPr="00D20758">
                              <w:rPr>
                                <w:rFonts w:ascii="Corbel" w:hAnsi="Corbel" w:cs="SegoePro-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E705FA" w:rsidRPr="00D20758">
                              <w:rPr>
                                <w:rFonts w:ascii="Corbel" w:hAnsi="Corbel" w:cs="SegoePro-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Olonne sur mer </w:t>
                            </w:r>
                          </w:p>
                          <w:p w14:paraId="4CDBCBDF" w14:textId="77986729" w:rsidR="00E705FA" w:rsidRPr="001721A4" w:rsidRDefault="00D56A44" w:rsidP="001721A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Hôtesse de caisse</w:t>
                            </w:r>
                          </w:p>
                          <w:p w14:paraId="27290D12" w14:textId="77777777" w:rsidR="004E6AC0" w:rsidRPr="00D20758" w:rsidRDefault="001721A4" w:rsidP="004E6AC0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Italic"/>
                                <w:b/>
                                <w:i/>
                                <w:iCs/>
                                <w:caps/>
                                <w:sz w:val="24"/>
                                <w:szCs w:val="24"/>
                              </w:rPr>
                            </w:pPr>
                            <w:r w:rsidRPr="00D20758">
                              <w:rPr>
                                <w:rFonts w:ascii="Corbel" w:hAnsi="Corbel" w:cs="SegoePro-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Eté </w:t>
                            </w:r>
                            <w:r w:rsidR="004E6AC0" w:rsidRPr="00D20758">
                              <w:rPr>
                                <w:rFonts w:ascii="Corbel" w:hAnsi="Corbel" w:cs="SegoePro-Light"/>
                                <w:b/>
                                <w:i/>
                                <w:sz w:val="24"/>
                                <w:szCs w:val="24"/>
                              </w:rPr>
                              <w:t>2014</w:t>
                            </w:r>
                            <w:r w:rsidRPr="00D20758">
                              <w:rPr>
                                <w:rFonts w:ascii="Corbel" w:hAnsi="Corbel" w:cs="SegoePro-Light"/>
                                <w:b/>
                                <w:i/>
                                <w:sz w:val="24"/>
                                <w:szCs w:val="24"/>
                              </w:rPr>
                              <w:t> </w:t>
                            </w:r>
                            <w:r w:rsidRPr="00D20758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:</w:t>
                            </w:r>
                            <w:r w:rsidR="004E6AC0" w:rsidRPr="00D20758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Haras de la Vendée </w:t>
                            </w:r>
                            <w:r w:rsidRPr="00D20758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4E6AC0" w:rsidRPr="00D20758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E6AC0" w:rsidRPr="00D20758">
                              <w:rPr>
                                <w:rFonts w:ascii="Corbel" w:hAnsi="Corbel" w:cs="SegoePro-Italic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la Roche sur Yon </w:t>
                            </w:r>
                          </w:p>
                          <w:p w14:paraId="6CE72F6C" w14:textId="171FAC4F" w:rsidR="004E6AC0" w:rsidRPr="001721A4" w:rsidRDefault="00D56A44" w:rsidP="001721A4">
                            <w:pPr>
                              <w:pStyle w:val="Textedebulles"/>
                              <w:widowControl w:val="0"/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Agent d’accueil : </w:t>
                            </w:r>
                            <w:r w:rsidR="001721A4" w:rsidRPr="001721A4"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Billetterie, </w:t>
                            </w:r>
                            <w:r w:rsidR="004E6AC0" w:rsidRPr="001721A4"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Accueil (caisse, téléphone, renseignements) </w:t>
                            </w:r>
                          </w:p>
                          <w:p w14:paraId="7C1331CD" w14:textId="77777777" w:rsidR="004E6AC0" w:rsidRPr="00D20758" w:rsidRDefault="001721A4" w:rsidP="004E6AC0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Italic"/>
                                <w:b/>
                                <w:i/>
                                <w:iCs/>
                                <w:caps/>
                                <w:sz w:val="24"/>
                                <w:szCs w:val="24"/>
                              </w:rPr>
                            </w:pPr>
                            <w:r w:rsidRPr="00D20758">
                              <w:rPr>
                                <w:rFonts w:ascii="Corbel" w:hAnsi="Corbel" w:cs="SegoePro-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Eté </w:t>
                            </w:r>
                            <w:r w:rsidR="004E6AC0" w:rsidRPr="00D20758">
                              <w:rPr>
                                <w:rFonts w:ascii="Corbel" w:hAnsi="Corbel" w:cs="SegoePro-Light"/>
                                <w:b/>
                                <w:i/>
                                <w:sz w:val="24"/>
                                <w:szCs w:val="24"/>
                              </w:rPr>
                              <w:t>2013</w:t>
                            </w:r>
                            <w:r w:rsidR="004E6AC0" w:rsidRPr="00D20758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E6AC0" w:rsidRPr="00D20758">
                              <w:rPr>
                                <w:rFonts w:ascii="Wingdings" w:hAnsi="Wingdings"/>
                                <w:b/>
                                <w:i/>
                                <w:sz w:val="24"/>
                                <w:szCs w:val="24"/>
                              </w:rPr>
                              <w:t></w:t>
                            </w:r>
                            <w:r w:rsidR="004E6AC0" w:rsidRPr="00D20758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021B" w:rsidRPr="00D20758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L</w:t>
                            </w:r>
                            <w:r w:rsidR="004E6AC0" w:rsidRPr="00D20758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es </w:t>
                            </w:r>
                            <w:r w:rsidR="00D0021B" w:rsidRPr="00D20758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S</w:t>
                            </w:r>
                            <w:r w:rsidR="004E6AC0" w:rsidRPr="00D20758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alines </w:t>
                            </w:r>
                            <w:r w:rsidR="004E6AC0" w:rsidRPr="00D20758">
                              <w:rPr>
                                <w:rFonts w:ascii="Wingdings" w:hAnsi="Wingdings"/>
                                <w:b/>
                                <w:i/>
                                <w:sz w:val="24"/>
                                <w:szCs w:val="24"/>
                              </w:rPr>
                              <w:t></w:t>
                            </w:r>
                            <w:r w:rsidR="004E6AC0" w:rsidRPr="00D20758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021B" w:rsidRPr="00D20758">
                              <w:rPr>
                                <w:rFonts w:ascii="Corbel" w:hAnsi="Corbel" w:cs="SegoePro-Bold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L</w:t>
                            </w:r>
                            <w:r w:rsidR="004E6AC0" w:rsidRPr="00D20758">
                              <w:rPr>
                                <w:rFonts w:ascii="Corbel" w:hAnsi="Corbel" w:cs="SegoePro-Italic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es </w:t>
                            </w:r>
                            <w:r w:rsidR="00D0021B" w:rsidRPr="00D20758">
                              <w:rPr>
                                <w:rFonts w:ascii="Corbel" w:hAnsi="Corbel" w:cs="SegoePro-Italic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S</w:t>
                            </w:r>
                            <w:r w:rsidR="004E6AC0" w:rsidRPr="00D20758">
                              <w:rPr>
                                <w:rFonts w:ascii="Corbel" w:hAnsi="Corbel" w:cs="SegoePro-Italic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ables d’Olonne</w:t>
                            </w:r>
                          </w:p>
                          <w:p w14:paraId="076A7126" w14:textId="064BFC48" w:rsidR="002205C4" w:rsidRDefault="00D56A44" w:rsidP="002205C4">
                            <w:pPr>
                              <w:pStyle w:val="Textedebulles"/>
                              <w:widowControl w:val="0"/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Agent d’accueil : </w:t>
                            </w:r>
                            <w:r w:rsidR="004E6AC0" w:rsidRPr="001721A4"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Accueil </w:t>
                            </w:r>
                            <w:r w:rsidR="00DB3714" w:rsidRPr="001721A4"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clients, caisse, boutique</w:t>
                            </w:r>
                            <w:r w:rsidR="003202A4"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, p</w:t>
                            </w:r>
                            <w:r w:rsidR="001721A4" w:rsidRPr="001721A4"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romotion du site)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3" o:spid="_x0000_s1038" type="#_x0000_t202" style="position:absolute;margin-left:70.35pt;margin-top:325.95pt;width:453.5pt;height:341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" filled="f" stroked="f">
                <v:textbox>
                  <w:txbxContent>
                    <w:p w14:paraId="4239E5DA" w14:textId="77777777" w:rsidR="001721A4" w:rsidRPr="00D20758" w:rsidRDefault="001721A4" w:rsidP="001721A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20758">
                        <w:rPr>
                          <w:rFonts w:ascii="Corbel" w:hAnsi="Corbel" w:cs="SegoePro-Light"/>
                          <w:b/>
                          <w:sz w:val="24"/>
                          <w:szCs w:val="24"/>
                          <w:u w:val="single"/>
                        </w:rPr>
                        <w:t>Stages effectués dans le cadre de la formation d’ASV</w:t>
                      </w:r>
                    </w:p>
                    <w:p w14:paraId="16CC56F5" w14:textId="3830BE49" w:rsidR="009D5259" w:rsidRDefault="009D5259" w:rsidP="001721A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  <w:t xml:space="preserve">Domaine équestre Land Rohan à </w:t>
                      </w:r>
                      <w:proofErr w:type="spellStart"/>
                      <w:r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  <w:t>Vigneux</w:t>
                      </w:r>
                      <w:proofErr w:type="spellEnd"/>
                      <w:r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  <w:t xml:space="preserve"> de Bretagne du 17/04 au 05/05/17</w:t>
                      </w:r>
                    </w:p>
                    <w:p w14:paraId="25066EFD" w14:textId="7B535BDD" w:rsidR="004D564E" w:rsidRDefault="004D564E" w:rsidP="001721A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  <w:t xml:space="preserve">Clinique vétérinaire </w:t>
                      </w:r>
                      <w:proofErr w:type="spellStart"/>
                      <w:r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  <w:t>Vetocean</w:t>
                      </w:r>
                      <w:proofErr w:type="spellEnd"/>
                      <w:r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  <w:t xml:space="preserve"> au Château d’Olonne du 16/01 au 27/01/17 </w:t>
                      </w:r>
                    </w:p>
                    <w:p w14:paraId="4233A699" w14:textId="77777777" w:rsidR="001721A4" w:rsidRPr="001721A4" w:rsidRDefault="001721A4" w:rsidP="001721A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1721A4"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  <w:t>Clinique vétérinaire Dudek à Rezé tous les jeudis du 10/16 au 06/17</w:t>
                      </w:r>
                    </w:p>
                    <w:p w14:paraId="528B2395" w14:textId="77777777" w:rsidR="001721A4" w:rsidRPr="001721A4" w:rsidRDefault="001721A4" w:rsidP="001721A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1721A4"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  <w:t>Clinique vétérinaire de l’Ouest à Sautron du 5 au 30/09/16</w:t>
                      </w:r>
                    </w:p>
                    <w:p w14:paraId="3EE0E977" w14:textId="77777777" w:rsidR="001721A4" w:rsidRPr="001721A4" w:rsidRDefault="001721A4" w:rsidP="001721A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1721A4"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  <w:t>Refuge des animaux et des hommes à Bouguenais du 11 au 30/04/16</w:t>
                      </w:r>
                    </w:p>
                    <w:p w14:paraId="55694801" w14:textId="77777777" w:rsidR="001721A4" w:rsidRPr="001721A4" w:rsidRDefault="001721A4" w:rsidP="001721A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1721A4"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  <w:t>Cabinet vétérinaire Saint Anne à Nantes : du 18 au 31/01/16</w:t>
                      </w:r>
                    </w:p>
                    <w:p w14:paraId="42FC3D08" w14:textId="77777777" w:rsidR="001721A4" w:rsidRPr="001721A4" w:rsidRDefault="001721A4" w:rsidP="001721A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1721A4"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  <w:t>Clinique vétérinaire de la Beaujoire à Nantes tous les lundis 09/15 AU 06/16</w:t>
                      </w:r>
                    </w:p>
                    <w:p w14:paraId="61BE409C" w14:textId="77777777" w:rsidR="001721A4" w:rsidRPr="001721A4" w:rsidRDefault="001721A4" w:rsidP="001721A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1721A4"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  <w:t>Clinique vétérinaire de l’Estuaire à Savenay : du 23/11 au 04/12/15</w:t>
                      </w:r>
                    </w:p>
                    <w:p w14:paraId="5AC17F4E" w14:textId="77777777" w:rsidR="001721A4" w:rsidRPr="00D20758" w:rsidRDefault="001721A4" w:rsidP="006B3FA6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4C3DBCFC" w14:textId="3A368D0A" w:rsidR="002205C4" w:rsidRPr="00D20758" w:rsidRDefault="00D56A44" w:rsidP="002205C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b/>
                          <w:sz w:val="24"/>
                          <w:szCs w:val="24"/>
                        </w:rPr>
                      </w:pPr>
                      <w:r w:rsidRPr="00D20758">
                        <w:rPr>
                          <w:rFonts w:ascii="Corbel" w:hAnsi="Corbel" w:cs="SegoePro-Light"/>
                          <w:b/>
                          <w:sz w:val="24"/>
                          <w:szCs w:val="24"/>
                        </w:rPr>
                        <w:t xml:space="preserve">Novembre - </w:t>
                      </w:r>
                      <w:r w:rsidR="002205C4" w:rsidRPr="00D20758">
                        <w:rPr>
                          <w:rFonts w:ascii="Corbel" w:hAnsi="Corbel" w:cs="SegoePro-Light"/>
                          <w:b/>
                          <w:sz w:val="24"/>
                          <w:szCs w:val="24"/>
                        </w:rPr>
                        <w:t>Décembre 2016 • Darty • Orvault</w:t>
                      </w:r>
                    </w:p>
                    <w:p w14:paraId="55FDADE9" w14:textId="77777777" w:rsidR="00D56A44" w:rsidRPr="00D56A44" w:rsidRDefault="00D56A44" w:rsidP="002205C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b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D56A44">
                        <w:rPr>
                          <w:rFonts w:ascii="Corbel" w:hAnsi="Corbel" w:cs="SegoePro-Light"/>
                          <w:b/>
                          <w:color w:val="808080" w:themeColor="background1" w:themeShade="80"/>
                          <w:sz w:val="24"/>
                          <w:szCs w:val="24"/>
                        </w:rPr>
                        <w:t xml:space="preserve">Les samedis + vacances scolaires </w:t>
                      </w:r>
                    </w:p>
                    <w:p w14:paraId="7787EDBB" w14:textId="0005BA43" w:rsidR="002205C4" w:rsidRPr="002205C4" w:rsidRDefault="002205C4" w:rsidP="002205C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2205C4"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  <w:t>Conseillère, vendeuse rayon petit électro ménager</w:t>
                      </w:r>
                    </w:p>
                    <w:p w14:paraId="34B80523" w14:textId="77777777" w:rsidR="002205C4" w:rsidRPr="00D20758" w:rsidRDefault="002205C4" w:rsidP="006B3FA6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12A9E044" w14:textId="44AB3128" w:rsidR="001721A4" w:rsidRPr="00D20758" w:rsidRDefault="001721A4" w:rsidP="006B3FA6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b/>
                          <w:sz w:val="24"/>
                          <w:szCs w:val="24"/>
                        </w:rPr>
                      </w:pPr>
                      <w:r w:rsidRPr="00D20758">
                        <w:rPr>
                          <w:rFonts w:ascii="Corbel" w:hAnsi="Corbel" w:cs="SegoePro-Light"/>
                          <w:b/>
                          <w:sz w:val="24"/>
                          <w:szCs w:val="24"/>
                          <w:u w:val="single"/>
                        </w:rPr>
                        <w:t>Contrat</w:t>
                      </w:r>
                      <w:r w:rsidR="00695F3F">
                        <w:rPr>
                          <w:rFonts w:ascii="Corbel" w:hAnsi="Corbel" w:cs="SegoePro-Light"/>
                          <w:b/>
                          <w:sz w:val="24"/>
                          <w:szCs w:val="24"/>
                          <w:u w:val="single"/>
                        </w:rPr>
                        <w:t>s</w:t>
                      </w:r>
                      <w:r w:rsidRPr="00D20758">
                        <w:rPr>
                          <w:rFonts w:ascii="Corbel" w:hAnsi="Corbel" w:cs="SegoePro-Light"/>
                          <w:b/>
                          <w:sz w:val="24"/>
                          <w:szCs w:val="24"/>
                          <w:u w:val="single"/>
                        </w:rPr>
                        <w:t xml:space="preserve"> saisonnier</w:t>
                      </w:r>
                      <w:r w:rsidR="00695F3F">
                        <w:rPr>
                          <w:rFonts w:ascii="Corbel" w:hAnsi="Corbel" w:cs="SegoePro-Light"/>
                          <w:b/>
                          <w:sz w:val="24"/>
                          <w:szCs w:val="24"/>
                          <w:u w:val="single"/>
                        </w:rPr>
                        <w:t>s</w:t>
                      </w:r>
                      <w:r w:rsidRPr="00D20758">
                        <w:rPr>
                          <w:rFonts w:ascii="Corbel" w:hAnsi="Corbel" w:cs="SegoePro-Light"/>
                          <w:b/>
                          <w:sz w:val="24"/>
                          <w:szCs w:val="24"/>
                          <w:u w:val="single"/>
                        </w:rPr>
                        <w:t> </w:t>
                      </w:r>
                      <w:r w:rsidRPr="00D20758">
                        <w:rPr>
                          <w:rFonts w:ascii="Corbel" w:hAnsi="Corbel" w:cs="SegoePro-Light"/>
                          <w:b/>
                          <w:sz w:val="24"/>
                          <w:szCs w:val="24"/>
                        </w:rPr>
                        <w:t xml:space="preserve">: </w:t>
                      </w:r>
                    </w:p>
                    <w:p w14:paraId="1A0D4E4C" w14:textId="77777777" w:rsidR="001721A4" w:rsidRPr="00D20758" w:rsidRDefault="001721A4" w:rsidP="001721A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b/>
                          <w:i/>
                          <w:sz w:val="24"/>
                          <w:szCs w:val="24"/>
                        </w:rPr>
                      </w:pPr>
                      <w:r w:rsidRPr="00D20758">
                        <w:rPr>
                          <w:rFonts w:ascii="Corbel" w:hAnsi="Corbel" w:cs="SegoePro-Light"/>
                          <w:b/>
                          <w:i/>
                          <w:sz w:val="24"/>
                          <w:szCs w:val="24"/>
                        </w:rPr>
                        <w:t>Eté 2016 :</w:t>
                      </w:r>
                      <w:r w:rsidR="00D14E07" w:rsidRPr="00D20758">
                        <w:rPr>
                          <w:rFonts w:ascii="Corbel" w:hAnsi="Corbel" w:cs="SegoePro-Light"/>
                          <w:b/>
                          <w:i/>
                          <w:sz w:val="24"/>
                          <w:szCs w:val="24"/>
                        </w:rPr>
                        <w:t xml:space="preserve"> camping des </w:t>
                      </w:r>
                      <w:r w:rsidRPr="00D20758">
                        <w:rPr>
                          <w:rFonts w:ascii="Corbel" w:hAnsi="Corbel" w:cs="SegoePro-Light"/>
                          <w:b/>
                          <w:i/>
                          <w:sz w:val="24"/>
                          <w:szCs w:val="24"/>
                        </w:rPr>
                        <w:t xml:space="preserve">Fosses Rouge - </w:t>
                      </w:r>
                      <w:r w:rsidR="00D14E07" w:rsidRPr="00D20758">
                        <w:rPr>
                          <w:rFonts w:ascii="Corbel" w:hAnsi="Corbel" w:cs="SegoePro-Light"/>
                          <w:b/>
                          <w:i/>
                          <w:sz w:val="24"/>
                          <w:szCs w:val="24"/>
                        </w:rPr>
                        <w:t>C</w:t>
                      </w:r>
                      <w:r w:rsidR="005F0174" w:rsidRPr="00D20758">
                        <w:rPr>
                          <w:rFonts w:ascii="Corbel" w:hAnsi="Corbel" w:cs="SegoePro-Light"/>
                          <w:b/>
                          <w:i/>
                          <w:sz w:val="24"/>
                          <w:szCs w:val="24"/>
                        </w:rPr>
                        <w:t xml:space="preserve">hâteau d’Olonne </w:t>
                      </w:r>
                    </w:p>
                    <w:p w14:paraId="0B8178ED" w14:textId="77777777" w:rsidR="00D14E07" w:rsidRPr="001721A4" w:rsidRDefault="001721A4" w:rsidP="001721A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4"/>
                          <w:szCs w:val="24"/>
                        </w:rPr>
                      </w:pPr>
                      <w:r w:rsidRPr="001721A4"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  <w:t xml:space="preserve">Barmaid, </w:t>
                      </w:r>
                      <w:r w:rsidR="00822DF2" w:rsidRPr="001721A4"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  <w:t>Ges</w:t>
                      </w:r>
                      <w:r w:rsidRPr="001721A4"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  <w:t xml:space="preserve">tion </w:t>
                      </w:r>
                      <w:r w:rsidR="002205C4"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  <w:t>jeux enfants et animations</w:t>
                      </w:r>
                    </w:p>
                    <w:p w14:paraId="6E27DD7D" w14:textId="77777777" w:rsidR="00D56A44" w:rsidRPr="00D20758" w:rsidRDefault="001721A4" w:rsidP="001721A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b/>
                          <w:i/>
                          <w:sz w:val="24"/>
                          <w:szCs w:val="24"/>
                        </w:rPr>
                      </w:pPr>
                      <w:r w:rsidRPr="00D20758">
                        <w:rPr>
                          <w:rFonts w:ascii="Corbel" w:hAnsi="Corbel" w:cs="SegoePro-Light"/>
                          <w:b/>
                          <w:i/>
                          <w:sz w:val="24"/>
                          <w:szCs w:val="24"/>
                        </w:rPr>
                        <w:t>Eté 2015 : Leclerc</w:t>
                      </w:r>
                      <w:r w:rsidR="00E705FA" w:rsidRPr="00D20758">
                        <w:rPr>
                          <w:rFonts w:ascii="Corbel" w:hAnsi="Corbel" w:cs="SegoePro-Light"/>
                          <w:b/>
                          <w:i/>
                          <w:sz w:val="24"/>
                          <w:szCs w:val="24"/>
                        </w:rPr>
                        <w:t xml:space="preserve"> des </w:t>
                      </w:r>
                      <w:r w:rsidR="00EE6D4C" w:rsidRPr="00D20758">
                        <w:rPr>
                          <w:rFonts w:ascii="Corbel" w:hAnsi="Corbel" w:cs="SegoePro-Light"/>
                          <w:b/>
                          <w:i/>
                          <w:sz w:val="24"/>
                          <w:szCs w:val="24"/>
                        </w:rPr>
                        <w:t>Olonne</w:t>
                      </w:r>
                      <w:r w:rsidRPr="00D20758">
                        <w:rPr>
                          <w:rFonts w:ascii="Corbel" w:hAnsi="Corbel" w:cs="SegoePro-Light"/>
                          <w:b/>
                          <w:i/>
                          <w:sz w:val="24"/>
                          <w:szCs w:val="24"/>
                        </w:rPr>
                        <w:t xml:space="preserve"> - </w:t>
                      </w:r>
                      <w:r w:rsidR="00E705FA" w:rsidRPr="00D20758">
                        <w:rPr>
                          <w:rFonts w:ascii="Corbel" w:hAnsi="Corbel" w:cs="SegoePro-Light"/>
                          <w:b/>
                          <w:i/>
                          <w:sz w:val="24"/>
                          <w:szCs w:val="24"/>
                        </w:rPr>
                        <w:t xml:space="preserve">Olonne sur mer </w:t>
                      </w:r>
                    </w:p>
                    <w:p w14:paraId="4CDBCBDF" w14:textId="77986729" w:rsidR="00E705FA" w:rsidRPr="001721A4" w:rsidRDefault="00D56A44" w:rsidP="001721A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SegoePro-Light"/>
                          <w:color w:val="808080" w:themeColor="background1" w:themeShade="80"/>
                          <w:sz w:val="24"/>
                          <w:szCs w:val="24"/>
                        </w:rPr>
                        <w:t>Hôtesse de caisse</w:t>
                      </w:r>
                    </w:p>
                    <w:p w14:paraId="27290D12" w14:textId="77777777" w:rsidR="004E6AC0" w:rsidRPr="00D20758" w:rsidRDefault="001721A4" w:rsidP="004E6AC0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Italic"/>
                          <w:b/>
                          <w:i/>
                          <w:iCs/>
                          <w:caps/>
                          <w:sz w:val="24"/>
                          <w:szCs w:val="24"/>
                        </w:rPr>
                      </w:pPr>
                      <w:r w:rsidRPr="00D20758">
                        <w:rPr>
                          <w:rFonts w:ascii="Corbel" w:hAnsi="Corbel" w:cs="SegoePro-Light"/>
                          <w:b/>
                          <w:i/>
                          <w:sz w:val="24"/>
                          <w:szCs w:val="24"/>
                        </w:rPr>
                        <w:t xml:space="preserve">Eté </w:t>
                      </w:r>
                      <w:r w:rsidR="004E6AC0" w:rsidRPr="00D20758">
                        <w:rPr>
                          <w:rFonts w:ascii="Corbel" w:hAnsi="Corbel" w:cs="SegoePro-Light"/>
                          <w:b/>
                          <w:i/>
                          <w:sz w:val="24"/>
                          <w:szCs w:val="24"/>
                        </w:rPr>
                        <w:t>2014</w:t>
                      </w:r>
                      <w:r w:rsidRPr="00D20758">
                        <w:rPr>
                          <w:rFonts w:ascii="Corbel" w:hAnsi="Corbel" w:cs="SegoePro-Light"/>
                          <w:b/>
                          <w:i/>
                          <w:sz w:val="24"/>
                          <w:szCs w:val="24"/>
                        </w:rPr>
                        <w:t> </w:t>
                      </w:r>
                      <w:r w:rsidRPr="00D20758">
                        <w:rPr>
                          <w:rFonts w:ascii="Corbel" w:hAnsi="Corbel" w:cs="SegoePro-Bold"/>
                          <w:b/>
                          <w:bCs/>
                          <w:i/>
                          <w:sz w:val="24"/>
                          <w:szCs w:val="24"/>
                        </w:rPr>
                        <w:t>:</w:t>
                      </w:r>
                      <w:r w:rsidR="004E6AC0" w:rsidRPr="00D20758">
                        <w:rPr>
                          <w:rFonts w:ascii="Corbel" w:hAnsi="Corbel" w:cs="SegoePro-Bold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 Haras de la Vendée </w:t>
                      </w:r>
                      <w:r w:rsidRPr="00D20758">
                        <w:rPr>
                          <w:rFonts w:ascii="Corbel" w:hAnsi="Corbel" w:cs="SegoePro-Bold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- </w:t>
                      </w:r>
                      <w:r w:rsidR="004E6AC0" w:rsidRPr="00D20758">
                        <w:rPr>
                          <w:rFonts w:ascii="Corbel" w:hAnsi="Corbel" w:cs="SegoePro-Bold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E6AC0" w:rsidRPr="00D20758">
                        <w:rPr>
                          <w:rFonts w:ascii="Corbel" w:hAnsi="Corbel" w:cs="SegoePro-Italic"/>
                          <w:b/>
                          <w:i/>
                          <w:iCs/>
                          <w:sz w:val="24"/>
                          <w:szCs w:val="24"/>
                        </w:rPr>
                        <w:t xml:space="preserve">la Roche sur Yon </w:t>
                      </w:r>
                    </w:p>
                    <w:p w14:paraId="6CE72F6C" w14:textId="171FAC4F" w:rsidR="004E6AC0" w:rsidRPr="001721A4" w:rsidRDefault="00D56A44" w:rsidP="001721A4">
                      <w:pPr>
                        <w:pStyle w:val="Textedebulles"/>
                        <w:widowControl w:val="0"/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 xml:space="preserve">Agent d’accueil : </w:t>
                      </w:r>
                      <w:r w:rsidR="001721A4" w:rsidRPr="001721A4"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 xml:space="preserve">Billetterie, </w:t>
                      </w:r>
                      <w:r w:rsidR="004E6AC0" w:rsidRPr="001721A4"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 xml:space="preserve">Accueil (caisse, téléphone, renseignements) </w:t>
                      </w:r>
                    </w:p>
                    <w:p w14:paraId="7C1331CD" w14:textId="77777777" w:rsidR="004E6AC0" w:rsidRPr="00D20758" w:rsidRDefault="001721A4" w:rsidP="004E6AC0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Italic"/>
                          <w:b/>
                          <w:i/>
                          <w:iCs/>
                          <w:caps/>
                          <w:sz w:val="24"/>
                          <w:szCs w:val="24"/>
                        </w:rPr>
                      </w:pPr>
                      <w:r w:rsidRPr="00D20758">
                        <w:rPr>
                          <w:rFonts w:ascii="Corbel" w:hAnsi="Corbel" w:cs="SegoePro-Light"/>
                          <w:b/>
                          <w:i/>
                          <w:sz w:val="24"/>
                          <w:szCs w:val="24"/>
                        </w:rPr>
                        <w:t xml:space="preserve">Eté </w:t>
                      </w:r>
                      <w:r w:rsidR="004E6AC0" w:rsidRPr="00D20758">
                        <w:rPr>
                          <w:rFonts w:ascii="Corbel" w:hAnsi="Corbel" w:cs="SegoePro-Light"/>
                          <w:b/>
                          <w:i/>
                          <w:sz w:val="24"/>
                          <w:szCs w:val="24"/>
                        </w:rPr>
                        <w:t>2013</w:t>
                      </w:r>
                      <w:r w:rsidR="004E6AC0" w:rsidRPr="00D20758">
                        <w:rPr>
                          <w:rFonts w:ascii="Corbel" w:hAnsi="Corbel" w:cs="SegoePro-Bold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E6AC0" w:rsidRPr="00D20758">
                        <w:rPr>
                          <w:rFonts w:ascii="Wingdings" w:hAnsi="Wingdings"/>
                          <w:b/>
                          <w:i/>
                          <w:sz w:val="24"/>
                          <w:szCs w:val="24"/>
                        </w:rPr>
                        <w:t></w:t>
                      </w:r>
                      <w:r w:rsidR="004E6AC0" w:rsidRPr="00D20758">
                        <w:rPr>
                          <w:rFonts w:ascii="Corbel" w:hAnsi="Corbel" w:cs="SegoePro-Bold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0021B" w:rsidRPr="00D20758">
                        <w:rPr>
                          <w:rFonts w:ascii="Corbel" w:hAnsi="Corbel" w:cs="SegoePro-Bold"/>
                          <w:b/>
                          <w:bCs/>
                          <w:i/>
                          <w:sz w:val="24"/>
                          <w:szCs w:val="24"/>
                        </w:rPr>
                        <w:t>L</w:t>
                      </w:r>
                      <w:r w:rsidR="004E6AC0" w:rsidRPr="00D20758">
                        <w:rPr>
                          <w:rFonts w:ascii="Corbel" w:hAnsi="Corbel" w:cs="SegoePro-Bold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es </w:t>
                      </w:r>
                      <w:r w:rsidR="00D0021B" w:rsidRPr="00D20758">
                        <w:rPr>
                          <w:rFonts w:ascii="Corbel" w:hAnsi="Corbel" w:cs="SegoePro-Bold"/>
                          <w:b/>
                          <w:bCs/>
                          <w:i/>
                          <w:sz w:val="24"/>
                          <w:szCs w:val="24"/>
                        </w:rPr>
                        <w:t>S</w:t>
                      </w:r>
                      <w:r w:rsidR="004E6AC0" w:rsidRPr="00D20758">
                        <w:rPr>
                          <w:rFonts w:ascii="Corbel" w:hAnsi="Corbel" w:cs="SegoePro-Bold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alines </w:t>
                      </w:r>
                      <w:r w:rsidR="004E6AC0" w:rsidRPr="00D20758">
                        <w:rPr>
                          <w:rFonts w:ascii="Wingdings" w:hAnsi="Wingdings"/>
                          <w:b/>
                          <w:i/>
                          <w:sz w:val="24"/>
                          <w:szCs w:val="24"/>
                        </w:rPr>
                        <w:t></w:t>
                      </w:r>
                      <w:r w:rsidR="004E6AC0" w:rsidRPr="00D20758">
                        <w:rPr>
                          <w:rFonts w:ascii="Corbel" w:hAnsi="Corbel" w:cs="SegoePro-Bold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0021B" w:rsidRPr="00D20758">
                        <w:rPr>
                          <w:rFonts w:ascii="Corbel" w:hAnsi="Corbel" w:cs="SegoePro-Bold"/>
                          <w:b/>
                          <w:bCs/>
                          <w:i/>
                          <w:sz w:val="24"/>
                          <w:szCs w:val="24"/>
                        </w:rPr>
                        <w:t>L</w:t>
                      </w:r>
                      <w:r w:rsidR="004E6AC0" w:rsidRPr="00D20758">
                        <w:rPr>
                          <w:rFonts w:ascii="Corbel" w:hAnsi="Corbel" w:cs="SegoePro-Italic"/>
                          <w:b/>
                          <w:i/>
                          <w:iCs/>
                          <w:sz w:val="24"/>
                          <w:szCs w:val="24"/>
                        </w:rPr>
                        <w:t xml:space="preserve">es </w:t>
                      </w:r>
                      <w:r w:rsidR="00D0021B" w:rsidRPr="00D20758">
                        <w:rPr>
                          <w:rFonts w:ascii="Corbel" w:hAnsi="Corbel" w:cs="SegoePro-Italic"/>
                          <w:b/>
                          <w:i/>
                          <w:iCs/>
                          <w:sz w:val="24"/>
                          <w:szCs w:val="24"/>
                        </w:rPr>
                        <w:t>S</w:t>
                      </w:r>
                      <w:r w:rsidR="004E6AC0" w:rsidRPr="00D20758">
                        <w:rPr>
                          <w:rFonts w:ascii="Corbel" w:hAnsi="Corbel" w:cs="SegoePro-Italic"/>
                          <w:b/>
                          <w:i/>
                          <w:iCs/>
                          <w:sz w:val="24"/>
                          <w:szCs w:val="24"/>
                        </w:rPr>
                        <w:t>ables d’Olonne</w:t>
                      </w:r>
                    </w:p>
                    <w:p w14:paraId="076A7126" w14:textId="064BFC48" w:rsidR="002205C4" w:rsidRDefault="00D56A44" w:rsidP="002205C4">
                      <w:pPr>
                        <w:pStyle w:val="Textedebulles"/>
                        <w:widowControl w:val="0"/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 xml:space="preserve">Agent d’accueil : </w:t>
                      </w:r>
                      <w:r w:rsidR="004E6AC0" w:rsidRPr="001721A4"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 xml:space="preserve">Accueil </w:t>
                      </w:r>
                      <w:r w:rsidR="00DB3714" w:rsidRPr="001721A4"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clients, caisse, boutique</w:t>
                      </w:r>
                      <w:r w:rsidR="003202A4"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, p</w:t>
                      </w:r>
                      <w:r w:rsidR="001721A4" w:rsidRPr="001721A4"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romotion du site)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02A4"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238FB7E2" wp14:editId="0A8B7307">
                <wp:simplePos x="0" y="0"/>
                <wp:positionH relativeFrom="column">
                  <wp:posOffset>963930</wp:posOffset>
                </wp:positionH>
                <wp:positionV relativeFrom="paragraph">
                  <wp:posOffset>8401685</wp:posOffset>
                </wp:positionV>
                <wp:extent cx="5283835" cy="389890"/>
                <wp:effectExtent l="0" t="0" r="0" b="0"/>
                <wp:wrapThrough wrapText="bothSides">
                  <wp:wrapPolygon edited="0">
                    <wp:start x="0" y="4221"/>
                    <wp:lineTo x="0" y="20052"/>
                    <wp:lineTo x="11292" y="20052"/>
                    <wp:lineTo x="11292" y="4221"/>
                    <wp:lineTo x="0" y="4221"/>
                  </wp:wrapPolygon>
                </wp:wrapThrough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3835" cy="389890"/>
                          <a:chOff x="-2537345" y="57150"/>
                          <a:chExt cx="5208473" cy="5995770"/>
                        </a:xfrm>
                      </wpg:grpSpPr>
                      <wps:wsp>
                        <wps:cNvPr id="73" name="Zone de texte 73"/>
                        <wps:cNvSpPr txBox="1"/>
                        <wps:spPr>
                          <a:xfrm>
                            <a:off x="-2537345" y="1254640"/>
                            <a:ext cx="2738120" cy="479828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642162" w14:textId="77777777" w:rsidR="00533C46" w:rsidRPr="00DC5877" w:rsidRDefault="00533C46" w:rsidP="00BC5ADF">
                              <w:pPr>
                                <w:pStyle w:val="Textedebulles"/>
                                <w:spacing w:after="113"/>
                                <w:jc w:val="center"/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 w:val="24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 w:val="24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Centres d’intérêt</w:t>
                              </w:r>
                            </w:p>
                            <w:p w14:paraId="6261A336" w14:textId="77777777" w:rsidR="00533C46" w:rsidRPr="00BC5ADF" w:rsidRDefault="00533C46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738" y="57150"/>
                            <a:ext cx="19939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" o:spid="_x0000_s1039" style="position:absolute;margin-left:75.9pt;margin-top:661.55pt;width:416.05pt;height:30.7pt;z-index:251659776;mso-width-relative:margin;mso-height-relative:margin" coordorigin="-25373,571" coordsize="52084,59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">
                <v:shape id="Zone de texte 73" o:spid="_x0000_s1040" type="#_x0000_t202" style="position:absolute;left:-25373;top:12546;width:27380;height:479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l0cUA&#10;AADbAAAADwAAAGRycy9kb3ducmV2LnhtbESPzWrDMBCE74W8g9hAb42cljaJEyUkoYXQS34h18Xa&#10;WMbWyrVU2+3TV4VCj8PMfMMsVr2tREuNLxwrGI8SEMSZ0wXnCi7nt4cpCB+QNVaOScEXeVgtB3cL&#10;TLXr+EjtKeQiQtinqMCEUKdS+syQRT9yNXH0bq6xGKJscqkb7CLcVvIxSV6kxYLjgsGatoay8vRp&#10;FXyfTRl23XX/fvhoN9Nn/zrLs1Kp+2G/noMI1If/8F97pxVMnuD3S/w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qXRxQAAANsAAAAPAAAAAAAAAAAAAAAAAJgCAABkcnMv&#10;ZG93bnJldi54bWxQSwUGAAAAAAQABAD1AAAAigMAAAAA&#10;" fillcolor="#f2dbdb [661]" stroked="f">
                  <v:textbox>
                    <w:txbxContent>
                      <w:p w14:paraId="7E642162" w14:textId="77777777" w:rsidR="00533C46" w:rsidRPr="00DC5877" w:rsidRDefault="00533C46" w:rsidP="00BC5ADF">
                        <w:pPr>
                          <w:pStyle w:val="Textedebulles"/>
                          <w:spacing w:after="113"/>
                          <w:jc w:val="center"/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 w:val="24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 w:val="24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Centres d’intérêt</w:t>
                        </w:r>
                      </w:p>
                      <w:p w14:paraId="6261A336" w14:textId="77777777" w:rsidR="00533C46" w:rsidRPr="00BC5ADF" w:rsidRDefault="00533C46">
                        <w:pPr>
                          <w:rPr>
                            <w:rFonts w:ascii="Verdana" w:hAnsi="Verdana"/>
                            <w:color w:val="FFFFFF" w:themeColor="background1"/>
                            <w:szCs w:val="20"/>
                          </w:rPr>
                        </w:pPr>
                      </w:p>
                    </w:txbxContent>
                  </v:textbox>
                </v:shape>
                <v:shape id="Image 5" o:spid="_x0000_s1041" type="#_x0000_t75" style="position:absolute;left:24717;top:571;width:1994;height:1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nKi7AAAAA2wAAAA8AAABkcnMvZG93bnJldi54bWxET89rwjAUvg/8H8ITdptphY1RjVILsrGd&#10;2u3g8ZE8m2LzUppo639vDoMdP77f2/3senGjMXSeFeSrDASx9qbjVsHvz/HlHUSIyAZ7z6TgTgH2&#10;u8XTFgvjJ67p1sRWpBAOBSqwMQ6FlEFbchhWfiBO3NmPDmOCYyvNiFMKd71cZ9mbdNhxarA4UGVJ&#10;X5qrU/BdHu3XqaouGbr6UOeV/nBSK/W8nMsNiEhz/Bf/uT+Ngte0Pn1JP0D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GcqLsAAAADbAAAADwAAAAAAAAAAAAAAAACfAgAA&#10;ZHJzL2Rvd25yZXYueG1sUEsFBgAAAAAEAAQA9wAAAIwDAAAAAA==&#10;">
                  <v:imagedata r:id="rId24" o:title=""/>
                  <v:path arrowok="t"/>
                </v:shape>
                <w10:wrap type="through"/>
              </v:group>
            </w:pict>
          </mc:Fallback>
        </mc:AlternateContent>
      </w:r>
      <w:r w:rsidR="003202A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285B9E4" wp14:editId="751DE8ED">
                <wp:simplePos x="0" y="0"/>
                <wp:positionH relativeFrom="column">
                  <wp:posOffset>937260</wp:posOffset>
                </wp:positionH>
                <wp:positionV relativeFrom="paragraph">
                  <wp:posOffset>8791575</wp:posOffset>
                </wp:positionV>
                <wp:extent cx="2212340" cy="372110"/>
                <wp:effectExtent l="0" t="0" r="0" b="8890"/>
                <wp:wrapSquare wrapText="bothSides"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340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93E7C" w14:textId="061B1982" w:rsidR="00533C46" w:rsidRPr="007A4222" w:rsidRDefault="004D564E" w:rsidP="000205C3">
                            <w:pPr>
                              <w:ind w:right="-57"/>
                              <w:rPr>
                                <w:rFonts w:ascii="Corbel" w:hAnsi="Corbel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Corbel" w:hAnsi="Corbel"/>
                                <w:color w:val="7F7F7F" w:themeColor="text1" w:themeTint="80"/>
                              </w:rPr>
                              <w:t xml:space="preserve">Equitation, voyage, cinéma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6" o:spid="_x0000_s1042" type="#_x0000_t202" style="position:absolute;margin-left:73.8pt;margin-top:692.25pt;width:174.2pt;height:29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" filled="f" stroked="f">
                <v:textbox>
                  <w:txbxContent>
                    <w:p w14:paraId="01993E7C" w14:textId="061B1982" w:rsidR="00533C46" w:rsidRPr="007A4222" w:rsidRDefault="004D564E" w:rsidP="000205C3">
                      <w:pPr>
                        <w:ind w:right="-57"/>
                        <w:rPr>
                          <w:rFonts w:ascii="Corbel" w:hAnsi="Corbel"/>
                          <w:color w:val="7F7F7F" w:themeColor="text1" w:themeTint="80"/>
                        </w:rPr>
                      </w:pPr>
                      <w:r>
                        <w:rPr>
                          <w:rFonts w:ascii="Corbel" w:hAnsi="Corbel"/>
                          <w:color w:val="7F7F7F" w:themeColor="text1" w:themeTint="80"/>
                        </w:rPr>
                        <w:t xml:space="preserve">Equitation, voyage, cinéma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4B10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66D7E16" wp14:editId="53CF3E3F">
                <wp:simplePos x="0" y="0"/>
                <wp:positionH relativeFrom="column">
                  <wp:posOffset>-811530</wp:posOffset>
                </wp:positionH>
                <wp:positionV relativeFrom="paragraph">
                  <wp:posOffset>2419350</wp:posOffset>
                </wp:positionV>
                <wp:extent cx="1673860" cy="3843020"/>
                <wp:effectExtent l="0" t="0" r="0" b="5080"/>
                <wp:wrapThrough wrapText="bothSides">
                  <wp:wrapPolygon edited="0">
                    <wp:start x="492" y="0"/>
                    <wp:lineTo x="492" y="21521"/>
                    <wp:lineTo x="20895" y="21521"/>
                    <wp:lineTo x="20895" y="0"/>
                    <wp:lineTo x="492" y="0"/>
                  </wp:wrapPolygon>
                </wp:wrapThrough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860" cy="384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46682" w14:textId="50F2A3F2" w:rsidR="00D20758" w:rsidRDefault="003456B5" w:rsidP="004E6AC0">
                            <w:pPr>
                              <w:pStyle w:val="Paragraphestandard"/>
                              <w:spacing w:line="240" w:lineRule="auto"/>
                              <w:rPr>
                                <w:rFonts w:ascii="Corbel" w:hAnsi="Corbel" w:cs="SegoePro-Light"/>
                                <w:b/>
                                <w:color w:val="auto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b/>
                                <w:color w:val="auto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311</w:t>
                            </w:r>
                            <w:r w:rsidR="00D20758">
                              <w:rPr>
                                <w:rFonts w:ascii="Corbel" w:hAnsi="Corbel" w:cs="SegoePro-Light"/>
                                <w:b/>
                                <w:color w:val="auto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rue des Embardières </w:t>
                            </w:r>
                          </w:p>
                          <w:p w14:paraId="69154929" w14:textId="16084C31" w:rsidR="004E6AC0" w:rsidRDefault="003456B5" w:rsidP="004E6AC0">
                            <w:pPr>
                              <w:pStyle w:val="Paragraphestandard"/>
                              <w:spacing w:line="240" w:lineRule="auto"/>
                              <w:rPr>
                                <w:rFonts w:ascii="Corbel" w:hAnsi="Corbel" w:cs="SegoePro-Light"/>
                                <w:b/>
                                <w:color w:val="auto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b/>
                                <w:color w:val="auto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85440</w:t>
                            </w:r>
                            <w:r w:rsidR="00D20758">
                              <w:rPr>
                                <w:rFonts w:ascii="Corbel" w:hAnsi="Corbel" w:cs="SegoePro-Light"/>
                                <w:b/>
                                <w:color w:val="auto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Talmont Saint Hilaire </w:t>
                            </w:r>
                          </w:p>
                          <w:p w14:paraId="575FA926" w14:textId="77777777" w:rsidR="003456B5" w:rsidRPr="001721A4" w:rsidRDefault="003456B5" w:rsidP="004E6AC0">
                            <w:pPr>
                              <w:pStyle w:val="Paragraphestandard"/>
                              <w:spacing w:line="240" w:lineRule="auto"/>
                              <w:rPr>
                                <w:rFonts w:ascii="Corbel" w:hAnsi="Corbel" w:cs="SegoePro-Light"/>
                                <w:b/>
                                <w:color w:val="auto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0A487A1" w14:textId="77777777" w:rsidR="004E6AC0" w:rsidRPr="001721A4" w:rsidRDefault="004E6AC0" w:rsidP="004E6AC0">
                            <w:pPr>
                              <w:pStyle w:val="Paragraphestandard"/>
                              <w:spacing w:line="240" w:lineRule="auto"/>
                              <w:rPr>
                                <w:rFonts w:ascii="Corbel" w:hAnsi="Corbel" w:cs="SegoePro-Bold"/>
                                <w:b/>
                                <w:bCs/>
                                <w:caps/>
                                <w:color w:val="auto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21A4">
                              <w:rPr>
                                <w:rFonts w:ascii="Corbel" w:hAnsi="Corbel" w:cs="SegoePro-Light"/>
                                <w:b/>
                                <w:color w:val="auto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Tél. </w:t>
                            </w:r>
                            <w:r w:rsidRPr="001721A4">
                              <w:rPr>
                                <w:rFonts w:ascii="Corbel" w:hAnsi="Corbel" w:cs="SegoePro-Bold"/>
                                <w:b/>
                                <w:bCs/>
                                <w:caps/>
                                <w:color w:val="auto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1721A4">
                              <w:rPr>
                                <w:rFonts w:ascii="Corbel" w:hAnsi="Corbel" w:cs="SegoePro-Light"/>
                                <w:b/>
                                <w:color w:val="auto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06 68 87 82 13</w:t>
                            </w:r>
                          </w:p>
                          <w:p w14:paraId="198B1617" w14:textId="0BE8FD3C" w:rsidR="004E6AC0" w:rsidRDefault="004E6AC0" w:rsidP="003456B5">
                            <w:pPr>
                              <w:pStyle w:val="Paragraphestandard"/>
                              <w:spacing w:before="240" w:line="240" w:lineRule="auto"/>
                              <w:rPr>
                                <w:rStyle w:val="Lienhypertexte"/>
                                <w:rFonts w:ascii="Corbel" w:hAnsi="Corbel" w:cs="SegoePro-Light"/>
                                <w:b/>
                                <w:color w:val="auto"/>
                                <w:szCs w:val="20"/>
                                <w:u w:val="none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21A4">
                              <w:rPr>
                                <w:rFonts w:ascii="Corbel" w:hAnsi="Corbel" w:cs="SegoePro-Light"/>
                                <w:b/>
                                <w:color w:val="auto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Email </w:t>
                            </w:r>
                            <w:r w:rsidRPr="001721A4">
                              <w:rPr>
                                <w:rFonts w:ascii="Corbel" w:hAnsi="Corbel" w:cs="SegoePro-Bold"/>
                                <w:b/>
                                <w:bCs/>
                                <w:caps/>
                                <w:color w:val="auto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hyperlink r:id="rId25" w:history="1">
                              <w:r w:rsidRPr="001721A4">
                                <w:rPr>
                                  <w:rStyle w:val="Lienhypertexte"/>
                                  <w:rFonts w:ascii="Corbel" w:hAnsi="Corbel" w:cs="SegoePro-Light"/>
                                  <w:b/>
                                  <w:color w:val="auto"/>
                                  <w:szCs w:val="20"/>
                                  <w:u w:val="none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izaline85@hotmail.fr</w:t>
                              </w:r>
                            </w:hyperlink>
                          </w:p>
                          <w:p w14:paraId="0447A5E4" w14:textId="77777777" w:rsidR="003456B5" w:rsidRPr="003456B5" w:rsidRDefault="003456B5" w:rsidP="003456B5">
                            <w:pPr>
                              <w:pStyle w:val="Paragraphestandard"/>
                              <w:spacing w:before="240" w:line="240" w:lineRule="auto"/>
                              <w:rPr>
                                <w:rFonts w:ascii="Corbel" w:hAnsi="Corbel" w:cs="SegoePro-Light"/>
                                <w:b/>
                                <w:color w:val="auto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DB2209" w14:textId="0235BDA1" w:rsidR="004E6AC0" w:rsidRPr="001721A4" w:rsidRDefault="001C36E0" w:rsidP="004E6AC0">
                            <w:pPr>
                              <w:pStyle w:val="Textedebulles"/>
                              <w:spacing w:line="360" w:lineRule="auto"/>
                              <w:rPr>
                                <w:rFonts w:ascii="Corbel" w:hAnsi="Corbel" w:cs="SegoePro-Light"/>
                                <w:b/>
                                <w:sz w:val="2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21A4">
                              <w:rPr>
                                <w:rFonts w:ascii="Corbel" w:hAnsi="Corbel" w:cs="SegoePro-Light"/>
                                <w:b/>
                                <w:sz w:val="2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9D5259">
                              <w:rPr>
                                <w:rFonts w:ascii="Corbel" w:hAnsi="Corbel" w:cs="SegoePro-Light"/>
                                <w:b/>
                                <w:sz w:val="2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4E6AC0" w:rsidRPr="001721A4">
                              <w:rPr>
                                <w:rFonts w:ascii="Corbel" w:hAnsi="Corbel" w:cs="SegoePro-Light"/>
                                <w:b/>
                                <w:sz w:val="2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ans </w:t>
                            </w:r>
                          </w:p>
                          <w:p w14:paraId="7CB57727" w14:textId="77777777" w:rsidR="004E6AC0" w:rsidRPr="001721A4" w:rsidRDefault="004E6AC0" w:rsidP="004E6AC0">
                            <w:pPr>
                              <w:pStyle w:val="Paragraphestandard"/>
                              <w:spacing w:before="240" w:line="240" w:lineRule="auto"/>
                              <w:rPr>
                                <w:rFonts w:ascii="Corbel" w:hAnsi="Corbel" w:cs="SegoePro-Light"/>
                                <w:b/>
                                <w:color w:val="auto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21A4">
                              <w:rPr>
                                <w:rFonts w:ascii="Corbel" w:hAnsi="Corbel" w:cs="SegoePro-Light"/>
                                <w:b/>
                                <w:color w:val="auto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Permis B </w:t>
                            </w:r>
                          </w:p>
                          <w:p w14:paraId="58A902BC" w14:textId="77777777" w:rsidR="004E6AC0" w:rsidRPr="001721A4" w:rsidRDefault="004E6AC0" w:rsidP="004E6AC0">
                            <w:pPr>
                              <w:pStyle w:val="Paragraphestandard"/>
                              <w:spacing w:before="240" w:line="240" w:lineRule="auto"/>
                              <w:rPr>
                                <w:rFonts w:ascii="Corbel" w:hAnsi="Corbel" w:cs="SegoePro-Light"/>
                                <w:b/>
                                <w:color w:val="auto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21A4">
                              <w:rPr>
                                <w:rFonts w:ascii="Corbel" w:hAnsi="Corbel" w:cs="SegoePro-Light"/>
                                <w:b/>
                                <w:color w:val="auto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Voiture personnel</w:t>
                            </w:r>
                            <w:r w:rsidR="00A97ED6" w:rsidRPr="001721A4">
                              <w:rPr>
                                <w:rFonts w:ascii="Corbel" w:hAnsi="Corbel" w:cs="SegoePro-Light"/>
                                <w:b/>
                                <w:color w:val="auto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</w:t>
                            </w:r>
                          </w:p>
                          <w:p w14:paraId="66DAD1F7" w14:textId="77777777" w:rsidR="00533C46" w:rsidRPr="008131F3" w:rsidRDefault="00533C46" w:rsidP="008131F3">
                            <w:pPr>
                              <w:pStyle w:val="Paragraphestandard"/>
                              <w:spacing w:before="240" w:line="240" w:lineRule="auto"/>
                              <w:rPr>
                                <w:rFonts w:ascii="Corbel" w:hAnsi="Corbel" w:cs="SegoePro-Light"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43" type="#_x0000_t202" style="position:absolute;margin-left:-63.9pt;margin-top:190.5pt;width:131.8pt;height:302.6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" filled="f" stroked="f">
                <v:textbox>
                  <w:txbxContent>
                    <w:p w14:paraId="6EA46682" w14:textId="50F2A3F2" w:rsidR="00D20758" w:rsidRDefault="003456B5" w:rsidP="004E6AC0">
                      <w:pPr>
                        <w:pStyle w:val="Paragraphestandard"/>
                        <w:spacing w:line="240" w:lineRule="auto"/>
                        <w:rPr>
                          <w:rFonts w:ascii="Corbel" w:hAnsi="Corbel" w:cs="SegoePro-Light"/>
                          <w:b/>
                          <w:color w:val="auto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rbel" w:hAnsi="Corbel" w:cs="SegoePro-Light"/>
                          <w:b/>
                          <w:color w:val="auto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311</w:t>
                      </w:r>
                      <w:r w:rsidR="00D20758">
                        <w:rPr>
                          <w:rFonts w:ascii="Corbel" w:hAnsi="Corbel" w:cs="SegoePro-Light"/>
                          <w:b/>
                          <w:color w:val="auto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rue des Embardières </w:t>
                      </w:r>
                    </w:p>
                    <w:p w14:paraId="69154929" w14:textId="16084C31" w:rsidR="004E6AC0" w:rsidRDefault="003456B5" w:rsidP="004E6AC0">
                      <w:pPr>
                        <w:pStyle w:val="Paragraphestandard"/>
                        <w:spacing w:line="240" w:lineRule="auto"/>
                        <w:rPr>
                          <w:rFonts w:ascii="Corbel" w:hAnsi="Corbel" w:cs="SegoePro-Light"/>
                          <w:b/>
                          <w:color w:val="auto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rbel" w:hAnsi="Corbel" w:cs="SegoePro-Light"/>
                          <w:b/>
                          <w:color w:val="auto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85440</w:t>
                      </w:r>
                      <w:r w:rsidR="00D20758">
                        <w:rPr>
                          <w:rFonts w:ascii="Corbel" w:hAnsi="Corbel" w:cs="SegoePro-Light"/>
                          <w:b/>
                          <w:color w:val="auto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Talmont Saint Hilaire </w:t>
                      </w:r>
                    </w:p>
                    <w:p w14:paraId="575FA926" w14:textId="77777777" w:rsidR="003456B5" w:rsidRPr="001721A4" w:rsidRDefault="003456B5" w:rsidP="004E6AC0">
                      <w:pPr>
                        <w:pStyle w:val="Paragraphestandard"/>
                        <w:spacing w:line="240" w:lineRule="auto"/>
                        <w:rPr>
                          <w:rFonts w:ascii="Corbel" w:hAnsi="Corbel" w:cs="SegoePro-Light"/>
                          <w:b/>
                          <w:color w:val="auto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0A487A1" w14:textId="77777777" w:rsidR="004E6AC0" w:rsidRPr="001721A4" w:rsidRDefault="004E6AC0" w:rsidP="004E6AC0">
                      <w:pPr>
                        <w:pStyle w:val="Paragraphestandard"/>
                        <w:spacing w:line="240" w:lineRule="auto"/>
                        <w:rPr>
                          <w:rFonts w:ascii="Corbel" w:hAnsi="Corbel" w:cs="SegoePro-Bold"/>
                          <w:b/>
                          <w:bCs/>
                          <w:caps/>
                          <w:color w:val="auto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21A4">
                        <w:rPr>
                          <w:rFonts w:ascii="Corbel" w:hAnsi="Corbel" w:cs="SegoePro-Light"/>
                          <w:b/>
                          <w:color w:val="auto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Tél. </w:t>
                      </w:r>
                      <w:r w:rsidRPr="001721A4">
                        <w:rPr>
                          <w:rFonts w:ascii="Corbel" w:hAnsi="Corbel" w:cs="SegoePro-Bold"/>
                          <w:b/>
                          <w:bCs/>
                          <w:caps/>
                          <w:color w:val="auto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1721A4">
                        <w:rPr>
                          <w:rFonts w:ascii="Corbel" w:hAnsi="Corbel" w:cs="SegoePro-Light"/>
                          <w:b/>
                          <w:color w:val="auto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06 68 87 82 13</w:t>
                      </w:r>
                    </w:p>
                    <w:p w14:paraId="198B1617" w14:textId="0BE8FD3C" w:rsidR="004E6AC0" w:rsidRDefault="004E6AC0" w:rsidP="003456B5">
                      <w:pPr>
                        <w:pStyle w:val="Paragraphestandard"/>
                        <w:spacing w:before="240" w:line="240" w:lineRule="auto"/>
                        <w:rPr>
                          <w:rStyle w:val="Lienhypertexte"/>
                          <w:rFonts w:ascii="Corbel" w:hAnsi="Corbel" w:cs="SegoePro-Light"/>
                          <w:b/>
                          <w:color w:val="auto"/>
                          <w:szCs w:val="20"/>
                          <w:u w:val="none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21A4">
                        <w:rPr>
                          <w:rFonts w:ascii="Corbel" w:hAnsi="Corbel" w:cs="SegoePro-Light"/>
                          <w:b/>
                          <w:color w:val="auto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Email </w:t>
                      </w:r>
                      <w:r w:rsidRPr="001721A4">
                        <w:rPr>
                          <w:rFonts w:ascii="Corbel" w:hAnsi="Corbel" w:cs="SegoePro-Bold"/>
                          <w:b/>
                          <w:bCs/>
                          <w:caps/>
                          <w:color w:val="auto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hyperlink r:id="rId26" w:history="1">
                        <w:r w:rsidRPr="001721A4">
                          <w:rPr>
                            <w:rStyle w:val="Lienhypertexte"/>
                            <w:rFonts w:ascii="Corbel" w:hAnsi="Corbel" w:cs="SegoePro-Light"/>
                            <w:b/>
                            <w:color w:val="auto"/>
                            <w:szCs w:val="20"/>
                            <w:u w:val="none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izaline85@hotmail.fr</w:t>
                        </w:r>
                      </w:hyperlink>
                    </w:p>
                    <w:p w14:paraId="0447A5E4" w14:textId="77777777" w:rsidR="003456B5" w:rsidRPr="003456B5" w:rsidRDefault="003456B5" w:rsidP="003456B5">
                      <w:pPr>
                        <w:pStyle w:val="Paragraphestandard"/>
                        <w:spacing w:before="240" w:line="240" w:lineRule="auto"/>
                        <w:rPr>
                          <w:rFonts w:ascii="Corbel" w:hAnsi="Corbel" w:cs="SegoePro-Light"/>
                          <w:b/>
                          <w:color w:val="auto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7DB2209" w14:textId="0235BDA1" w:rsidR="004E6AC0" w:rsidRPr="001721A4" w:rsidRDefault="001C36E0" w:rsidP="004E6AC0">
                      <w:pPr>
                        <w:pStyle w:val="Textedebulles"/>
                        <w:spacing w:line="360" w:lineRule="auto"/>
                        <w:rPr>
                          <w:rFonts w:ascii="Corbel" w:hAnsi="Corbel" w:cs="SegoePro-Light"/>
                          <w:b/>
                          <w:sz w:val="2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21A4">
                        <w:rPr>
                          <w:rFonts w:ascii="Corbel" w:hAnsi="Corbel" w:cs="SegoePro-Light"/>
                          <w:b/>
                          <w:sz w:val="2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9D5259">
                        <w:rPr>
                          <w:rFonts w:ascii="Corbel" w:hAnsi="Corbel" w:cs="SegoePro-Light"/>
                          <w:b/>
                          <w:sz w:val="2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4E6AC0" w:rsidRPr="001721A4">
                        <w:rPr>
                          <w:rFonts w:ascii="Corbel" w:hAnsi="Corbel" w:cs="SegoePro-Light"/>
                          <w:b/>
                          <w:sz w:val="2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ans </w:t>
                      </w:r>
                    </w:p>
                    <w:p w14:paraId="7CB57727" w14:textId="77777777" w:rsidR="004E6AC0" w:rsidRPr="001721A4" w:rsidRDefault="004E6AC0" w:rsidP="004E6AC0">
                      <w:pPr>
                        <w:pStyle w:val="Paragraphestandard"/>
                        <w:spacing w:before="240" w:line="240" w:lineRule="auto"/>
                        <w:rPr>
                          <w:rFonts w:ascii="Corbel" w:hAnsi="Corbel" w:cs="SegoePro-Light"/>
                          <w:b/>
                          <w:color w:val="auto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21A4">
                        <w:rPr>
                          <w:rFonts w:ascii="Corbel" w:hAnsi="Corbel" w:cs="SegoePro-Light"/>
                          <w:b/>
                          <w:color w:val="auto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Permis B </w:t>
                      </w:r>
                    </w:p>
                    <w:p w14:paraId="58A902BC" w14:textId="77777777" w:rsidR="004E6AC0" w:rsidRPr="001721A4" w:rsidRDefault="004E6AC0" w:rsidP="004E6AC0">
                      <w:pPr>
                        <w:pStyle w:val="Paragraphestandard"/>
                        <w:spacing w:before="240" w:line="240" w:lineRule="auto"/>
                        <w:rPr>
                          <w:rFonts w:ascii="Corbel" w:hAnsi="Corbel" w:cs="SegoePro-Light"/>
                          <w:b/>
                          <w:color w:val="auto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21A4">
                        <w:rPr>
                          <w:rFonts w:ascii="Corbel" w:hAnsi="Corbel" w:cs="SegoePro-Light"/>
                          <w:b/>
                          <w:color w:val="auto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Voiture personnel</w:t>
                      </w:r>
                      <w:r w:rsidR="00A97ED6" w:rsidRPr="001721A4">
                        <w:rPr>
                          <w:rFonts w:ascii="Corbel" w:hAnsi="Corbel" w:cs="SegoePro-Light"/>
                          <w:b/>
                          <w:color w:val="auto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</w:t>
                      </w:r>
                    </w:p>
                    <w:p w14:paraId="66DAD1F7" w14:textId="77777777" w:rsidR="00533C46" w:rsidRPr="008131F3" w:rsidRDefault="00533C46" w:rsidP="008131F3">
                      <w:pPr>
                        <w:pStyle w:val="Paragraphestandard"/>
                        <w:spacing w:before="240" w:line="240" w:lineRule="auto"/>
                        <w:rPr>
                          <w:rFonts w:ascii="Corbel" w:hAnsi="Corbel" w:cs="SegoePro-Light"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60D98">
        <w:rPr>
          <w:noProof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6AAE2EBA" wp14:editId="374392DA">
                <wp:simplePos x="0" y="0"/>
                <wp:positionH relativeFrom="column">
                  <wp:posOffset>5788660</wp:posOffset>
                </wp:positionH>
                <wp:positionV relativeFrom="paragraph">
                  <wp:posOffset>113030</wp:posOffset>
                </wp:positionV>
                <wp:extent cx="855345" cy="835660"/>
                <wp:effectExtent l="0" t="0" r="33655" b="53340"/>
                <wp:wrapNone/>
                <wp:docPr id="92" name="Grouper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345" cy="835660"/>
                          <a:chOff x="0" y="0"/>
                          <a:chExt cx="855345" cy="835660"/>
                        </a:xfrm>
                      </wpg:grpSpPr>
                      <wps:wsp>
                        <wps:cNvPr id="60" name="Connecteur droit 60"/>
                        <wps:cNvCnPr/>
                        <wps:spPr>
                          <a:xfrm flipV="1">
                            <a:off x="0" y="0"/>
                            <a:ext cx="845185" cy="835660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Connecteur droit 61"/>
                        <wps:cNvCnPr/>
                        <wps:spPr>
                          <a:xfrm flipV="1">
                            <a:off x="26670" y="424815"/>
                            <a:ext cx="822960" cy="410845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Connecteur droit 62"/>
                        <wps:cNvCnPr/>
                        <wps:spPr>
                          <a:xfrm flipV="1">
                            <a:off x="29210" y="713105"/>
                            <a:ext cx="826135" cy="122555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C9CF66" id="Grouper 92" o:spid="_x0000_s1026" style="position:absolute;margin-left:455.8pt;margin-top:8.9pt;width:67.35pt;height:65.8pt;z-index:251612160" coordsize="8553,8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">
                <v:line id="Connecteur droit 60" o:spid="_x0000_s1027" style="position:absolute;flip:y;visibility:visible;mso-wrap-style:square" from="0,0" to="8451,8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DD5sAAAADbAAAADwAAAGRycy9kb3ducmV2LnhtbERPS2sCMRC+F/ofwhR6q9n2YGU1ikgt&#10;QqHg6+Bt2Iybxc3MmkTd/vvmIHj8+N6TWe9bdaUQG2ED74MCFHEltuHawG67fBuBignZYitMBv4o&#10;wmz6/DTB0sqN13TdpFrlEI4lGnApdaXWsXLkMQ6kI87cUYLHlGGotQ14y+G+1R9FMdQeG84NDjta&#10;OKpOm4s3IF9e3Gh9OX//rn7222PxKXQIxry+9PMxqER9eojv7pU1MMzr85f8A/T0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wgw+bAAAAA2wAAAA8AAAAAAAAAAAAAAAAA&#10;oQIAAGRycy9kb3ducmV2LnhtbFBLBQYAAAAABAAEAPkAAACOAwAAAAA=&#10;" strokecolor="white" strokeweight="1.25pt">
                  <v:stroke dashstyle="1 1" endcap="round"/>
                </v:line>
                <v:line id="Connecteur droit 61" o:spid="_x0000_s1028" style="position:absolute;flip:y;visibility:visible;mso-wrap-style:square" from="266,4248" to="8496,8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xmfcQAAADbAAAADwAAAGRycy9kb3ducmV2LnhtbESPT2sCMRTE70K/Q3gFb5q1Bytbo5TS&#10;iiAI/umht8fmuVm6eW+bRF2/vSkUehxm5jfMfNn7Vl0oxEbYwGRcgCKuxDZcGzgePkYzUDEhW2yF&#10;ycCNIiwXD4M5llauvKPLPtUqQziWaMCl1JVax8qRxziWjjh7JwkeU5ah1jbgNcN9q5+KYqo9NpwX&#10;HHb05qj63p+9AXn34ma7889qu958Hk7Fs9BXMGb42L++gErUp//wX3ttDUwn8Psl/wC9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bGZ9xAAAANsAAAAPAAAAAAAAAAAA&#10;AAAAAKECAABkcnMvZG93bnJldi54bWxQSwUGAAAAAAQABAD5AAAAkgMAAAAA&#10;" strokecolor="white" strokeweight="1.25pt">
                  <v:stroke dashstyle="1 1" endcap="round"/>
                </v:line>
                <v:line id="Connecteur droit 62" o:spid="_x0000_s1029" style="position:absolute;flip:y;visibility:visible;mso-wrap-style:square" from="292,7131" to="8553,8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74CsQAAADbAAAADwAAAGRycy9kb3ducmV2LnhtbESPT2sCMRTE70K/Q3gFb5qtB5WtUUqp&#10;IhQK/umht8fmuVm6eW9Nom6/fSMUehxm5jfMYtX7Vl0pxEbYwNO4AEVciW24NnA8rEdzUDEhW2yF&#10;ycAPRVgtHwYLLK3ceEfXfapVhnAs0YBLqSu1jpUjj3EsHXH2ThI8pixDrW3AW4b7Vk+KYqo9NpwX&#10;HHb06qj63l+8AXnz4ua7y3nzsX3/PJyKmdBXMGb42L88g0rUp//wX3trDUwncP+Sf4B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vvgKxAAAANsAAAAPAAAAAAAAAAAA&#10;AAAAAKECAABkcnMvZG93bnJldi54bWxQSwUGAAAAAAQABAD5AAAAkgMAAAAA&#10;" strokecolor="white" strokeweight="1.25pt">
                  <v:stroke dashstyle="1 1" endcap="round"/>
                </v:line>
              </v:group>
            </w:pict>
          </mc:Fallback>
        </mc:AlternateContent>
      </w:r>
      <w:r w:rsidR="00533C46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66583A5" wp14:editId="6F783199">
                <wp:simplePos x="0" y="0"/>
                <wp:positionH relativeFrom="column">
                  <wp:posOffset>-909320</wp:posOffset>
                </wp:positionH>
                <wp:positionV relativeFrom="paragraph">
                  <wp:posOffset>6031230</wp:posOffset>
                </wp:positionV>
                <wp:extent cx="1797862" cy="3554057"/>
                <wp:effectExtent l="0" t="0" r="31115" b="53340"/>
                <wp:wrapNone/>
                <wp:docPr id="89" name="Grouper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862" cy="3554057"/>
                          <a:chOff x="0" y="0"/>
                          <a:chExt cx="1797862" cy="3554057"/>
                        </a:xfrm>
                      </wpg:grpSpPr>
                      <wps:wsp>
                        <wps:cNvPr id="85" name="Connecteur droit 85"/>
                        <wps:cNvCnPr/>
                        <wps:spPr>
                          <a:xfrm flipH="1" flipV="1">
                            <a:off x="0" y="0"/>
                            <a:ext cx="1797862" cy="3103052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Connecteur droit 86"/>
                        <wps:cNvCnPr/>
                        <wps:spPr>
                          <a:xfrm flipH="1" flipV="1">
                            <a:off x="9525" y="1245235"/>
                            <a:ext cx="1775012" cy="1851622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Connecteur droit 87"/>
                        <wps:cNvCnPr/>
                        <wps:spPr>
                          <a:xfrm flipH="1" flipV="1">
                            <a:off x="5080" y="2531745"/>
                            <a:ext cx="1743748" cy="524174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Connecteur droit 88"/>
                        <wps:cNvCnPr/>
                        <wps:spPr>
                          <a:xfrm flipH="1" flipV="1">
                            <a:off x="19050" y="2150745"/>
                            <a:ext cx="1684804" cy="1403312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669EEF" id="Grouper 89" o:spid="_x0000_s1026" style="position:absolute;margin-left:-71.6pt;margin-top:474.9pt;width:141.55pt;height:279.85pt;z-index:251700224" coordsize="17978,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">
                <v:line id="Connecteur droit 85" o:spid="_x0000_s1027" style="position:absolute;flip:x y;visibility:visible;mso-wrap-style:square" from="0,0" to="17978,3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nc8cEAAADbAAAADwAAAGRycy9kb3ducmV2LnhtbESPwWrDMBBE74H+g9hCbo3c0DbGjRJK&#10;INCr3X7A1trYTqyVkRRbztdXhUKOw8y8Ybb7aHoxkvOdZQXPqwwEcW11x42C76/jUw7CB2SNvWVS&#10;MJOH/e5hscVC24lLGqvQiARhX6CCNoShkNLXLRn0KzsQJ+9kncGQpGukdjgluOnlOsvepMGO00KL&#10;Ax1aqi/V1SjY/PjpPMdAN1/mljfRntC9KLV8jB/vIALFcA//tz+1gvwV/r6kHy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GdzxwQAAANsAAAAPAAAAAAAAAAAAAAAA&#10;AKECAABkcnMvZG93bnJldi54bWxQSwUGAAAAAAQABAD5AAAAjwMAAAAA&#10;" strokecolor="white" strokeweight="1.25pt">
                  <v:stroke dashstyle="1 1" endcap="round"/>
                </v:line>
                <v:line id="Connecteur droit 86" o:spid="_x0000_s1028" style="position:absolute;flip:x y;visibility:visible;mso-wrap-style:square" from="95,12452" to="17845,30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tChsAAAADbAAAADwAAAGRycy9kb3ducmV2LnhtbESPwWrDMBBE74X8g9hAbo2cEhLjRgkh&#10;UOjVbj9ga21sJ9bKSIot9+urQqHHYWbeMIdTNL0YyfnOsoLNOgNBXFvdcaPg8+PtOQfhA7LG3jIp&#10;mMnD6bh4OmCh7cQljVVoRIKwL1BBG8JQSOnrlgz6tR2Ik3e1zmBI0jVSO5wS3PTyJct20mDHaaHF&#10;gS4t1ffqYRTsv/x0m2Ogb1/mlvfRXtFtlVot4/kVRKAY/sN/7XetIN/B75f0A+Tx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bLQobAAAAA2wAAAA8AAAAAAAAAAAAAAAAA&#10;oQIAAGRycy9kb3ducmV2LnhtbFBLBQYAAAAABAAEAPkAAACOAwAAAAA=&#10;" strokecolor="white" strokeweight="1.25pt">
                  <v:stroke dashstyle="1 1" endcap="round"/>
                </v:line>
                <v:line id="Connecteur droit 87" o:spid="_x0000_s1029" style="position:absolute;flip:x y;visibility:visible;mso-wrap-style:square" from="50,25317" to="17488,30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fnHcAAAADbAAAADwAAAGRycy9kb3ducmV2LnhtbESPzWrDMBCE74G+g9hCb7HcEmLjRgmh&#10;UOjVSR9gY61/GmtlJDWW8/RVodDjMDPfMLtDNKO4kfODZQXPWQ6CuLF64E7B5/l9XYLwAVnjaJkU&#10;LOThsH9Y7bDSduaabqfQiQRhX6GCPoSpktI3PRn0mZ2Ik9daZzAk6TqpHc4Jbkb5kudbaXDgtNDj&#10;RG89NdfTt1FQXPz8tcRAd1+XlotoW3QbpZ4e4/EVRKAY/sN/7Q+toCzg90v6AXL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mH5x3AAAAA2wAAAA8AAAAAAAAAAAAAAAAA&#10;oQIAAGRycy9kb3ducmV2LnhtbFBLBQYAAAAABAAEAPkAAACOAwAAAAA=&#10;" strokecolor="white" strokeweight="1.25pt">
                  <v:stroke dashstyle="1 1" endcap="round"/>
                </v:line>
                <v:line id="Connecteur droit 88" o:spid="_x0000_s1030" style="position:absolute;flip:x y;visibility:visible;mso-wrap-style:square" from="190,21507" to="17038,35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hzb70AAADbAAAADwAAAGRycy9kb3ducmV2LnhtbERP3WrCMBS+H/gO4Qi7m6ky1tI1FRGE&#10;3drtAc6aY1ttTkoSbdzTmwthlx/ff7WNZhQ3cn6wrGC9ykAQt1YP3Cn4+T68FSB8QNY4WiYFd/Kw&#10;rRcvFZbaznykWxM6kULYl6igD2EqpfRtTwb9yk7EiTtZZzAk6DqpHc4p3Ixyk2Uf0uDAqaHHifY9&#10;tZfmahTkv34+32OgP38sLOfRntC9K/W6jLtPEIFi+Bc/3V9aQZHGpi/pB8j6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Yc2+9AAAA2wAAAA8AAAAAAAAAAAAAAAAAoQIA&#10;AGRycy9kb3ducmV2LnhtbFBLBQYAAAAABAAEAPkAAACLAwAAAAA=&#10;" strokecolor="white" strokeweight="1.25pt">
                  <v:stroke dashstyle="1 1" endcap="round"/>
                </v:line>
              </v:group>
            </w:pict>
          </mc:Fallback>
        </mc:AlternateContent>
      </w:r>
      <w:r w:rsidR="002205C4">
        <w:t xml:space="preserve"> </w:t>
      </w:r>
    </w:p>
    <w:sectPr w:rsidR="00AF7C19" w:rsidSect="00F93E26"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1DED76" w14:textId="77777777" w:rsidR="00B127BB" w:rsidRDefault="00B127BB" w:rsidP="00B51FFB">
      <w:r>
        <w:separator/>
      </w:r>
    </w:p>
  </w:endnote>
  <w:endnote w:type="continuationSeparator" w:id="0">
    <w:p w14:paraId="3C997AE6" w14:textId="77777777" w:rsidR="00B127BB" w:rsidRDefault="00B127BB" w:rsidP="00B51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Pro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Pro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Pro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322E4E" w14:textId="77777777" w:rsidR="00773A5E" w:rsidRDefault="00773A5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A18FD2" w14:textId="77777777" w:rsidR="00773A5E" w:rsidRDefault="00773A5E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07E5E" w14:textId="77777777" w:rsidR="00773A5E" w:rsidRDefault="00773A5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9C52AB" w14:textId="77777777" w:rsidR="00B127BB" w:rsidRDefault="00B127BB" w:rsidP="00B51FFB">
      <w:r>
        <w:separator/>
      </w:r>
    </w:p>
  </w:footnote>
  <w:footnote w:type="continuationSeparator" w:id="0">
    <w:p w14:paraId="7CF40639" w14:textId="77777777" w:rsidR="00B127BB" w:rsidRDefault="00B127BB" w:rsidP="00B51F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E4A77E" w14:textId="77777777" w:rsidR="00773A5E" w:rsidRDefault="00773A5E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59F396" w14:textId="77777777" w:rsidR="00773A5E" w:rsidRDefault="00773A5E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65A6F8" w14:textId="77777777" w:rsidR="00773A5E" w:rsidRDefault="00773A5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859BF"/>
    <w:multiLevelType w:val="hybridMultilevel"/>
    <w:tmpl w:val="97F069A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C910E96A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8705C"/>
    <w:multiLevelType w:val="hybridMultilevel"/>
    <w:tmpl w:val="C3B0CA0E"/>
    <w:lvl w:ilvl="0" w:tplc="C39E3BDC">
      <w:numFmt w:val="bullet"/>
      <w:lvlText w:val="-"/>
      <w:lvlJc w:val="left"/>
      <w:pPr>
        <w:ind w:left="720" w:hanging="360"/>
      </w:pPr>
      <w:rPr>
        <w:rFonts w:ascii="Corbel" w:eastAsiaTheme="minorEastAsia" w:hAnsi="Corbel" w:cs="SegoePro-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F4721"/>
    <w:multiLevelType w:val="hybridMultilevel"/>
    <w:tmpl w:val="F704F9B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07B86708">
      <w:start w:val="1"/>
      <w:numFmt w:val="bullet"/>
      <w:lvlText w:val=""/>
      <w:lvlJc w:val="left"/>
      <w:pPr>
        <w:tabs>
          <w:tab w:val="num" w:pos="1134"/>
        </w:tabs>
        <w:ind w:left="1134" w:hanging="39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E5B38"/>
    <w:multiLevelType w:val="hybridMultilevel"/>
    <w:tmpl w:val="919EFDA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AE8D0D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150A7"/>
    <w:multiLevelType w:val="hybridMultilevel"/>
    <w:tmpl w:val="CD4C64C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E21CEE2E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21D4F"/>
    <w:multiLevelType w:val="hybridMultilevel"/>
    <w:tmpl w:val="229AB4A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AB52D558">
      <w:start w:val="1"/>
      <w:numFmt w:val="bullet"/>
      <w:lvlText w:val=""/>
      <w:lvlJc w:val="left"/>
      <w:pPr>
        <w:tabs>
          <w:tab w:val="num" w:pos="1021"/>
        </w:tabs>
        <w:ind w:left="1021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4523C4"/>
    <w:multiLevelType w:val="hybridMultilevel"/>
    <w:tmpl w:val="B9F20B5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38F21D7A">
      <w:start w:val="1"/>
      <w:numFmt w:val="bullet"/>
      <w:lvlText w:val="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A8E"/>
    <w:multiLevelType w:val="hybridMultilevel"/>
    <w:tmpl w:val="F684DA30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F60D91"/>
    <w:multiLevelType w:val="hybridMultilevel"/>
    <w:tmpl w:val="2FBA38AA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2AB02F8C">
      <w:start w:val="1"/>
      <w:numFmt w:val="bullet"/>
      <w:lvlText w:val=""/>
      <w:lvlJc w:val="left"/>
      <w:pPr>
        <w:tabs>
          <w:tab w:val="num" w:pos="1134"/>
        </w:tabs>
        <w:ind w:left="1134" w:hanging="39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5D57B1"/>
    <w:multiLevelType w:val="hybridMultilevel"/>
    <w:tmpl w:val="F48C3DE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07CF5B8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6616D4"/>
    <w:multiLevelType w:val="hybridMultilevel"/>
    <w:tmpl w:val="DB32858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C840BF60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42307D"/>
    <w:multiLevelType w:val="hybridMultilevel"/>
    <w:tmpl w:val="C39E3C9A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DFD0C1CC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50A75"/>
    <w:multiLevelType w:val="hybridMultilevel"/>
    <w:tmpl w:val="E3605B5C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81D4183E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17ABB"/>
    <w:multiLevelType w:val="hybridMultilevel"/>
    <w:tmpl w:val="75E67AB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BCDCB5B4">
      <w:start w:val="1"/>
      <w:numFmt w:val="bullet"/>
      <w:lvlText w:val=""/>
      <w:lvlJc w:val="left"/>
      <w:pPr>
        <w:tabs>
          <w:tab w:val="num" w:pos="964"/>
        </w:tabs>
        <w:ind w:left="1304" w:hanging="56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711951"/>
    <w:multiLevelType w:val="hybridMultilevel"/>
    <w:tmpl w:val="CD42154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B4A685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DA7E5B"/>
    <w:multiLevelType w:val="hybridMultilevel"/>
    <w:tmpl w:val="9316416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4F0A9EE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B40D3C"/>
    <w:multiLevelType w:val="hybridMultilevel"/>
    <w:tmpl w:val="F420156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9528456">
      <w:start w:val="1"/>
      <w:numFmt w:val="bullet"/>
      <w:lvlText w:val=""/>
      <w:lvlJc w:val="left"/>
      <w:pPr>
        <w:tabs>
          <w:tab w:val="num" w:pos="1191"/>
        </w:tabs>
        <w:ind w:left="1191" w:hanging="45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175F3D"/>
    <w:multiLevelType w:val="hybridMultilevel"/>
    <w:tmpl w:val="D71E219A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AE8D0D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184A42"/>
    <w:multiLevelType w:val="hybridMultilevel"/>
    <w:tmpl w:val="2002696C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D26407D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047B87"/>
    <w:multiLevelType w:val="hybridMultilevel"/>
    <w:tmpl w:val="579668B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2AB02F8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D4285F"/>
    <w:multiLevelType w:val="hybridMultilevel"/>
    <w:tmpl w:val="0F661D5C"/>
    <w:lvl w:ilvl="0" w:tplc="81D4183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2"/>
        <w:szCs w:val="24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BF15C38"/>
    <w:multiLevelType w:val="hybridMultilevel"/>
    <w:tmpl w:val="DA360DBA"/>
    <w:lvl w:ilvl="0" w:tplc="3B0A7570">
      <w:start w:val="4"/>
      <w:numFmt w:val="bullet"/>
      <w:lvlText w:val="-"/>
      <w:lvlJc w:val="left"/>
      <w:pPr>
        <w:ind w:left="720" w:hanging="360"/>
      </w:pPr>
      <w:rPr>
        <w:rFonts w:ascii="Corbel" w:eastAsiaTheme="minorEastAsia" w:hAnsi="Corbel" w:cs="Corbe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8770CD"/>
    <w:multiLevelType w:val="hybridMultilevel"/>
    <w:tmpl w:val="6A5E2B0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330CCC48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6"/>
        <w:szCs w:val="16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967C6F"/>
    <w:multiLevelType w:val="hybridMultilevel"/>
    <w:tmpl w:val="22AA2F88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F5986D82">
      <w:start w:val="1"/>
      <w:numFmt w:val="bullet"/>
      <w:lvlText w:val="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D3270F"/>
    <w:multiLevelType w:val="hybridMultilevel"/>
    <w:tmpl w:val="478E9F54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112AB412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F25C14"/>
    <w:multiLevelType w:val="hybridMultilevel"/>
    <w:tmpl w:val="6F42B87A"/>
    <w:lvl w:ilvl="0" w:tplc="81D418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2"/>
        <w:szCs w:val="24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2154FF"/>
    <w:multiLevelType w:val="hybridMultilevel"/>
    <w:tmpl w:val="FB465878"/>
    <w:lvl w:ilvl="0" w:tplc="81D418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2"/>
        <w:szCs w:val="24"/>
        <w:vertAlign w:val="baseli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9E74CF"/>
    <w:multiLevelType w:val="hybridMultilevel"/>
    <w:tmpl w:val="FE8AAD8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EFE1E4C">
      <w:start w:val="1"/>
      <w:numFmt w:val="bullet"/>
      <w:lvlText w:val=""/>
      <w:lvlJc w:val="left"/>
      <w:pPr>
        <w:tabs>
          <w:tab w:val="num" w:pos="964"/>
        </w:tabs>
        <w:ind w:left="964" w:hanging="51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0E6A63"/>
    <w:multiLevelType w:val="hybridMultilevel"/>
    <w:tmpl w:val="39921C50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D416D840">
      <w:start w:val="1"/>
      <w:numFmt w:val="bullet"/>
      <w:lvlText w:val=""/>
      <w:lvlJc w:val="left"/>
      <w:pPr>
        <w:tabs>
          <w:tab w:val="num" w:pos="1134"/>
        </w:tabs>
        <w:ind w:left="1134" w:hanging="283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DB468F"/>
    <w:multiLevelType w:val="hybridMultilevel"/>
    <w:tmpl w:val="8DB83B5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A024AC4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A5046B"/>
    <w:multiLevelType w:val="hybridMultilevel"/>
    <w:tmpl w:val="63A2D84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9DD216DE">
      <w:start w:val="1"/>
      <w:numFmt w:val="bullet"/>
      <w:lvlText w:val=""/>
      <w:lvlJc w:val="left"/>
      <w:pPr>
        <w:tabs>
          <w:tab w:val="num" w:pos="1021"/>
        </w:tabs>
        <w:ind w:left="1021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704582"/>
    <w:multiLevelType w:val="hybridMultilevel"/>
    <w:tmpl w:val="94FACE1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46FC833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FF6BBE"/>
    <w:multiLevelType w:val="hybridMultilevel"/>
    <w:tmpl w:val="5358E788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989659AC">
      <w:start w:val="1"/>
      <w:numFmt w:val="bullet"/>
      <w:lvlText w:val=""/>
      <w:lvlJc w:val="left"/>
      <w:pPr>
        <w:tabs>
          <w:tab w:val="num" w:pos="340"/>
        </w:tabs>
        <w:ind w:left="397" w:hanging="397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4F66B3"/>
    <w:multiLevelType w:val="hybridMultilevel"/>
    <w:tmpl w:val="322E71E4"/>
    <w:lvl w:ilvl="0" w:tplc="76E6D2D8">
      <w:numFmt w:val="bullet"/>
      <w:lvlText w:val="•"/>
      <w:lvlJc w:val="left"/>
      <w:pPr>
        <w:ind w:left="1210" w:hanging="850"/>
      </w:pPr>
      <w:rPr>
        <w:rFonts w:ascii="Corbel" w:eastAsiaTheme="minorEastAsia" w:hAnsi="Corbel" w:cs="SegoePro-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3B097E"/>
    <w:multiLevelType w:val="hybridMultilevel"/>
    <w:tmpl w:val="B498A88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E7099D2">
      <w:start w:val="1"/>
      <w:numFmt w:val="bullet"/>
      <w:lvlText w:val=""/>
      <w:lvlJc w:val="left"/>
      <w:pPr>
        <w:tabs>
          <w:tab w:val="num" w:pos="794"/>
        </w:tabs>
        <w:ind w:left="794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E55B8C"/>
    <w:multiLevelType w:val="hybridMultilevel"/>
    <w:tmpl w:val="A6323606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70388196">
      <w:start w:val="1"/>
      <w:numFmt w:val="bullet"/>
      <w:lvlText w:val=""/>
      <w:lvlJc w:val="left"/>
      <w:pPr>
        <w:tabs>
          <w:tab w:val="num" w:pos="1021"/>
        </w:tabs>
        <w:ind w:left="1021" w:hanging="28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3C5F18"/>
    <w:multiLevelType w:val="hybridMultilevel"/>
    <w:tmpl w:val="8BDCD710"/>
    <w:lvl w:ilvl="0" w:tplc="2A4C1106">
      <w:numFmt w:val="bullet"/>
      <w:lvlText w:val="-"/>
      <w:lvlJc w:val="left"/>
      <w:pPr>
        <w:ind w:left="720" w:hanging="360"/>
      </w:pPr>
      <w:rPr>
        <w:rFonts w:ascii="Corbel" w:eastAsiaTheme="minorEastAsia" w:hAnsi="Corbel" w:cs="SegoePro-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10458C"/>
    <w:multiLevelType w:val="hybridMultilevel"/>
    <w:tmpl w:val="8D9AF45C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2AB02F8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E9111B"/>
    <w:multiLevelType w:val="hybridMultilevel"/>
    <w:tmpl w:val="E6CE1BC6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1DCC122">
      <w:start w:val="1"/>
      <w:numFmt w:val="bullet"/>
      <w:lvlText w:val=""/>
      <w:lvlJc w:val="left"/>
      <w:pPr>
        <w:tabs>
          <w:tab w:val="num" w:pos="907"/>
        </w:tabs>
        <w:ind w:left="907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314295"/>
    <w:multiLevelType w:val="hybridMultilevel"/>
    <w:tmpl w:val="FB30EF42"/>
    <w:lvl w:ilvl="0" w:tplc="81D418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2"/>
        <w:szCs w:val="24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917B19"/>
    <w:multiLevelType w:val="hybridMultilevel"/>
    <w:tmpl w:val="5D52986E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D2D0F42C">
      <w:start w:val="1"/>
      <w:numFmt w:val="bullet"/>
      <w:lvlText w:val=""/>
      <w:lvlJc w:val="left"/>
      <w:pPr>
        <w:tabs>
          <w:tab w:val="num" w:pos="1134"/>
        </w:tabs>
        <w:ind w:left="1134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FB6608"/>
    <w:multiLevelType w:val="hybridMultilevel"/>
    <w:tmpl w:val="32A67960"/>
    <w:lvl w:ilvl="0" w:tplc="81D418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2"/>
        <w:szCs w:val="24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BE1E60"/>
    <w:multiLevelType w:val="hybridMultilevel"/>
    <w:tmpl w:val="0FC6788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8BA47A56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FE3E7C"/>
    <w:multiLevelType w:val="hybridMultilevel"/>
    <w:tmpl w:val="A8541104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C8AE5E88">
      <w:start w:val="1"/>
      <w:numFmt w:val="bullet"/>
      <w:lvlText w:val=""/>
      <w:lvlJc w:val="left"/>
      <w:pPr>
        <w:tabs>
          <w:tab w:val="num" w:pos="1077"/>
        </w:tabs>
        <w:ind w:left="1077" w:hanging="34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775985"/>
    <w:multiLevelType w:val="hybridMultilevel"/>
    <w:tmpl w:val="0780229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9152750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97088F"/>
    <w:multiLevelType w:val="hybridMultilevel"/>
    <w:tmpl w:val="0F6AD0B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767DC7"/>
    <w:multiLevelType w:val="hybridMultilevel"/>
    <w:tmpl w:val="3F86780A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1DE0A37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B75833"/>
    <w:multiLevelType w:val="hybridMultilevel"/>
    <w:tmpl w:val="EBF004B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9196C7F8">
      <w:start w:val="1"/>
      <w:numFmt w:val="bullet"/>
      <w:lvlText w:val=""/>
      <w:lvlJc w:val="left"/>
      <w:pPr>
        <w:tabs>
          <w:tab w:val="num" w:pos="1191"/>
        </w:tabs>
        <w:ind w:left="1191" w:hanging="45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4"/>
  </w:num>
  <w:num w:numId="3">
    <w:abstractNumId w:val="24"/>
  </w:num>
  <w:num w:numId="4">
    <w:abstractNumId w:val="10"/>
  </w:num>
  <w:num w:numId="5">
    <w:abstractNumId w:val="22"/>
  </w:num>
  <w:num w:numId="6">
    <w:abstractNumId w:val="3"/>
  </w:num>
  <w:num w:numId="7">
    <w:abstractNumId w:val="7"/>
  </w:num>
  <w:num w:numId="8">
    <w:abstractNumId w:val="17"/>
  </w:num>
  <w:num w:numId="9">
    <w:abstractNumId w:val="27"/>
  </w:num>
  <w:num w:numId="10">
    <w:abstractNumId w:val="34"/>
  </w:num>
  <w:num w:numId="11">
    <w:abstractNumId w:val="38"/>
  </w:num>
  <w:num w:numId="12">
    <w:abstractNumId w:val="35"/>
  </w:num>
  <w:num w:numId="13">
    <w:abstractNumId w:val="43"/>
  </w:num>
  <w:num w:numId="14">
    <w:abstractNumId w:val="47"/>
  </w:num>
  <w:num w:numId="15">
    <w:abstractNumId w:val="16"/>
  </w:num>
  <w:num w:numId="16">
    <w:abstractNumId w:val="13"/>
  </w:num>
  <w:num w:numId="17">
    <w:abstractNumId w:val="2"/>
  </w:num>
  <w:num w:numId="18">
    <w:abstractNumId w:val="8"/>
  </w:num>
  <w:num w:numId="19">
    <w:abstractNumId w:val="40"/>
  </w:num>
  <w:num w:numId="20">
    <w:abstractNumId w:val="28"/>
  </w:num>
  <w:num w:numId="21">
    <w:abstractNumId w:val="30"/>
  </w:num>
  <w:num w:numId="22">
    <w:abstractNumId w:val="19"/>
  </w:num>
  <w:num w:numId="23">
    <w:abstractNumId w:val="37"/>
  </w:num>
  <w:num w:numId="24">
    <w:abstractNumId w:val="6"/>
  </w:num>
  <w:num w:numId="25">
    <w:abstractNumId w:val="5"/>
  </w:num>
  <w:num w:numId="26">
    <w:abstractNumId w:val="23"/>
  </w:num>
  <w:num w:numId="27">
    <w:abstractNumId w:val="29"/>
  </w:num>
  <w:num w:numId="28">
    <w:abstractNumId w:val="0"/>
  </w:num>
  <w:num w:numId="29">
    <w:abstractNumId w:val="32"/>
  </w:num>
  <w:num w:numId="30">
    <w:abstractNumId w:val="11"/>
  </w:num>
  <w:num w:numId="31">
    <w:abstractNumId w:val="15"/>
  </w:num>
  <w:num w:numId="32">
    <w:abstractNumId w:val="18"/>
  </w:num>
  <w:num w:numId="33">
    <w:abstractNumId w:val="42"/>
  </w:num>
  <w:num w:numId="34">
    <w:abstractNumId w:val="9"/>
  </w:num>
  <w:num w:numId="35">
    <w:abstractNumId w:val="44"/>
  </w:num>
  <w:num w:numId="36">
    <w:abstractNumId w:val="31"/>
  </w:num>
  <w:num w:numId="37">
    <w:abstractNumId w:val="12"/>
  </w:num>
  <w:num w:numId="38">
    <w:abstractNumId w:val="46"/>
  </w:num>
  <w:num w:numId="39">
    <w:abstractNumId w:val="14"/>
  </w:num>
  <w:num w:numId="40">
    <w:abstractNumId w:val="1"/>
  </w:num>
  <w:num w:numId="41">
    <w:abstractNumId w:val="20"/>
  </w:num>
  <w:num w:numId="42">
    <w:abstractNumId w:val="41"/>
  </w:num>
  <w:num w:numId="43">
    <w:abstractNumId w:val="36"/>
  </w:num>
  <w:num w:numId="44">
    <w:abstractNumId w:val="39"/>
  </w:num>
  <w:num w:numId="45">
    <w:abstractNumId w:val="21"/>
  </w:num>
  <w:num w:numId="46">
    <w:abstractNumId w:val="26"/>
  </w:num>
  <w:num w:numId="47">
    <w:abstractNumId w:val="25"/>
  </w:num>
  <w:num w:numId="4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removePersonalInformation/>
  <w:removeDateAndTime/>
  <w:activeWritingStyle w:appName="MSWord" w:lang="fr-FR" w:vendorID="64" w:dllVersion="131078" w:nlCheck="1" w:checkStyle="1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AC0"/>
    <w:rsid w:val="00003FEA"/>
    <w:rsid w:val="000205C3"/>
    <w:rsid w:val="000230BE"/>
    <w:rsid w:val="000C77F9"/>
    <w:rsid w:val="000E5A1F"/>
    <w:rsid w:val="000E7A67"/>
    <w:rsid w:val="0012388D"/>
    <w:rsid w:val="001721A4"/>
    <w:rsid w:val="001737EB"/>
    <w:rsid w:val="001B01AB"/>
    <w:rsid w:val="001B55A0"/>
    <w:rsid w:val="001C36E0"/>
    <w:rsid w:val="00212127"/>
    <w:rsid w:val="002205C4"/>
    <w:rsid w:val="002303A4"/>
    <w:rsid w:val="002319E2"/>
    <w:rsid w:val="00260D98"/>
    <w:rsid w:val="0027273F"/>
    <w:rsid w:val="002D49EA"/>
    <w:rsid w:val="002F59C8"/>
    <w:rsid w:val="00303506"/>
    <w:rsid w:val="003202A4"/>
    <w:rsid w:val="003404EB"/>
    <w:rsid w:val="003456B5"/>
    <w:rsid w:val="00345883"/>
    <w:rsid w:val="00345B1E"/>
    <w:rsid w:val="003615FE"/>
    <w:rsid w:val="00367B38"/>
    <w:rsid w:val="00371332"/>
    <w:rsid w:val="00380ED0"/>
    <w:rsid w:val="00383B92"/>
    <w:rsid w:val="00394B10"/>
    <w:rsid w:val="003A22E4"/>
    <w:rsid w:val="003D445D"/>
    <w:rsid w:val="004228E2"/>
    <w:rsid w:val="00427934"/>
    <w:rsid w:val="0043288E"/>
    <w:rsid w:val="00446CB6"/>
    <w:rsid w:val="004470B1"/>
    <w:rsid w:val="004679C2"/>
    <w:rsid w:val="004806D6"/>
    <w:rsid w:val="004869DF"/>
    <w:rsid w:val="004972BD"/>
    <w:rsid w:val="004B60AA"/>
    <w:rsid w:val="004D42D1"/>
    <w:rsid w:val="004D564E"/>
    <w:rsid w:val="004E6AC0"/>
    <w:rsid w:val="00533C46"/>
    <w:rsid w:val="005972AE"/>
    <w:rsid w:val="005F0174"/>
    <w:rsid w:val="005F45D6"/>
    <w:rsid w:val="00695F3F"/>
    <w:rsid w:val="006A4B6D"/>
    <w:rsid w:val="006A7E75"/>
    <w:rsid w:val="006B3FA6"/>
    <w:rsid w:val="007024C4"/>
    <w:rsid w:val="00703739"/>
    <w:rsid w:val="00704D52"/>
    <w:rsid w:val="00707A3E"/>
    <w:rsid w:val="007242F1"/>
    <w:rsid w:val="0075570E"/>
    <w:rsid w:val="00757231"/>
    <w:rsid w:val="00773A5E"/>
    <w:rsid w:val="00791F2D"/>
    <w:rsid w:val="00796CFC"/>
    <w:rsid w:val="00797F1B"/>
    <w:rsid w:val="007A16D8"/>
    <w:rsid w:val="007A4222"/>
    <w:rsid w:val="007B5E2D"/>
    <w:rsid w:val="007B66F0"/>
    <w:rsid w:val="007F2CD4"/>
    <w:rsid w:val="008131F3"/>
    <w:rsid w:val="00822DF2"/>
    <w:rsid w:val="008424FA"/>
    <w:rsid w:val="00842BAD"/>
    <w:rsid w:val="008C1D3F"/>
    <w:rsid w:val="0091619A"/>
    <w:rsid w:val="00945931"/>
    <w:rsid w:val="009D2AEE"/>
    <w:rsid w:val="009D5259"/>
    <w:rsid w:val="00A356DC"/>
    <w:rsid w:val="00A97ED6"/>
    <w:rsid w:val="00AA6C16"/>
    <w:rsid w:val="00AF7C19"/>
    <w:rsid w:val="00B06847"/>
    <w:rsid w:val="00B127BB"/>
    <w:rsid w:val="00B35680"/>
    <w:rsid w:val="00B468AB"/>
    <w:rsid w:val="00B47022"/>
    <w:rsid w:val="00B51FFB"/>
    <w:rsid w:val="00B6592D"/>
    <w:rsid w:val="00B737C9"/>
    <w:rsid w:val="00B93914"/>
    <w:rsid w:val="00BA052C"/>
    <w:rsid w:val="00BC5ADF"/>
    <w:rsid w:val="00BE5C04"/>
    <w:rsid w:val="00C00105"/>
    <w:rsid w:val="00C03B39"/>
    <w:rsid w:val="00C90368"/>
    <w:rsid w:val="00CD655F"/>
    <w:rsid w:val="00CE06E8"/>
    <w:rsid w:val="00D0021B"/>
    <w:rsid w:val="00D14E07"/>
    <w:rsid w:val="00D20758"/>
    <w:rsid w:val="00D326EE"/>
    <w:rsid w:val="00D3568A"/>
    <w:rsid w:val="00D56A44"/>
    <w:rsid w:val="00D8598A"/>
    <w:rsid w:val="00D873DD"/>
    <w:rsid w:val="00DA58CC"/>
    <w:rsid w:val="00DB3714"/>
    <w:rsid w:val="00DC009C"/>
    <w:rsid w:val="00DC5877"/>
    <w:rsid w:val="00DF135A"/>
    <w:rsid w:val="00E11B73"/>
    <w:rsid w:val="00E1486C"/>
    <w:rsid w:val="00E27B5B"/>
    <w:rsid w:val="00E46AC8"/>
    <w:rsid w:val="00E522F6"/>
    <w:rsid w:val="00E705FA"/>
    <w:rsid w:val="00E7496A"/>
    <w:rsid w:val="00E76932"/>
    <w:rsid w:val="00EA1B45"/>
    <w:rsid w:val="00EE6D4C"/>
    <w:rsid w:val="00F06841"/>
    <w:rsid w:val="00F114F7"/>
    <w:rsid w:val="00F1187A"/>
    <w:rsid w:val="00F2200B"/>
    <w:rsid w:val="00F52B97"/>
    <w:rsid w:val="00F63710"/>
    <w:rsid w:val="00F86382"/>
    <w:rsid w:val="00F93E26"/>
    <w:rsid w:val="00FB0498"/>
    <w:rsid w:val="00FE3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750695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rsid w:val="00F93E2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rsid w:val="00F93E26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F93E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Lienhypertexte">
    <w:name w:val="Hyperlink"/>
    <w:basedOn w:val="Policepardfaut"/>
    <w:uiPriority w:val="99"/>
    <w:unhideWhenUsed/>
    <w:rsid w:val="00B47022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47022"/>
    <w:rPr>
      <w:color w:val="800080" w:themeColor="followedHyperlink"/>
      <w:u w:val="single"/>
    </w:rPr>
  </w:style>
  <w:style w:type="paragraph" w:customStyle="1" w:styleId="Aucunstyle">
    <w:name w:val="[Aucun style]"/>
    <w:rsid w:val="002303A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B51FF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51FFB"/>
  </w:style>
  <w:style w:type="paragraph" w:styleId="Pieddepage">
    <w:name w:val="footer"/>
    <w:basedOn w:val="Normal"/>
    <w:link w:val="PieddepageCar"/>
    <w:uiPriority w:val="99"/>
    <w:unhideWhenUsed/>
    <w:rsid w:val="00B51FF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51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hyperlink" Target="mailto:izaline85@hotmail.fr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5" Type="http://schemas.openxmlformats.org/officeDocument/2006/relationships/hyperlink" Target="mailto:izaline85@hotmail.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ilisateur\AppData\Roaming\Microsoft\Templates\CV%20moderne%20color&#233;%20(design%20vertical)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17AA435-881C-4F11-9414-A1097715BE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moderne coloré (design vertical)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CV moderne coloré (design vertical)</vt:lpstr>
    </vt:vector>
  </TitlesOfParts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moderne coloré (design vertical)</dc:title>
  <dc:creator/>
  <cp:lastModifiedBy/>
  <cp:revision>1</cp:revision>
  <dcterms:created xsi:type="dcterms:W3CDTF">2017-01-09T11:03:00Z</dcterms:created>
  <dcterms:modified xsi:type="dcterms:W3CDTF">2017-07-02T09:52:00Z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TC043158559991</vt:lpwstr>
  </property>
</Properties>
</file>