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652A5" w14:textId="77777777"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9FA33" wp14:editId="0D706127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721134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8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4BDADA" wp14:editId="1817B431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FAE0A0" w14:textId="77777777" w:rsidR="007A22A4" w:rsidRDefault="007A22A4" w:rsidP="00FF1072">
                            <w:r>
                              <w:t xml:space="preserve">   </w:t>
                            </w:r>
                          </w:p>
                          <w:p w14:paraId="1F883BD5" w14:textId="61E11941" w:rsidR="007A22A4" w:rsidRPr="00FF1072" w:rsidRDefault="007A22A4" w:rsidP="00FF10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1072">
                              <w:rPr>
                                <w:b/>
                              </w:rPr>
                              <w:t>BLOCBUSTER</w:t>
                            </w:r>
                            <w:r w:rsidR="00467604">
                              <w:rPr>
                                <w:b/>
                              </w:rPr>
                              <w:t xml:space="preserve"> 2</w:t>
                            </w:r>
                          </w:p>
                          <w:p w14:paraId="486C2ED3" w14:textId="4F6C1072" w:rsidR="007A22A4" w:rsidRDefault="00467604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F3C185" wp14:editId="5DC7A75A">
                                  <wp:extent cx="2324100" cy="1549400"/>
                                  <wp:effectExtent l="0" t="0" r="12700" b="0"/>
                                  <wp:docPr id="5" name="Image 1" descr="Deezer:Users:julien:Desktop:Team Kyou:Stage Paris:12295263_1202039619811614_617946819642658592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ezer:Users:julien:Desktop:Team Kyou:Stage Paris:12295263_1202039619811614_617946819642658592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D2353" w14:textId="77777777" w:rsidR="007A22A4" w:rsidRDefault="007A22A4" w:rsidP="00FF1072"/>
                          <w:p w14:paraId="1F511CB8" w14:textId="77777777" w:rsidR="007A22A4" w:rsidRDefault="007A22A4" w:rsidP="00FF1072"/>
                          <w:p w14:paraId="05C7722C" w14:textId="77777777" w:rsidR="007A22A4" w:rsidRPr="00FF1072" w:rsidRDefault="007A22A4" w:rsidP="00E803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1072">
                              <w:rPr>
                                <w:b/>
                              </w:rPr>
                              <w:t>ARKOSE</w:t>
                            </w:r>
                          </w:p>
                          <w:p w14:paraId="4F73C5B8" w14:textId="77777777" w:rsidR="007A22A4" w:rsidRDefault="007A22A4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ACB565" wp14:editId="3AB7B524">
                                  <wp:extent cx="2336800" cy="1549400"/>
                                  <wp:effectExtent l="0" t="0" r="0" b="0"/>
                                  <wp:docPr id="7" name="Image 2" descr="Deezer:Users:julien:Desktop:Team Kaillou:Stage Paris:Arkose-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ezer:Users:julien:Desktop:Team Kaillou:Stage Paris:Arkose-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75057A" w14:textId="77777777" w:rsidR="007A22A4" w:rsidRDefault="007A22A4" w:rsidP="00E80338">
                            <w:pPr>
                              <w:jc w:val="center"/>
                            </w:pPr>
                          </w:p>
                          <w:p w14:paraId="4F5FE6CC" w14:textId="77777777" w:rsidR="007A22A4" w:rsidRDefault="007A22A4" w:rsidP="00E80338">
                            <w:pPr>
                              <w:jc w:val="center"/>
                            </w:pPr>
                          </w:p>
                          <w:p w14:paraId="0FA051F3" w14:textId="41BBE768" w:rsidR="007A22A4" w:rsidRDefault="00467604" w:rsidP="00E803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BLOCK’OUT 2</w:t>
                            </w:r>
                          </w:p>
                          <w:p w14:paraId="77A9A215" w14:textId="2886DCAD" w:rsidR="00467604" w:rsidRDefault="00467604" w:rsidP="00E803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5EEA8D" wp14:editId="202E3A7F">
                                  <wp:extent cx="2336800" cy="1549400"/>
                                  <wp:effectExtent l="0" t="0" r="0" b="0"/>
                                  <wp:docPr id="8" name="Image 2" descr="Deezer:Users:julien:Desktop:Team Kyou:Stage Paris:Block'Out2-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ezer:Users:julien:Desktop:Team Kyou:Stage Paris:Block'Out2-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A94A49" w14:textId="77777777" w:rsidR="00467604" w:rsidRDefault="00467604" w:rsidP="00E80338">
                            <w:pPr>
                              <w:jc w:val="center"/>
                            </w:pPr>
                          </w:p>
                          <w:p w14:paraId="1474824A" w14:textId="77777777" w:rsidR="007A22A4" w:rsidRDefault="007A22A4" w:rsidP="00E80338">
                            <w:pPr>
                              <w:jc w:val="center"/>
                            </w:pPr>
                          </w:p>
                          <w:p w14:paraId="54B70E66" w14:textId="77777777" w:rsidR="007A22A4" w:rsidRDefault="007A22A4" w:rsidP="00E80338">
                            <w:pPr>
                              <w:jc w:val="center"/>
                            </w:pPr>
                          </w:p>
                          <w:p w14:paraId="0DB03DC4" w14:textId="77777777" w:rsidR="007A22A4" w:rsidRDefault="007A22A4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" fillcolor="#b7c134" stroked="f" strokecolor="#212120">
                <v:shadow color="#8c8682" opacity="1" mv:blur="0" offset="2pt,2pt"/>
                <v:textbox>
                  <w:txbxContent>
                    <w:p w14:paraId="5CFAE0A0" w14:textId="77777777" w:rsidR="007A22A4" w:rsidRDefault="007A22A4" w:rsidP="00FF1072">
                      <w:r>
                        <w:t xml:space="preserve">   </w:t>
                      </w:r>
                    </w:p>
                    <w:p w14:paraId="1F883BD5" w14:textId="61E11941" w:rsidR="007A22A4" w:rsidRPr="00FF1072" w:rsidRDefault="007A22A4" w:rsidP="00FF1072">
                      <w:pPr>
                        <w:jc w:val="center"/>
                        <w:rPr>
                          <w:b/>
                        </w:rPr>
                      </w:pPr>
                      <w:r w:rsidRPr="00FF1072">
                        <w:rPr>
                          <w:b/>
                        </w:rPr>
                        <w:t>BLOCBUSTER</w:t>
                      </w:r>
                      <w:r w:rsidR="00467604">
                        <w:rPr>
                          <w:b/>
                        </w:rPr>
                        <w:t xml:space="preserve"> 2</w:t>
                      </w:r>
                    </w:p>
                    <w:p w14:paraId="486C2ED3" w14:textId="4F6C1072" w:rsidR="007A22A4" w:rsidRDefault="00467604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F3C185" wp14:editId="5DC7A75A">
                            <wp:extent cx="2324100" cy="1549400"/>
                            <wp:effectExtent l="0" t="0" r="12700" b="0"/>
                            <wp:docPr id="5" name="Image 1" descr="Deezer:Users:julien:Desktop:Team Kyou:Stage Paris:12295263_1202039619811614_617946819642658592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ezer:Users:julien:Desktop:Team Kyou:Stage Paris:12295263_1202039619811614_617946819642658592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D2353" w14:textId="77777777" w:rsidR="007A22A4" w:rsidRDefault="007A22A4" w:rsidP="00FF1072"/>
                    <w:p w14:paraId="1F511CB8" w14:textId="77777777" w:rsidR="007A22A4" w:rsidRDefault="007A22A4" w:rsidP="00FF1072"/>
                    <w:p w14:paraId="05C7722C" w14:textId="77777777" w:rsidR="007A22A4" w:rsidRPr="00FF1072" w:rsidRDefault="007A22A4" w:rsidP="00E80338">
                      <w:pPr>
                        <w:jc w:val="center"/>
                        <w:rPr>
                          <w:b/>
                        </w:rPr>
                      </w:pPr>
                      <w:r w:rsidRPr="00FF1072">
                        <w:rPr>
                          <w:b/>
                        </w:rPr>
                        <w:t>ARKOSE</w:t>
                      </w:r>
                    </w:p>
                    <w:p w14:paraId="4F73C5B8" w14:textId="77777777" w:rsidR="007A22A4" w:rsidRDefault="007A22A4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ACB565" wp14:editId="3AB7B524">
                            <wp:extent cx="2336800" cy="1549400"/>
                            <wp:effectExtent l="0" t="0" r="0" b="0"/>
                            <wp:docPr id="7" name="Image 2" descr="Deezer:Users:julien:Desktop:Team Kaillou:Stage Paris:Arkose-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ezer:Users:julien:Desktop:Team Kaillou:Stage Paris:Arkose-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75057A" w14:textId="77777777" w:rsidR="007A22A4" w:rsidRDefault="007A22A4" w:rsidP="00E80338">
                      <w:pPr>
                        <w:jc w:val="center"/>
                      </w:pPr>
                    </w:p>
                    <w:p w14:paraId="4F5FE6CC" w14:textId="77777777" w:rsidR="007A22A4" w:rsidRDefault="007A22A4" w:rsidP="00E80338">
                      <w:pPr>
                        <w:jc w:val="center"/>
                      </w:pPr>
                    </w:p>
                    <w:p w14:paraId="0FA051F3" w14:textId="41BBE768" w:rsidR="007A22A4" w:rsidRDefault="00467604" w:rsidP="00E803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BLOCK’OUT 2</w:t>
                      </w:r>
                    </w:p>
                    <w:p w14:paraId="77A9A215" w14:textId="2886DCAD" w:rsidR="00467604" w:rsidRDefault="00467604" w:rsidP="00E803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125EEA8D" wp14:editId="202E3A7F">
                            <wp:extent cx="2336800" cy="1549400"/>
                            <wp:effectExtent l="0" t="0" r="0" b="0"/>
                            <wp:docPr id="8" name="Image 2" descr="Deezer:Users:julien:Desktop:Team Kyou:Stage Paris:Block'Out2-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ezer:Users:julien:Desktop:Team Kyou:Stage Paris:Block'Out2-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A94A49" w14:textId="77777777" w:rsidR="00467604" w:rsidRDefault="00467604" w:rsidP="00E80338">
                      <w:pPr>
                        <w:jc w:val="center"/>
                      </w:pPr>
                    </w:p>
                    <w:p w14:paraId="1474824A" w14:textId="77777777" w:rsidR="007A22A4" w:rsidRDefault="007A22A4" w:rsidP="00E80338">
                      <w:pPr>
                        <w:jc w:val="center"/>
                      </w:pPr>
                    </w:p>
                    <w:p w14:paraId="54B70E66" w14:textId="77777777" w:rsidR="007A22A4" w:rsidRDefault="007A22A4" w:rsidP="00E80338">
                      <w:pPr>
                        <w:jc w:val="center"/>
                      </w:pPr>
                    </w:p>
                    <w:p w14:paraId="0DB03DC4" w14:textId="77777777" w:rsidR="007A22A4" w:rsidRDefault="007A22A4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0686ADB" wp14:editId="20D83019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EE2C92" w14:textId="77777777" w:rsidR="007A22A4" w:rsidRDefault="007A22A4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" filled="f" fillcolor="#fffffe" stroked="f" strokecolor="#212120">
                <v:textbox inset="2.88pt,2.88pt,2.88pt,2.88pt">
                  <w:txbxContent>
                    <w:p w:rsidR="0099477A" w:rsidRDefault="0099477A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8D5C96" w14:textId="77777777" w:rsidR="00223C3F" w:rsidRDefault="00223C3F" w:rsidP="00E23BF8">
      <w:pPr>
        <w:tabs>
          <w:tab w:val="left" w:pos="6815"/>
        </w:tabs>
      </w:pPr>
    </w:p>
    <w:p w14:paraId="32259566" w14:textId="77777777" w:rsidR="002D2DBB" w:rsidRDefault="002D2DBB" w:rsidP="00E23BF8">
      <w:pPr>
        <w:tabs>
          <w:tab w:val="left" w:pos="6815"/>
        </w:tabs>
      </w:pPr>
    </w:p>
    <w:p w14:paraId="66E138A7" w14:textId="77777777" w:rsidR="002D2DBB" w:rsidRDefault="002D2DBB" w:rsidP="00E23BF8">
      <w:pPr>
        <w:tabs>
          <w:tab w:val="left" w:pos="6815"/>
        </w:tabs>
      </w:pPr>
    </w:p>
    <w:p w14:paraId="69474D43" w14:textId="77777777" w:rsidR="002D2DBB" w:rsidRDefault="002D2DBB" w:rsidP="00E23BF8">
      <w:pPr>
        <w:tabs>
          <w:tab w:val="left" w:pos="6815"/>
        </w:tabs>
      </w:pPr>
    </w:p>
    <w:p w14:paraId="6F6BE113" w14:textId="77777777" w:rsidR="002D2DBB" w:rsidRDefault="002D2DBB" w:rsidP="00E23BF8">
      <w:pPr>
        <w:tabs>
          <w:tab w:val="left" w:pos="6815"/>
        </w:tabs>
      </w:pPr>
    </w:p>
    <w:p w14:paraId="18A678A9" w14:textId="77777777" w:rsidR="002D2DBB" w:rsidRDefault="002D2DBB" w:rsidP="00E23BF8">
      <w:pPr>
        <w:tabs>
          <w:tab w:val="left" w:pos="6815"/>
        </w:tabs>
      </w:pPr>
    </w:p>
    <w:p w14:paraId="456FAE75" w14:textId="77777777" w:rsidR="002D2DBB" w:rsidRDefault="002D2DBB" w:rsidP="00E23BF8">
      <w:pPr>
        <w:tabs>
          <w:tab w:val="left" w:pos="6815"/>
        </w:tabs>
      </w:pPr>
    </w:p>
    <w:p w14:paraId="688487C8" w14:textId="77777777" w:rsidR="002D2DBB" w:rsidRDefault="002D2DBB" w:rsidP="00E23BF8">
      <w:pPr>
        <w:tabs>
          <w:tab w:val="left" w:pos="6815"/>
        </w:tabs>
      </w:pPr>
    </w:p>
    <w:p w14:paraId="3F59F639" w14:textId="77777777" w:rsidR="002D2DBB" w:rsidRDefault="002D2DBB" w:rsidP="00E23BF8">
      <w:pPr>
        <w:tabs>
          <w:tab w:val="left" w:pos="6815"/>
        </w:tabs>
      </w:pPr>
    </w:p>
    <w:p w14:paraId="7947B821" w14:textId="77777777" w:rsidR="002D2DBB" w:rsidRDefault="002D2DBB" w:rsidP="00E23BF8">
      <w:pPr>
        <w:tabs>
          <w:tab w:val="left" w:pos="6815"/>
        </w:tabs>
      </w:pPr>
    </w:p>
    <w:p w14:paraId="4F6FB882" w14:textId="77777777" w:rsidR="002D2DBB" w:rsidRDefault="002D2DBB" w:rsidP="00E23BF8">
      <w:pPr>
        <w:tabs>
          <w:tab w:val="left" w:pos="6815"/>
        </w:tabs>
      </w:pPr>
    </w:p>
    <w:p w14:paraId="0C062A12" w14:textId="77777777" w:rsidR="002D2DBB" w:rsidRDefault="002D2DBB" w:rsidP="00E23BF8">
      <w:pPr>
        <w:tabs>
          <w:tab w:val="left" w:pos="6815"/>
        </w:tabs>
      </w:pPr>
    </w:p>
    <w:p w14:paraId="6388BC05" w14:textId="77777777" w:rsidR="002D2DBB" w:rsidRDefault="002D2DBB" w:rsidP="00E23BF8">
      <w:pPr>
        <w:tabs>
          <w:tab w:val="left" w:pos="6815"/>
        </w:tabs>
      </w:pPr>
    </w:p>
    <w:p w14:paraId="0FA1F099" w14:textId="77777777" w:rsidR="002D2DBB" w:rsidRDefault="002D2DBB" w:rsidP="00E23BF8">
      <w:pPr>
        <w:tabs>
          <w:tab w:val="left" w:pos="6815"/>
        </w:tabs>
      </w:pPr>
    </w:p>
    <w:p w14:paraId="5297DCD2" w14:textId="77777777" w:rsidR="002D2DBB" w:rsidRDefault="002D2DBB" w:rsidP="00E23BF8">
      <w:pPr>
        <w:tabs>
          <w:tab w:val="left" w:pos="6815"/>
        </w:tabs>
      </w:pPr>
    </w:p>
    <w:p w14:paraId="26FF49D2" w14:textId="77777777" w:rsidR="00223C3F" w:rsidRDefault="00223C3F" w:rsidP="00E23BF8">
      <w:pPr>
        <w:tabs>
          <w:tab w:val="left" w:pos="6815"/>
        </w:tabs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14:paraId="658DC442" w14:textId="77777777" w:rsidTr="00457E8E">
        <w:tc>
          <w:tcPr>
            <w:tcW w:w="366" w:type="dxa"/>
          </w:tcPr>
          <w:p w14:paraId="2ABFB57D" w14:textId="2401294C" w:rsidR="00223C3F" w:rsidRDefault="007A22A4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B9EF13" wp14:editId="42EC0A2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7232650</wp:posOffset>
                      </wp:positionV>
                      <wp:extent cx="2987675" cy="538480"/>
                      <wp:effectExtent l="0" t="0" r="952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D93A3" w14:textId="77777777" w:rsidR="007A22A4" w:rsidRDefault="007A22A4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14:paraId="25E5C9EE" w14:textId="77777777" w:rsidR="007A22A4" w:rsidRDefault="007A22A4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Corinne THEROUX: 06 33 40 73 00</w:t>
                                  </w:r>
                                </w:p>
                                <w:p w14:paraId="7B8070A5" w14:textId="77777777" w:rsidR="007A22A4" w:rsidRPr="00BF1EBB" w:rsidRDefault="007A22A4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Julien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FORGUE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06 69 50 35 68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35" o:spid="_x0000_s1028" type="#_x0000_t202" style="position:absolute;margin-left:6pt;margin-top:569.5pt;width:235.25pt;height: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" fillcolor="#404040 [2429]" stroked="f" strokeweight=".5pt">
                      <v:textbox>
                        <w:txbxContent>
                          <w:p w14:paraId="6A0D93A3" w14:textId="77777777" w:rsidR="007A22A4" w:rsidRDefault="007A22A4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14:paraId="25E5C9EE" w14:textId="77777777" w:rsidR="007A22A4" w:rsidRDefault="007A22A4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Corinne THEROUX: 06 33 40 73 00</w:t>
                            </w:r>
                          </w:p>
                          <w:p w14:paraId="7B8070A5" w14:textId="77777777" w:rsidR="007A22A4" w:rsidRPr="00BF1EBB" w:rsidRDefault="007A22A4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Julien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FORGUE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06 69 50 35 68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AB15E5" wp14:editId="5B9A20E0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6318250</wp:posOffset>
                      </wp:positionV>
                      <wp:extent cx="7096125" cy="1483995"/>
                      <wp:effectExtent l="0" t="0" r="0" b="0"/>
                      <wp:wrapNone/>
                      <wp:docPr id="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1483995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0;margin-top:497.5pt;width:558.75pt;height:11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" path="m2448,389c2448,140,2448,140,2448,140,1158,,339,128,,183,,389,,389,,389l2448,389xe" fillcolor="#404040 [2429]" stroked="f">
                      <v:path arrowok="t" o:connecttype="custom" o:connectlocs="7096125,1483995;7096125,534086;0,698126;0,1483995;7096125,1483995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14:paraId="17A238BB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14:paraId="456719E0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14:paraId="1F588C34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616" w:type="dxa"/>
          </w:tcPr>
          <w:p w14:paraId="23077AF6" w14:textId="77777777"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14:paraId="71050190" w14:textId="46655AF6"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7A22A4">
              <w:rPr>
                <w:b/>
                <w:sz w:val="32"/>
                <w:szCs w:val="24"/>
              </w:rPr>
              <w:t>21 au 23 Décembre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14:paraId="6819D51D" w14:textId="77777777"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14:paraId="4211B7A4" w14:textId="77777777" w:rsidR="003B4ED8" w:rsidRPr="00E83016" w:rsidRDefault="0041508F" w:rsidP="00E83016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E83016">
              <w:rPr>
                <w:b/>
                <w:sz w:val="28"/>
                <w:szCs w:val="24"/>
              </w:rPr>
              <w:t>STAGE PERFECTIONNEMENT BLOC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  <w:r w:rsidR="006B29E7" w:rsidRPr="006B29E7">
              <w:rPr>
                <w:b/>
                <w:sz w:val="26"/>
                <w:szCs w:val="26"/>
              </w:rPr>
              <w:t xml:space="preserve"> </w:t>
            </w:r>
          </w:p>
          <w:p w14:paraId="3CBEDCF4" w14:textId="77777777" w:rsidR="00C95F4A" w:rsidRPr="006B29E7" w:rsidRDefault="00C95F4A" w:rsidP="006B29E7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</w:p>
          <w:p w14:paraId="012F5655" w14:textId="77777777"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14:paraId="1A32F29A" w14:textId="77777777" w:rsidTr="00457E8E">
              <w:tc>
                <w:tcPr>
                  <w:tcW w:w="236" w:type="dxa"/>
                </w:tcPr>
                <w:p w14:paraId="100FBE9E" w14:textId="77777777"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14:paraId="47106EAB" w14:textId="77777777"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5C726F19" w14:textId="77777777" w:rsidR="00E43B4D" w:rsidRPr="00537D8A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  <w:r w:rsidR="00FF7CC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à votre charge</w:t>
                  </w:r>
                </w:p>
                <w:p w14:paraId="2D1CF37E" w14:textId="77777777"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4AB5E158" w14:textId="77777777" w:rsidR="00637675" w:rsidRPr="00FF7CCD" w:rsidRDefault="00E43B4D" w:rsidP="00637675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Le stage démarre </w:t>
                  </w:r>
                  <w:r w:rsidR="008E6084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au</w:t>
                  </w:r>
                  <w:r w:rsidR="00505089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x</w:t>
                  </w:r>
                  <w:r w:rsidR="008E6084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point</w:t>
                  </w:r>
                  <w:r w:rsidR="00505089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s</w:t>
                  </w:r>
                  <w:r w:rsidR="008E6084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de rendez-vous fixé </w:t>
                  </w:r>
                  <w:r w:rsidR="00E83016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ci dessous</w:t>
                  </w:r>
                </w:p>
                <w:p w14:paraId="3E92CC21" w14:textId="77777777" w:rsidR="00E43B4D" w:rsidRP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20ADDBB1" w14:textId="77777777"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à </w:t>
                  </w:r>
                  <w:r w:rsidR="00FF7CCD">
                    <w:rPr>
                      <w:rFonts w:eastAsiaTheme="minorHAnsi"/>
                      <w:b/>
                      <w:sz w:val="24"/>
                      <w:szCs w:val="24"/>
                    </w:rPr>
                    <w:t>8</w:t>
                  </w:r>
                  <w:r w:rsidR="00FD12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>personnes.</w:t>
                  </w:r>
                </w:p>
                <w:p w14:paraId="48D1D6A3" w14:textId="77777777"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36779087" w14:textId="77777777" w:rsidR="007A22A4" w:rsidRDefault="00637675" w:rsidP="007A22A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</w:t>
                  </w:r>
                  <w:r w:rsidR="00FF7CCD">
                    <w:rPr>
                      <w:rFonts w:eastAsiaTheme="minorHAnsi"/>
                      <w:b/>
                      <w:sz w:val="24"/>
                      <w:szCs w:val="24"/>
                    </w:rPr>
                    <w:t> </w:t>
                  </w: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:</w:t>
                  </w:r>
                  <w:r w:rsidR="00E83016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</w:p>
                <w:p w14:paraId="3524140A" w14:textId="1DC2AC4A" w:rsidR="00E83016" w:rsidRDefault="00E83016" w:rsidP="007A22A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E83016">
                    <w:rPr>
                      <w:rFonts w:eastAsiaTheme="minorHAnsi" w:hint="eastAsia"/>
                      <w:sz w:val="24"/>
                      <w:szCs w:val="24"/>
                    </w:rPr>
                    <w:sym w:font="Wingdings" w:char="F0E8"/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le </w:t>
                  </w:r>
                  <w:r w:rsidR="007A22A4">
                    <w:rPr>
                      <w:rFonts w:eastAsiaTheme="minorHAnsi"/>
                      <w:b/>
                      <w:sz w:val="24"/>
                      <w:szCs w:val="24"/>
                    </w:rPr>
                    <w:t>21</w:t>
                  </w:r>
                  <w:r w:rsidRPr="00E83016">
                    <w:rPr>
                      <w:rFonts w:eastAsiaTheme="minorHAnsi"/>
                      <w:b/>
                      <w:sz w:val="24"/>
                      <w:szCs w:val="24"/>
                    </w:rPr>
                    <w:t>/1</w:t>
                  </w:r>
                  <w:r w:rsidR="007A22A4">
                    <w:rPr>
                      <w:rFonts w:eastAsiaTheme="minorHAnsi"/>
                      <w:b/>
                      <w:sz w:val="24"/>
                      <w:szCs w:val="24"/>
                    </w:rPr>
                    <w:t>2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99477A">
                    <w:rPr>
                      <w:rFonts w:eastAsiaTheme="minorHAnsi"/>
                      <w:sz w:val="24"/>
                      <w:szCs w:val="24"/>
                    </w:rPr>
                    <w:t xml:space="preserve">à </w:t>
                  </w:r>
                  <w:r w:rsidR="0099477A" w:rsidRPr="0099477A">
                    <w:rPr>
                      <w:rFonts w:eastAsiaTheme="minorHAnsi"/>
                      <w:b/>
                      <w:sz w:val="24"/>
                      <w:szCs w:val="24"/>
                    </w:rPr>
                    <w:t>11h</w:t>
                  </w:r>
                  <w:r w:rsidR="0099477A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à la salle </w:t>
                  </w:r>
                  <w:r w:rsidRPr="00E83016">
                    <w:rPr>
                      <w:rFonts w:eastAsiaTheme="minorHAnsi"/>
                      <w:b/>
                      <w:sz w:val="24"/>
                      <w:szCs w:val="24"/>
                    </w:rPr>
                    <w:t>BLOCBUSTER</w:t>
                  </w:r>
                  <w:r w:rsidR="007A22A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 CNIT la Défense. </w:t>
                  </w:r>
                  <w:proofErr w:type="spellStart"/>
                  <w:r w:rsidR="007A22A4" w:rsidRPr="007A22A4">
                    <w:rPr>
                      <w:rFonts w:asciiTheme="majorHAnsi" w:hAnsiTheme="majorHAnsi" w:cs="Ubuntu-Medium"/>
                      <w:color w:val="auto"/>
                      <w:kern w:val="0"/>
                      <w:sz w:val="24"/>
                      <w:szCs w:val="24"/>
                      <w:lang w:eastAsia="fr-FR"/>
                    </w:rPr>
                    <w:t>Cnit</w:t>
                  </w:r>
                  <w:proofErr w:type="spellEnd"/>
                  <w:r w:rsidR="007A22A4" w:rsidRPr="007A22A4">
                    <w:rPr>
                      <w:rFonts w:asciiTheme="majorHAnsi" w:hAnsiTheme="majorHAnsi" w:cs="Ubuntu-Medium"/>
                      <w:color w:val="auto"/>
                      <w:kern w:val="0"/>
                      <w:sz w:val="24"/>
                      <w:szCs w:val="24"/>
                      <w:lang w:eastAsia="fr-FR"/>
                    </w:rPr>
                    <w:t>, 2 place de la Défense, 92053 La Défense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14:paraId="1A0FB997" w14:textId="77777777" w:rsidR="007A22A4" w:rsidRDefault="007A22A4" w:rsidP="00E83016">
                  <w:pPr>
                    <w:ind w:left="1616"/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</w:p>
                <w:p w14:paraId="594C94FF" w14:textId="61FB2EFA" w:rsidR="00E83016" w:rsidRDefault="00E83016" w:rsidP="007A22A4">
                  <w:pPr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  <w:r w:rsidRPr="00E83016">
                    <w:rPr>
                      <w:rFonts w:hint="eastAsia"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sym w:font="Wingdings" w:char="F0E8"/>
                  </w:r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le </w:t>
                  </w:r>
                  <w:r w:rsid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22/12</w:t>
                  </w:r>
                  <w:r w:rsidR="002E2DD5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2E2DD5" w:rsidRPr="002E2DD5"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à</w:t>
                  </w:r>
                  <w:r w:rsidR="002E2DD5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11h</w:t>
                  </w:r>
                  <w:r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</w:t>
                  </w:r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à la salle </w:t>
                  </w:r>
                  <w:r w:rsid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BLOCK’OUT 2 Saint Ouen</w:t>
                  </w:r>
                </w:p>
                <w:p w14:paraId="1EA808BA" w14:textId="16744D09" w:rsidR="007A22A4" w:rsidRDefault="007A22A4" w:rsidP="007A22A4">
                  <w:pP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50 rue </w:t>
                  </w:r>
                  <w:proofErr w:type="spellStart"/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Ardouin</w:t>
                  </w:r>
                  <w:proofErr w:type="spellEnd"/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93400 Saint Ouen</w:t>
                  </w:r>
                </w:p>
                <w:p w14:paraId="06BC054D" w14:textId="77777777" w:rsidR="007A22A4" w:rsidRDefault="007A22A4" w:rsidP="007A22A4">
                  <w:pP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</w:p>
                <w:p w14:paraId="272D52EE" w14:textId="7F7C08FC" w:rsidR="00E83016" w:rsidRDefault="00E83016" w:rsidP="007A22A4">
                  <w:pP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  <w:r w:rsidRPr="00E83016">
                    <w:rPr>
                      <w:rFonts w:hint="eastAsia"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sym w:font="Wingdings" w:char="F0E8"/>
                  </w:r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7A22A4"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le </w:t>
                  </w:r>
                  <w:r w:rsidR="007A22A4" w:rsidRP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23/12</w:t>
                  </w:r>
                  <w:r w:rsidR="007A22A4"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à </w:t>
                  </w:r>
                  <w:r w:rsidR="007A22A4" w:rsidRP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11h</w:t>
                  </w:r>
                  <w:r w:rsidR="007A22A4"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à la salle </w:t>
                  </w:r>
                  <w:r w:rsidR="007A22A4" w:rsidRP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VERTICAL ART</w:t>
                  </w:r>
                  <w:r w:rsidR="007A22A4"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, 10 avenue André Ampère Zone du Pas du Lac 78180 Montigny le Bretonneux</w:t>
                  </w:r>
                </w:p>
                <w:p w14:paraId="39EDAAE7" w14:textId="77777777" w:rsidR="007A22A4" w:rsidRDefault="007A22A4" w:rsidP="007A22A4">
                  <w:pPr>
                    <w:jc w:val="center"/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  <w:proofErr w:type="gramStart"/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ou</w:t>
                  </w:r>
                  <w:proofErr w:type="gramEnd"/>
                </w:p>
                <w:p w14:paraId="7E1752DB" w14:textId="77777777" w:rsidR="007A22A4" w:rsidRDefault="007A22A4" w:rsidP="007A22A4">
                  <w:pPr>
                    <w:jc w:val="center"/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</w:p>
                <w:p w14:paraId="5FD28DE6" w14:textId="2B9A9197" w:rsidR="007A22A4" w:rsidRPr="007A22A4" w:rsidRDefault="007A22A4" w:rsidP="007A22A4">
                  <w:pP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</w:pPr>
                  <w:r w:rsidRPr="007A22A4"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ARKOSE</w:t>
                  </w:r>
                  <w:r>
                    <w:rPr>
                      <w:b/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>,</w:t>
                  </w:r>
                  <w:r>
                    <w:rPr>
                      <w:color w:val="1A1A1A"/>
                      <w:kern w:val="0"/>
                      <w:sz w:val="24"/>
                      <w:szCs w:val="24"/>
                      <w:lang w:eastAsia="fr-FR"/>
                    </w:rPr>
                    <w:t xml:space="preserve"> 33 rue du progrès, 93100 Montreuil</w:t>
                  </w:r>
                </w:p>
                <w:p w14:paraId="10EF0582" w14:textId="25212A14" w:rsidR="00E83016" w:rsidRDefault="00E8301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3CB3022D" w14:textId="77777777" w:rsidR="002E2DD5" w:rsidRDefault="008E6084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</w:t>
                  </w:r>
                  <w:r w:rsidR="002E2DD5">
                    <w:rPr>
                      <w:rFonts w:eastAsiaTheme="minorHAnsi"/>
                      <w:sz w:val="24"/>
                      <w:szCs w:val="24"/>
                    </w:rPr>
                    <w:t xml:space="preserve">Fin des entrainements à </w:t>
                  </w:r>
                  <w:r w:rsidR="002E2DD5" w:rsidRPr="002E2DD5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17h30 – 18h </w:t>
                  </w:r>
                </w:p>
                <w:p w14:paraId="3A6749CC" w14:textId="77777777" w:rsidR="005E1293" w:rsidRPr="00E43B4D" w:rsidRDefault="008E6084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</w:p>
                <w:p w14:paraId="2786DB98" w14:textId="77777777" w:rsidR="0078096A" w:rsidRDefault="0078096A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78096A">
                    <w:rPr>
                      <w:rFonts w:eastAsiaTheme="minorHAnsi"/>
                      <w:b/>
                      <w:sz w:val="24"/>
                      <w:szCs w:val="24"/>
                    </w:rPr>
                    <w:t>Hébergement :</w:t>
                  </w:r>
                  <w:r w:rsidR="006B4D2C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5E1293" w:rsidRP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6B4D2C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Pas d’hébergement organisé</w:t>
                  </w:r>
                </w:p>
                <w:p w14:paraId="7BA330CE" w14:textId="77777777" w:rsidR="00D83A5D" w:rsidRPr="0078096A" w:rsidRDefault="005E1293" w:rsidP="00D83A5D"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14:paraId="3E943FD4" w14:textId="77777777" w:rsidR="00D83A5D" w:rsidRPr="00637675" w:rsidRDefault="00D83A5D" w:rsidP="009E5CCD">
                  <w:pPr>
                    <w:ind w:left="1758" w:hanging="1758"/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 w:rsidR="006B4D2C">
                    <w:rPr>
                      <w:rFonts w:eastAsiaTheme="minorHAnsi"/>
                      <w:sz w:val="24"/>
                      <w:szCs w:val="24"/>
                    </w:rPr>
                    <w:t xml:space="preserve">             </w:t>
                  </w:r>
                  <w:r w:rsidR="006B4D2C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>Pique</w:t>
                  </w:r>
                  <w:r w:rsidR="009E5CCD" w:rsidRPr="00FF7CC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nique le midi à votre charge</w:t>
                  </w:r>
                  <w:r w:rsidR="009E5CCD">
                    <w:rPr>
                      <w:rFonts w:eastAsiaTheme="minorHAnsi"/>
                      <w:sz w:val="24"/>
                      <w:szCs w:val="24"/>
                    </w:rPr>
                    <w:t xml:space="preserve"> (</w:t>
                  </w:r>
                  <w:r w:rsidR="009E5CCD" w:rsidRPr="009E5CCD">
                    <w:rPr>
                      <w:rFonts w:eastAsiaTheme="minorHAnsi"/>
                    </w:rPr>
                    <w:t>c</w:t>
                  </w:r>
                  <w:r w:rsidR="006B4D2C" w:rsidRPr="009E5CCD">
                    <w:rPr>
                      <w:rFonts w:eastAsiaTheme="minorHAnsi"/>
                    </w:rPr>
                    <w:t>hips à éviter pour ne pas graisser les prises</w:t>
                  </w:r>
                  <w:r w:rsidR="006B4D2C">
                    <w:rPr>
                      <w:rFonts w:eastAsiaTheme="minorHAnsi"/>
                      <w:sz w:val="24"/>
                      <w:szCs w:val="24"/>
                    </w:rPr>
                    <w:t> ;-)</w:t>
                  </w:r>
                </w:p>
                <w:p w14:paraId="58617E8E" w14:textId="77777777" w:rsidR="00B17C36" w:rsidRPr="009E5CCD" w:rsidRDefault="00D83A5D" w:rsidP="00B17C36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14:paraId="2F4105EC" w14:textId="77777777" w:rsidR="00FD1234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9E5CCD">
                    <w:rPr>
                      <w:rFonts w:eastAsiaTheme="minorHAnsi"/>
                      <w:sz w:val="24"/>
                      <w:szCs w:val="24"/>
                    </w:rPr>
                    <w:t xml:space="preserve">                   </w:t>
                  </w:r>
                  <w:r w:rsidR="009E5CCD" w:rsidRPr="009E5CCD">
                    <w:rPr>
                      <w:rFonts w:eastAsiaTheme="minorHAnsi" w:hint="eastAsia"/>
                      <w:sz w:val="24"/>
                      <w:szCs w:val="24"/>
                    </w:rPr>
                    <w:sym w:font="Wingdings" w:char="F0E8"/>
                  </w:r>
                  <w:r w:rsidR="009E5CCD">
                    <w:rPr>
                      <w:rFonts w:eastAsiaTheme="minorHAnsi"/>
                      <w:sz w:val="24"/>
                      <w:szCs w:val="24"/>
                    </w:rPr>
                    <w:t xml:space="preserve">Poussins / Benjamins : 35€/jrs = </w:t>
                  </w:r>
                  <w:r w:rsidR="009E5CCD" w:rsidRPr="009E5CCD">
                    <w:rPr>
                      <w:rFonts w:eastAsiaTheme="minorHAnsi"/>
                      <w:b/>
                      <w:sz w:val="24"/>
                      <w:szCs w:val="24"/>
                    </w:rPr>
                    <w:t>105€</w:t>
                  </w:r>
                  <w:r w:rsidR="009E5CCD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14:paraId="6C8CFDA2" w14:textId="77777777" w:rsidR="009E5CCD" w:rsidRDefault="009E5CCD" w:rsidP="009E5CCD">
                  <w:pPr>
                    <w:ind w:left="1758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E5CCD">
                    <w:rPr>
                      <w:rFonts w:eastAsiaTheme="minorHAnsi" w:hint="eastAsia"/>
                      <w:sz w:val="24"/>
                      <w:szCs w:val="24"/>
                    </w:rPr>
                    <w:sym w:font="Wingdings" w:char="F0E8"/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Minimes / Cadets :      45€/jrs = </w:t>
                  </w:r>
                  <w:r w:rsidRPr="009E5CCD">
                    <w:rPr>
                      <w:rFonts w:eastAsiaTheme="minorHAnsi"/>
                      <w:b/>
                      <w:sz w:val="24"/>
                      <w:szCs w:val="24"/>
                    </w:rPr>
                    <w:t>135€</w:t>
                  </w:r>
                </w:p>
                <w:p w14:paraId="77EB13F4" w14:textId="77777777" w:rsidR="009E5CCD" w:rsidRDefault="009E5CCD" w:rsidP="009E5CCD">
                  <w:pPr>
                    <w:ind w:left="1758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>+ entrée dans les salles (tarifs réduits)</w:t>
                  </w:r>
                </w:p>
                <w:p w14:paraId="10696B42" w14:textId="77777777" w:rsidR="00B17C36" w:rsidRPr="000C0D22" w:rsidRDefault="00E43B4D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5D336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14:paraId="374480F1" w14:textId="77777777" w:rsidR="00FD1234" w:rsidRDefault="00FD1234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5A137FB5" w14:textId="77777777" w:rsidR="00D83A5D" w:rsidRDefault="00FF7CCD" w:rsidP="00FD1234">
                  <w:pPr>
                    <w:jc w:val="center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="0078096A">
                    <w:rPr>
                      <w:rFonts w:eastAsiaTheme="minorHAnsi"/>
                      <w:sz w:val="24"/>
                      <w:szCs w:val="24"/>
                    </w:rPr>
                    <w:t xml:space="preserve">                        </w:t>
                  </w:r>
                </w:p>
                <w:p w14:paraId="39171AA5" w14:textId="77777777"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46660841" w14:textId="6EE46500" w:rsidR="000A3F28" w:rsidRDefault="007A22A4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768A4D10" wp14:editId="4B0390C2">
                            <wp:simplePos x="0" y="0"/>
                            <wp:positionH relativeFrom="column">
                              <wp:posOffset>1131570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2966085" cy="403860"/>
                            <wp:effectExtent l="0" t="0" r="5715" b="254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C131D60" w14:textId="77777777" w:rsidR="007A22A4" w:rsidRPr="006B2D0E" w:rsidRDefault="007A22A4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14:paraId="345ADF44" w14:textId="77777777" w:rsidR="007A22A4" w:rsidRDefault="007A22A4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14:paraId="1D34030E" w14:textId="77777777" w:rsidR="007A22A4" w:rsidRDefault="007A22A4" w:rsidP="00CC2DE5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7" o:spid="_x0000_s1029" type="#_x0000_t202" style="position:absolute;margin-left:89.1pt;margin-top:3.75pt;width:233.55pt;height:3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" fillcolor="#404040 [2429]" stroked="f" strokeweight=".5pt">
                            <v:textbox>
                              <w:txbxContent>
                                <w:p w14:paraId="6C131D60" w14:textId="77777777" w:rsidR="007A22A4" w:rsidRPr="006B2D0E" w:rsidRDefault="007A22A4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14:paraId="345ADF44" w14:textId="77777777" w:rsidR="007A22A4" w:rsidRDefault="007A22A4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14:paraId="1D34030E" w14:textId="77777777" w:rsidR="007A22A4" w:rsidRDefault="007A22A4" w:rsidP="00CC2DE5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7770F" w14:textId="77777777"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2796D20A" w14:textId="77777777" w:rsidR="0041508F" w:rsidRDefault="0041508F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60047F2B" w14:textId="1EDA4B82" w:rsidR="00457E8E" w:rsidRPr="0056764D" w:rsidRDefault="00467604" w:rsidP="0056764D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AE29111" wp14:editId="3A6C18DA">
                            <wp:simplePos x="0" y="0"/>
                            <wp:positionH relativeFrom="column">
                              <wp:posOffset>-2830830</wp:posOffset>
                            </wp:positionH>
                            <wp:positionV relativeFrom="page">
                              <wp:posOffset>8572500</wp:posOffset>
                            </wp:positionV>
                            <wp:extent cx="7077710" cy="1528445"/>
                            <wp:effectExtent l="0" t="0" r="8890" b="0"/>
                            <wp:wrapNone/>
                            <wp:docPr id="2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5284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" o:spid="_x0000_s1026" style="position:absolute;margin-left:-222.85pt;margin-top:675pt;width:557.3pt;height:1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" path="m2448,389c2448,140,2448,140,2448,140,1158,,339,128,,183,,389,,389,,389l2448,389xe" fillcolor="#404040 [2429]" stroked="f">
                            <v:path arrowok="t" o:connecttype="custom" o:connectlocs="7077710,1528445;7077710,550083;0,719037;0,1528445;7077710,15284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C510CB">
                    <w:rPr>
                      <w:noProof/>
                      <w:lang w:eastAsia="fr-FR"/>
                    </w:rPr>
                    <w:tab/>
                  </w:r>
                  <w:r w:rsidR="00C510CB"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</w:t>
                  </w:r>
                  <w:bookmarkStart w:id="0" w:name="_GoBack"/>
                  <w:bookmarkEnd w:id="0"/>
                  <w:r w:rsidR="00457E8E">
                    <w:rPr>
                      <w:noProof/>
                      <w:lang w:eastAsia="fr-FR"/>
                    </w:rPr>
                    <w:t xml:space="preserve">            </w:t>
                  </w:r>
                </w:p>
                <w:p w14:paraId="278F794A" w14:textId="77777777"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2704" behindDoc="0" locked="0" layoutInCell="1" allowOverlap="1" wp14:anchorId="58E2B214" wp14:editId="0BD6922B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4E5E552" w14:textId="77777777" w:rsidR="007A22A4" w:rsidRDefault="007A22A4" w:rsidP="00776300"/>
                                      <w:p w14:paraId="729B3B00" w14:textId="77777777" w:rsidR="007A22A4" w:rsidRDefault="007A22A4" w:rsidP="00384094"/>
                                      <w:p w14:paraId="48336264" w14:textId="77777777" w:rsidR="007A22A4" w:rsidRDefault="007A22A4" w:rsidP="00FF1072"/>
                                      <w:p w14:paraId="765265AD" w14:textId="6DC38856" w:rsidR="007A22A4" w:rsidRPr="00FF7CCD" w:rsidRDefault="007A22A4" w:rsidP="009C0C42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FF7CCD">
                                          <w:rPr>
                                            <w:b/>
                                          </w:rPr>
                                          <w:t>BLOCBUSTER</w:t>
                                        </w:r>
                                        <w:r w:rsidR="00467604">
                                          <w:rPr>
                                            <w:b/>
                                          </w:rPr>
                                          <w:t xml:space="preserve"> 2</w:t>
                                        </w:r>
                                      </w:p>
                                      <w:p w14:paraId="52138566" w14:textId="58CC97B6" w:rsidR="007A22A4" w:rsidRDefault="007A22A4" w:rsidP="009C0C42">
                                        <w:pPr>
                                          <w:jc w:val="center"/>
                                        </w:pPr>
                                      </w:p>
                                      <w:p w14:paraId="51F17517" w14:textId="08A28978" w:rsidR="007A22A4" w:rsidRDefault="00467604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CC3E06C" wp14:editId="2A187DE5">
                                              <wp:extent cx="2324100" cy="1549400"/>
                                              <wp:effectExtent l="0" t="0" r="12700" b="0"/>
                                              <wp:docPr id="13" name="Image 3" descr="Deezer:Users:julien:Desktop:Team Kyou:Stage Paris:12295263_1202039619811614_6179468196426585920_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Deezer:Users:julien:Desktop:Team Kyou:Stage Paris:12295263_1202039619811614_6179468196426585920_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24100" cy="1549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3725E7CB" w14:textId="77777777" w:rsidR="007A22A4" w:rsidRDefault="007A22A4" w:rsidP="009C0C42">
                                        <w:pPr>
                                          <w:jc w:val="center"/>
                                        </w:pPr>
                                      </w:p>
                                      <w:p w14:paraId="443A3AED" w14:textId="77777777" w:rsidR="007A22A4" w:rsidRPr="00FF7CCD" w:rsidRDefault="007A22A4" w:rsidP="00FF1072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FF7CCD">
                                          <w:rPr>
                                            <w:b/>
                                          </w:rPr>
                                          <w:t>ARKOSE</w:t>
                                        </w:r>
                                      </w:p>
                                      <w:p w14:paraId="08F36A52" w14:textId="77777777" w:rsidR="007A22A4" w:rsidRDefault="007A22A4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6590663" wp14:editId="3056F93B">
                                              <wp:extent cx="2334260" cy="1547716"/>
                                              <wp:effectExtent l="0" t="0" r="2540" b="1905"/>
                                              <wp:docPr id="14" name="Image 2" descr="Deezer:Users:julien:Desktop:Team Kaillou:Stage Paris:Arkose-imag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Deezer:Users:julien:Desktop:Team Kaillou:Stage Paris:Arkose-imag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34260" cy="154771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7D42858E" w14:textId="77777777" w:rsidR="007A22A4" w:rsidRDefault="007A22A4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14:paraId="7C0A9A82" w14:textId="77777777" w:rsidR="007A22A4" w:rsidRDefault="007A22A4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14:paraId="3DD66C3B" w14:textId="1D269F8C" w:rsidR="007A22A4" w:rsidRPr="00FF7CCD" w:rsidRDefault="00467604" w:rsidP="008F7FA3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noProof/>
                                            <w:lang w:eastAsia="fr-FR"/>
                                          </w:rPr>
                                          <w:t>BLOCK’OUT 2</w:t>
                                        </w:r>
                                      </w:p>
                                      <w:p w14:paraId="6602E8C6" w14:textId="5E807AD0" w:rsidR="007A22A4" w:rsidRDefault="007A22A4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14:paraId="18A8EFDD" w14:textId="67CD9B3A" w:rsidR="007A22A4" w:rsidRDefault="00467604" w:rsidP="00C510CB"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A9003E8" wp14:editId="5718A70E">
                                              <wp:extent cx="2336800" cy="1549400"/>
                                              <wp:effectExtent l="0" t="0" r="0" b="0"/>
                                              <wp:docPr id="15" name="Image 4" descr="Deezer:Users:julien:Desktop:Team Kyou:Stage Paris:Block'Out2-imag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Deezer:Users:julien:Desktop:Team Kyou:Stage Paris:Block'Out2-imag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36800" cy="1549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0" style="position:absolute;margin-left:-223.3pt;margin-top:166.3pt;width:198.2pt;height:594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" fillcolor="#b7c134" stroked="f" strokecolor="#212120">
                            <v:shadow color="#8c8682" opacity="1" mv:blur="0" offset="2pt,2pt"/>
                            <v:textbox>
                              <w:txbxContent>
                                <w:p w14:paraId="34E5E552" w14:textId="77777777" w:rsidR="007A22A4" w:rsidRDefault="007A22A4" w:rsidP="00776300"/>
                                <w:p w14:paraId="729B3B00" w14:textId="77777777" w:rsidR="007A22A4" w:rsidRDefault="007A22A4" w:rsidP="00384094"/>
                                <w:p w14:paraId="48336264" w14:textId="77777777" w:rsidR="007A22A4" w:rsidRDefault="007A22A4" w:rsidP="00FF1072"/>
                                <w:p w14:paraId="765265AD" w14:textId="6DC38856" w:rsidR="007A22A4" w:rsidRPr="00FF7CCD" w:rsidRDefault="007A22A4" w:rsidP="009C0C4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F7CCD">
                                    <w:rPr>
                                      <w:b/>
                                    </w:rPr>
                                    <w:t>BLOCBUSTER</w:t>
                                  </w:r>
                                  <w:r w:rsidR="00467604">
                                    <w:rPr>
                                      <w:b/>
                                    </w:rPr>
                                    <w:t xml:space="preserve"> 2</w:t>
                                  </w:r>
                                </w:p>
                                <w:p w14:paraId="52138566" w14:textId="58CC97B6" w:rsidR="007A22A4" w:rsidRDefault="007A22A4" w:rsidP="009C0C42">
                                  <w:pPr>
                                    <w:jc w:val="center"/>
                                  </w:pPr>
                                </w:p>
                                <w:p w14:paraId="51F17517" w14:textId="08A28978" w:rsidR="007A22A4" w:rsidRDefault="00467604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CC3E06C" wp14:editId="2A187DE5">
                                        <wp:extent cx="2324100" cy="1549400"/>
                                        <wp:effectExtent l="0" t="0" r="12700" b="0"/>
                                        <wp:docPr id="13" name="Image 3" descr="Deezer:Users:julien:Desktop:Team Kyou:Stage Paris:12295263_1202039619811614_6179468196426585920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eezer:Users:julien:Desktop:Team Kyou:Stage Paris:12295263_1202039619811614_6179468196426585920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4100" cy="154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25E7CB" w14:textId="77777777" w:rsidR="007A22A4" w:rsidRDefault="007A22A4" w:rsidP="009C0C42">
                                  <w:pPr>
                                    <w:jc w:val="center"/>
                                  </w:pPr>
                                </w:p>
                                <w:p w14:paraId="443A3AED" w14:textId="77777777" w:rsidR="007A22A4" w:rsidRPr="00FF7CCD" w:rsidRDefault="007A22A4" w:rsidP="00FF107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F7CCD">
                                    <w:rPr>
                                      <w:b/>
                                    </w:rPr>
                                    <w:t>ARKOSE</w:t>
                                  </w:r>
                                </w:p>
                                <w:p w14:paraId="08F36A52" w14:textId="77777777" w:rsidR="007A22A4" w:rsidRDefault="007A22A4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6590663" wp14:editId="3056F93B">
                                        <wp:extent cx="2334260" cy="1547716"/>
                                        <wp:effectExtent l="0" t="0" r="2540" b="1905"/>
                                        <wp:docPr id="14" name="Image 2" descr="Deezer:Users:julien:Desktop:Team Kaillou:Stage Paris:Arkose-imag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eezer:Users:julien:Desktop:Team Kaillou:Stage Paris:Arkose-imag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4260" cy="1547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42858E" w14:textId="77777777" w:rsidR="007A22A4" w:rsidRDefault="007A22A4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14:paraId="7C0A9A82" w14:textId="77777777" w:rsidR="007A22A4" w:rsidRDefault="007A22A4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14:paraId="3DD66C3B" w14:textId="1D269F8C" w:rsidR="007A22A4" w:rsidRPr="00FF7CCD" w:rsidRDefault="00467604" w:rsidP="008F7FA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lang w:eastAsia="fr-FR"/>
                                    </w:rPr>
                                    <w:t>BLOCK’OUT 2</w:t>
                                  </w:r>
                                </w:p>
                                <w:p w14:paraId="6602E8C6" w14:textId="5E807AD0" w:rsidR="007A22A4" w:rsidRDefault="007A22A4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14:paraId="18A8EFDD" w14:textId="67CD9B3A" w:rsidR="007A22A4" w:rsidRDefault="00467604" w:rsidP="00C510CB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9003E8" wp14:editId="5718A70E">
                                        <wp:extent cx="2336800" cy="1549400"/>
                                        <wp:effectExtent l="0" t="0" r="0" b="0"/>
                                        <wp:docPr id="15" name="Image 4" descr="Deezer:Users:julien:Desktop:Team Kyou:Stage Paris:Block'Out2-imag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eezer:Users:julien:Desktop:Team Kyou:Stage Paris:Block'Out2-imag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6800" cy="154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3728" behindDoc="0" locked="0" layoutInCell="1" allowOverlap="1" wp14:anchorId="41B23A7C" wp14:editId="6D7A901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7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069C1CD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643CB4B4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07ED586D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37660AD1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60B9B6C3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4FA53194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0F6BD356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3697322E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  <w:p w14:paraId="616CE16E" w14:textId="77777777" w:rsidR="007A22A4" w:rsidRDefault="007A22A4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Arrondir un rectangle avec un coin du même côté 20" o:spid="_x0000_s1031" style="position:absolute;margin-left:-223.2pt;margin-top:4.4pt;width:558.75pt;height:161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SAAAAAAUmdodGxvbmcAAAPo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zhCSU0EDAAAAAAPDQAAAAEA&#10;AACgAAAALgAAAeAAAFZAAAAO8QAYAAH/2P/tAAxBZG9iZV9DTQAB/+4ADkFkb2JlAGSAAAAAAf/b&#10;AIQADAgICAkIDAkJDBELCgsRFQ8MDA8VGBMTFRMTGBEMDAwMDAwRDAwMDAwMDAwMDAwMDAwMDAwM&#10;DAwMDAwMDAwMDAENCwsNDg0QDg4QFA4ODhQUDg4ODhQRDAwMDAwREQwMDAwMDBEMDAwMDAwMDAwM&#10;DAwMDAwMDAwMDAwMDAwMDAwM/8AAEQgAL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EgA+gDAREAAhEBAxEB/90ABAB9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" adj="-11796480,,5400" path="m341319,0l6754806,0c6943311,,7096125,152814,7096125,341319l7096125,2047875,7096125,2047875,,2047875,,2047875,,341319c0,152814,152814,,341319,0xe" stroked="f" strokeweight="2pt">
                            <v:fill r:id="rId15" o:title="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  <w:p w:rsidR="0099477A" w:rsidRDefault="0099477A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62CD3D0" w14:textId="77777777" w:rsidR="00C510CB" w:rsidRDefault="00C510C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40C6BACA" w14:textId="77777777"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22F8A443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37C25FC1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36E0388B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52E606A2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5D996265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6060ABF5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77B1CC16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7AEF7262" w14:textId="77777777"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4F040652" w14:textId="77777777"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14:paraId="68736735" w14:textId="77777777"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2E4B39EA" w14:textId="77777777"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16F9A1CC" w14:textId="77777777"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01C0D625" w14:textId="77777777"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</w:t>
                  </w:r>
                  <w:proofErr w:type="gram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quartier</w:t>
                  </w:r>
                  <w:proofErr w:type="gram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6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14:paraId="5DE40469" w14:textId="77777777" w:rsidR="00FF7CCD" w:rsidRPr="000C0D22" w:rsidRDefault="00FF7CCD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0F8A081E" w14:textId="77777777"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*I</w:t>
                  </w:r>
                  <w:r w:rsidR="00FF7CCD">
                    <w:rPr>
                      <w:rFonts w:eastAsiaTheme="minorHAnsi"/>
                      <w:sz w:val="24"/>
                      <w:szCs w:val="24"/>
                    </w:rPr>
                    <w:t>l faut être licencié à la FFME</w:t>
                  </w:r>
                </w:p>
                <w:p w14:paraId="3D661475" w14:textId="77777777" w:rsidR="00FF7CCD" w:rsidRPr="000C0D22" w:rsidRDefault="00FF7CCD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102B90C4" w14:textId="77777777"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14:paraId="725D74E2" w14:textId="77777777"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14:paraId="0659FF76" w14:textId="77777777"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FF1072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10 Octobre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14:paraId="45AA00FF" w14:textId="77777777" w:rsidR="000C0D22" w:rsidRPr="000A3F28" w:rsidRDefault="00182377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0A3F28">
                    <w:rPr>
                      <w:rFonts w:eastAsiaTheme="minorHAnsi"/>
                      <w:sz w:val="24"/>
                      <w:szCs w:val="24"/>
                    </w:rPr>
                    <w:t>Coach</w:t>
                  </w:r>
                  <w:r w:rsidR="000C0D22" w:rsidRPr="000A3F28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="000C0D22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="009E5CCD">
                    <w:rPr>
                      <w:rFonts w:eastAsiaTheme="minorHAnsi"/>
                      <w:b/>
                      <w:sz w:val="24"/>
                      <w:szCs w:val="24"/>
                    </w:rPr>
                    <w:t>FORGUE Julien</w:t>
                  </w:r>
                </w:p>
                <w:p w14:paraId="25F51A25" w14:textId="77777777" w:rsidR="00637675" w:rsidRPr="000A3F28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14:paraId="07A779E0" w14:textId="3EFB3B6D" w:rsidR="00BA7785" w:rsidRDefault="00A23575" w:rsidP="009E5CC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9E5CCD">
                    <w:rPr>
                      <w:rFonts w:eastAsiaTheme="minorHAnsi"/>
                      <w:sz w:val="24"/>
                      <w:szCs w:val="24"/>
                    </w:rPr>
                    <w:t>- chaussons</w:t>
                  </w:r>
                </w:p>
                <w:p w14:paraId="4EE9EA8F" w14:textId="77777777" w:rsidR="009E5CCD" w:rsidRPr="009E5CCD" w:rsidRDefault="009E5CCD" w:rsidP="009E5CCD">
                  <w:pPr>
                    <w:ind w:left="1899"/>
                    <w:rPr>
                      <w:rFonts w:eastAsiaTheme="minorHAnsi"/>
                      <w:sz w:val="24"/>
                      <w:szCs w:val="24"/>
                    </w:rPr>
                  </w:pPr>
                  <w:r w:rsidRPr="009E5CCD">
                    <w:rPr>
                      <w:rFonts w:eastAsiaTheme="minorHAnsi"/>
                      <w:sz w:val="24"/>
                      <w:szCs w:val="24"/>
                    </w:rPr>
                    <w:t>-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9E5CCD">
                    <w:rPr>
                      <w:rFonts w:eastAsiaTheme="minorHAnsi"/>
                      <w:sz w:val="24"/>
                      <w:szCs w:val="24"/>
                    </w:rPr>
                    <w:t>magnésie</w:t>
                  </w:r>
                </w:p>
                <w:p w14:paraId="7ED84823" w14:textId="77777777" w:rsidR="009E5CCD" w:rsidRDefault="009E5CCD" w:rsidP="009E5CCD">
                  <w:pPr>
                    <w:ind w:left="1899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- gourde d’eau (1,5L minimum)</w:t>
                  </w:r>
                </w:p>
                <w:p w14:paraId="4A545EE6" w14:textId="77777777" w:rsidR="009E5CCD" w:rsidRDefault="009E5CCD" w:rsidP="009E5CCD">
                  <w:pPr>
                    <w:ind w:left="1899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- pique nique midi</w:t>
                  </w:r>
                </w:p>
                <w:p w14:paraId="21C984E2" w14:textId="77777777" w:rsidR="009E5CCD" w:rsidRDefault="009E5CCD" w:rsidP="009E5CCD">
                  <w:pPr>
                    <w:ind w:left="1899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- chaussures, basket</w:t>
                  </w:r>
                </w:p>
                <w:p w14:paraId="4AFB9816" w14:textId="77777777" w:rsidR="009E5CCD" w:rsidRDefault="009E5CCD" w:rsidP="009E5CCD">
                  <w:pPr>
                    <w:ind w:left="1899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- petit encas (pour les gourmands)</w:t>
                  </w:r>
                </w:p>
                <w:p w14:paraId="47238F27" w14:textId="77777777" w:rsidR="00BA7785" w:rsidRPr="00BA7785" w:rsidRDefault="00BA7785" w:rsidP="009E5CCD">
                  <w:pPr>
                    <w:ind w:left="1899"/>
                    <w:rPr>
                      <w:rFonts w:eastAsiaTheme="minorHAnsi"/>
                      <w:color w:val="FF6600"/>
                      <w:sz w:val="24"/>
                      <w:szCs w:val="24"/>
                    </w:rPr>
                  </w:pPr>
                  <w:r w:rsidRPr="00BA7785">
                    <w:rPr>
                      <w:rFonts w:eastAsiaTheme="minorHAnsi"/>
                      <w:color w:val="FF6600"/>
                      <w:sz w:val="24"/>
                      <w:szCs w:val="24"/>
                    </w:rPr>
                    <w:t>-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BA7785">
                    <w:rPr>
                      <w:rFonts w:eastAsiaTheme="minorHAnsi"/>
                      <w:color w:val="FF6600"/>
                      <w:sz w:val="24"/>
                      <w:szCs w:val="24"/>
                    </w:rPr>
                    <w:t xml:space="preserve">corde à sauter </w:t>
                  </w:r>
                </w:p>
                <w:p w14:paraId="3A379ABE" w14:textId="77777777" w:rsidR="00BA7785" w:rsidRPr="00BA7785" w:rsidRDefault="00BA7785" w:rsidP="009E5CCD">
                  <w:pPr>
                    <w:ind w:left="1899"/>
                    <w:rPr>
                      <w:rFonts w:eastAsiaTheme="minorHAnsi"/>
                      <w:color w:val="FF6600"/>
                      <w:sz w:val="24"/>
                      <w:szCs w:val="24"/>
                    </w:rPr>
                  </w:pPr>
                  <w:r w:rsidRPr="00BA7785">
                    <w:rPr>
                      <w:rFonts w:eastAsiaTheme="minorHAnsi"/>
                      <w:color w:val="FF6600"/>
                      <w:sz w:val="24"/>
                      <w:szCs w:val="24"/>
                    </w:rPr>
                    <w:t xml:space="preserve">- maillot de bain </w:t>
                  </w:r>
                </w:p>
                <w:p w14:paraId="4326EA6C" w14:textId="5052A8C8" w:rsidR="00BA7785" w:rsidRDefault="00BA7785" w:rsidP="009E5CCD">
                  <w:pPr>
                    <w:ind w:left="1899"/>
                    <w:rPr>
                      <w:rFonts w:eastAsiaTheme="minorHAnsi"/>
                      <w:color w:val="FF6600"/>
                      <w:sz w:val="24"/>
                      <w:szCs w:val="24"/>
                    </w:rPr>
                  </w:pPr>
                  <w:r w:rsidRPr="00BA7785">
                    <w:rPr>
                      <w:rFonts w:eastAsiaTheme="minorHAnsi"/>
                      <w:color w:val="FF6600"/>
                      <w:sz w:val="24"/>
                      <w:szCs w:val="24"/>
                    </w:rPr>
                    <w:t>- chronomètre, montre chrono, téléphone chrono</w:t>
                  </w:r>
                </w:p>
                <w:p w14:paraId="0E21D9F9" w14:textId="77777777" w:rsidR="00BA7785" w:rsidRPr="00BA7785" w:rsidRDefault="00BA7785" w:rsidP="009E5CCD">
                  <w:pPr>
                    <w:ind w:left="1899"/>
                    <w:rPr>
                      <w:rFonts w:eastAsiaTheme="minorHAnsi"/>
                      <w:color w:val="FF6600"/>
                      <w:sz w:val="24"/>
                      <w:szCs w:val="24"/>
                    </w:rPr>
                  </w:pPr>
                </w:p>
                <w:p w14:paraId="3106507F" w14:textId="77777777"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14:paraId="5A4ADD12" w14:textId="77777777"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14:paraId="050FD994" w14:textId="77777777"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14:paraId="4C1AB4AB" w14:textId="77777777"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14:paraId="3791DCE9" w14:textId="77777777"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14:paraId="71D4B9D9" w14:textId="77777777" w:rsidR="005F22D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</w:t>
                  </w:r>
                </w:p>
                <w:p w14:paraId="08EAA68F" w14:textId="77777777"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14:paraId="2D045EA4" w14:textId="77777777" w:rsidR="005F22DF" w:rsidRDefault="00505089" w:rsidP="00505089">
                  <w:pPr>
                    <w:tabs>
                      <w:tab w:val="left" w:pos="6815"/>
                    </w:tabs>
                    <w:jc w:val="right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1F6DBE3" wp14:editId="465E4DFC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AF973E" w14:textId="77777777"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14:paraId="3A49DAF3" w14:textId="791CD140" w:rsidR="005F22DF" w:rsidRDefault="00AE6707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        </w:t>
                  </w:r>
                </w:p>
                <w:p w14:paraId="3E61634F" w14:textId="77777777"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14:paraId="392BAF08" w14:textId="77777777" w:rsidR="009B5A9D" w:rsidRDefault="005F22DF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</w:t>
                  </w:r>
                </w:p>
                <w:p w14:paraId="5BE69DDF" w14:textId="1F141F19" w:rsidR="005F22DF" w:rsidRDefault="00AE6707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</w: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                           </w:t>
                  </w:r>
                </w:p>
                <w:p w14:paraId="3943574B" w14:textId="61F9D6D3" w:rsidR="00776300" w:rsidRDefault="0046760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5819595E" wp14:editId="48B34733">
                            <wp:simplePos x="0" y="0"/>
                            <wp:positionH relativeFrom="column">
                              <wp:posOffset>-2678430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2562225" cy="616585"/>
                            <wp:effectExtent l="0" t="0" r="317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18F0F9" w14:textId="77777777" w:rsidR="007A22A4" w:rsidRDefault="007A22A4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14:paraId="61E12B17" w14:textId="77777777" w:rsidR="007A22A4" w:rsidRDefault="007A22A4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14:paraId="163EF8C2" w14:textId="77777777" w:rsidR="007A22A4" w:rsidRDefault="007A22A4"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Julien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FORGUE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06 69 50 35 68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38" o:spid="_x0000_s1032" type="#_x0000_t202" style="position:absolute;left:0;text-align:left;margin-left:-210.85pt;margin-top:.1pt;width:201.75pt;height:4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" fillcolor="#404040 [2429]" stroked="f" strokeweight=".5pt">
                            <v:textbox>
                              <w:txbxContent>
                                <w:p w14:paraId="1218F0F9" w14:textId="77777777" w:rsidR="007A22A4" w:rsidRDefault="007A22A4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14:paraId="61E12B17" w14:textId="77777777" w:rsidR="007A22A4" w:rsidRDefault="007A22A4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14:paraId="163EF8C2" w14:textId="77777777" w:rsidR="007A22A4" w:rsidRDefault="007A22A4"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Julien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FORGUE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06 69 50 35 68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A7785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3D172F53" wp14:editId="3AA78F58">
                            <wp:simplePos x="0" y="0"/>
                            <wp:positionH relativeFrom="column">
                              <wp:posOffset>1512570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2573020" cy="403860"/>
                            <wp:effectExtent l="0" t="0" r="0" b="254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CF5FF58" w14:textId="77777777" w:rsidR="007A22A4" w:rsidRPr="006B2D0E" w:rsidRDefault="007A22A4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14:paraId="74519846" w14:textId="77777777" w:rsidR="007A22A4" w:rsidRDefault="007A22A4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14:paraId="794BB64E" w14:textId="77777777" w:rsidR="007A22A4" w:rsidRDefault="007A22A4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9" o:spid="_x0000_s1033" type="#_x0000_t202" style="position:absolute;left:0;text-align:left;margin-left:119.1pt;margin-top:11.6pt;width:202.6pt;height:3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" fillcolor="#404040 [2429]" stroked="f" strokeweight=".5pt">
                            <v:textbox>
                              <w:txbxContent>
                                <w:p w14:paraId="2CF5FF58" w14:textId="77777777" w:rsidR="0099477A" w:rsidRPr="006B2D0E" w:rsidRDefault="0099477A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14:paraId="74519846" w14:textId="77777777" w:rsidR="0099477A" w:rsidRDefault="0099477A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14:paraId="794BB64E" w14:textId="77777777" w:rsidR="0099477A" w:rsidRDefault="0099477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53AC">
                    <w:rPr>
                      <w:noProof/>
                      <w:lang w:eastAsia="fr-FR"/>
                    </w:rPr>
                    <w:t xml:space="preserve">                                                                   </w:t>
                  </w:r>
                </w:p>
                <w:p w14:paraId="6778A592" w14:textId="77777777"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14:paraId="1A74BD44" w14:textId="77777777"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14:paraId="0B8D8A69" w14:textId="77777777"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14:paraId="5003942B" w14:textId="59E11A26"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14:paraId="34580E0A" w14:textId="2FCF58A1"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14:paraId="311F55FF" w14:textId="77777777" w:rsidR="003B4ED8" w:rsidRPr="006672CC" w:rsidRDefault="003B4ED8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9C452D" w:rsidRPr="006672CC" w14:paraId="42C027D6" w14:textId="77777777" w:rsidTr="00457E8E">
              <w:tc>
                <w:tcPr>
                  <w:tcW w:w="236" w:type="dxa"/>
                </w:tcPr>
                <w:p w14:paraId="2F91C50E" w14:textId="4DC74950"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14:paraId="06416C07" w14:textId="77777777"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16D9F607" w14:textId="77777777"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60C5068B" w14:textId="77777777"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14:paraId="0198FF7B" w14:textId="77777777" w:rsidR="00223C3F" w:rsidRDefault="00223C3F" w:rsidP="00E23BF8">
            <w:pPr>
              <w:tabs>
                <w:tab w:val="left" w:pos="6815"/>
              </w:tabs>
            </w:pPr>
          </w:p>
        </w:tc>
      </w:tr>
    </w:tbl>
    <w:p w14:paraId="0AAF091F" w14:textId="77777777" w:rsidR="00223C3F" w:rsidRDefault="00223C3F" w:rsidP="00E23BF8">
      <w:pPr>
        <w:tabs>
          <w:tab w:val="left" w:pos="6815"/>
        </w:tabs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14:paraId="4EA86D7C" w14:textId="77777777" w:rsidTr="00223C3F">
        <w:tc>
          <w:tcPr>
            <w:tcW w:w="1618" w:type="dxa"/>
          </w:tcPr>
          <w:p w14:paraId="77FDB3D7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14:paraId="5AE9272E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14:paraId="3D90F517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14:paraId="7D1743FA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14:paraId="0097B8BF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14:paraId="579732A7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14:paraId="5E7F2482" w14:textId="77777777" w:rsidR="00223C3F" w:rsidRDefault="00223C3F" w:rsidP="00E23BF8">
            <w:pPr>
              <w:tabs>
                <w:tab w:val="left" w:pos="6815"/>
              </w:tabs>
            </w:pPr>
          </w:p>
        </w:tc>
      </w:tr>
    </w:tbl>
    <w:p w14:paraId="2E7D1B38" w14:textId="77777777" w:rsidR="00223C3F" w:rsidRDefault="00223C3F" w:rsidP="00E23BF8">
      <w:pPr>
        <w:tabs>
          <w:tab w:val="left" w:pos="6815"/>
        </w:tabs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14:paraId="0D5F092D" w14:textId="77777777" w:rsidTr="00223C3F">
        <w:tc>
          <w:tcPr>
            <w:tcW w:w="712" w:type="dxa"/>
          </w:tcPr>
          <w:p w14:paraId="1089FFC6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14:paraId="19260CE6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14:paraId="63C98F58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14:paraId="468D2139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14:paraId="2F406405" w14:textId="77777777"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58D1DCF2" wp14:editId="06161AFE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14:paraId="5449E543" w14:textId="77777777"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14:paraId="31ED2630" w14:textId="77777777"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14:paraId="71DEDA06" w14:textId="77777777"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14:paraId="11EFB388" w14:textId="77777777" w:rsidR="00223C3F" w:rsidRDefault="00223C3F" w:rsidP="00E23BF8">
      <w:pPr>
        <w:tabs>
          <w:tab w:val="left" w:pos="6815"/>
        </w:tabs>
      </w:pPr>
    </w:p>
    <w:p w14:paraId="33C71404" w14:textId="77777777" w:rsidR="00223C3F" w:rsidRDefault="00223C3F" w:rsidP="00E23BF8">
      <w:pPr>
        <w:tabs>
          <w:tab w:val="left" w:pos="6815"/>
        </w:tabs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14:paraId="67BE9838" w14:textId="77777777" w:rsidTr="00A91C7A">
        <w:tc>
          <w:tcPr>
            <w:tcW w:w="359" w:type="dxa"/>
          </w:tcPr>
          <w:p w14:paraId="7757AC59" w14:textId="77777777"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14:paraId="797BDCCC" w14:textId="77777777"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14:paraId="1FD271BA" w14:textId="77777777" w:rsidR="00A91C7A" w:rsidRDefault="00A91C7A" w:rsidP="00937232">
            <w:pPr>
              <w:tabs>
                <w:tab w:val="left" w:pos="6815"/>
              </w:tabs>
            </w:pPr>
          </w:p>
          <w:p w14:paraId="6761AA89" w14:textId="77777777" w:rsidR="00A91C7A" w:rsidRDefault="00A91C7A" w:rsidP="00937232">
            <w:pPr>
              <w:tabs>
                <w:tab w:val="left" w:pos="6815"/>
              </w:tabs>
            </w:pPr>
          </w:p>
          <w:p w14:paraId="28D82BED" w14:textId="77777777" w:rsidR="00A91C7A" w:rsidRDefault="00A91C7A" w:rsidP="00A91C7A">
            <w:pPr>
              <w:tabs>
                <w:tab w:val="left" w:pos="6815"/>
              </w:tabs>
            </w:pPr>
          </w:p>
          <w:p w14:paraId="0819FAFE" w14:textId="77777777"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14:paraId="15E29428" w14:textId="77777777" w:rsidR="008F7FA3" w:rsidRPr="008F7FA3" w:rsidRDefault="00976C91" w:rsidP="00365496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1916250B" wp14:editId="0197D544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B67C2A" w14:textId="77777777" w:rsidR="007A22A4" w:rsidRPr="006B2D0E" w:rsidRDefault="007A22A4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14:paraId="44C60976" w14:textId="77777777" w:rsidR="007A22A4" w:rsidRDefault="007A22A4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14:paraId="7C65C22A" w14:textId="77777777" w:rsidR="007A22A4" w:rsidRDefault="007A22A4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10.25pt;margin-top:736.05pt;width:229.65pt;height:41.8pt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" filled="f" fillcolor="#fffffe" stroked="f" strokecolor="#212120">
                <v:textbox inset="2.88pt,2.88pt,2.88pt,2.88pt">
                  <w:txbxContent>
                    <w:p w:rsidR="0099477A" w:rsidRPr="006B2D0E" w:rsidRDefault="0099477A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99477A" w:rsidRDefault="0099477A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9477A" w:rsidRDefault="0099477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38DD4302" wp14:editId="1B606B23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0FDD3" w14:textId="77777777" w:rsidR="007A22A4" w:rsidRDefault="007A22A4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14:paraId="592668E8" w14:textId="77777777" w:rsidR="007A22A4" w:rsidRPr="004D5BCE" w:rsidRDefault="007A22A4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2.3pt;margin-top:713.4pt;width:307.65pt;height:58.8pt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" filled="f" fillcolor="#fffffe" stroked="f" strokecolor="#212120">
                <v:textbox inset="2.88pt,2.88pt,2.88pt,2.88pt">
                  <w:txbxContent>
                    <w:p w:rsidR="0099477A" w:rsidRDefault="0099477A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9477A" w:rsidRPr="004D5BCE" w:rsidRDefault="0099477A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5A8704" w14:textId="77777777" w:rsidR="008F7FA3" w:rsidRPr="008F7FA3" w:rsidRDefault="008F7FA3" w:rsidP="008F7FA3"/>
    <w:p w14:paraId="1BFA7F0B" w14:textId="77777777" w:rsidR="008F7FA3" w:rsidRPr="008F7FA3" w:rsidRDefault="008F7FA3" w:rsidP="008F7FA3"/>
    <w:p w14:paraId="73E8939F" w14:textId="77777777" w:rsidR="008F7FA3" w:rsidRPr="008F7FA3" w:rsidRDefault="008F7FA3" w:rsidP="008F7FA3"/>
    <w:p w14:paraId="3C7437AB" w14:textId="77777777" w:rsidR="008F7FA3" w:rsidRPr="008F7FA3" w:rsidRDefault="008F7FA3" w:rsidP="008F7FA3"/>
    <w:p w14:paraId="51886D2B" w14:textId="77777777" w:rsidR="008F7FA3" w:rsidRPr="008F7FA3" w:rsidRDefault="008F7FA3" w:rsidP="008F7FA3"/>
    <w:p w14:paraId="79D0E07C" w14:textId="77777777" w:rsidR="008F7FA3" w:rsidRPr="008F7FA3" w:rsidRDefault="008F7FA3" w:rsidP="008F7FA3"/>
    <w:p w14:paraId="5D40FB64" w14:textId="77777777" w:rsidR="008F7FA3" w:rsidRPr="008F7FA3" w:rsidRDefault="008F7FA3" w:rsidP="008F7FA3"/>
    <w:p w14:paraId="20F91F65" w14:textId="77777777" w:rsidR="008F7FA3" w:rsidRPr="008F7FA3" w:rsidRDefault="008F7FA3" w:rsidP="008F7FA3"/>
    <w:p w14:paraId="10362708" w14:textId="77777777" w:rsidR="008F7FA3" w:rsidRDefault="008F7FA3" w:rsidP="008F7FA3"/>
    <w:p w14:paraId="0884205F" w14:textId="77777777" w:rsidR="008F7FA3" w:rsidRPr="008F7FA3" w:rsidRDefault="008F7FA3" w:rsidP="008F7FA3"/>
    <w:p w14:paraId="4FDA9468" w14:textId="77777777" w:rsidR="008F7FA3" w:rsidRPr="008F7FA3" w:rsidRDefault="008F7FA3" w:rsidP="008F7FA3"/>
    <w:p w14:paraId="0F7C46F4" w14:textId="77777777" w:rsidR="008F7FA3" w:rsidRPr="008F7FA3" w:rsidRDefault="008F7FA3" w:rsidP="008F7FA3"/>
    <w:p w14:paraId="2DBACB12" w14:textId="77777777" w:rsidR="008F7FA3" w:rsidRPr="008F7FA3" w:rsidRDefault="008F7FA3" w:rsidP="008F7FA3"/>
    <w:p w14:paraId="720D2F81" w14:textId="77777777" w:rsidR="008F7FA3" w:rsidRPr="008F7FA3" w:rsidRDefault="008F7FA3" w:rsidP="008F7FA3"/>
    <w:p w14:paraId="7EE44A04" w14:textId="77777777" w:rsidR="008F7FA3" w:rsidRPr="008F7FA3" w:rsidRDefault="008F7FA3" w:rsidP="008F7FA3"/>
    <w:p w14:paraId="16F879DC" w14:textId="77777777" w:rsidR="008F7FA3" w:rsidRPr="008F7FA3" w:rsidRDefault="008F7FA3" w:rsidP="008F7FA3"/>
    <w:p w14:paraId="5567B0E1" w14:textId="77777777" w:rsidR="008F7FA3" w:rsidRDefault="008F7FA3" w:rsidP="008F7FA3"/>
    <w:p w14:paraId="05F99E47" w14:textId="77777777" w:rsidR="008F7FA3" w:rsidRDefault="008F7FA3" w:rsidP="008F7FA3"/>
    <w:p w14:paraId="5439CAE8" w14:textId="77777777" w:rsidR="00223C3F" w:rsidRPr="008F7FA3" w:rsidRDefault="00223C3F" w:rsidP="008F7FA3">
      <w:pPr>
        <w:jc w:val="center"/>
      </w:pP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Ubuntu-Medium">
    <w:altName w:val="Genev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D77B1"/>
    <w:multiLevelType w:val="hybridMultilevel"/>
    <w:tmpl w:val="CDCA7AB0"/>
    <w:lvl w:ilvl="0" w:tplc="1C6CC4DC">
      <w:start w:val="50"/>
      <w:numFmt w:val="bullet"/>
      <w:lvlText w:val="-"/>
      <w:lvlJc w:val="left"/>
      <w:pPr>
        <w:ind w:left="225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1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00B50"/>
    <w:rsid w:val="00012FE9"/>
    <w:rsid w:val="00017B51"/>
    <w:rsid w:val="00024071"/>
    <w:rsid w:val="000415E5"/>
    <w:rsid w:val="00052094"/>
    <w:rsid w:val="00067367"/>
    <w:rsid w:val="000A3F28"/>
    <w:rsid w:val="000C0D22"/>
    <w:rsid w:val="000D63C3"/>
    <w:rsid w:val="00136514"/>
    <w:rsid w:val="00182377"/>
    <w:rsid w:val="001F79DF"/>
    <w:rsid w:val="00223C3F"/>
    <w:rsid w:val="002368E3"/>
    <w:rsid w:val="00250430"/>
    <w:rsid w:val="002649B2"/>
    <w:rsid w:val="00267079"/>
    <w:rsid w:val="00276ABD"/>
    <w:rsid w:val="00285997"/>
    <w:rsid w:val="002949F1"/>
    <w:rsid w:val="002B3409"/>
    <w:rsid w:val="002C1282"/>
    <w:rsid w:val="002C35C9"/>
    <w:rsid w:val="002D2DBB"/>
    <w:rsid w:val="002E2613"/>
    <w:rsid w:val="002E2DD5"/>
    <w:rsid w:val="003215ED"/>
    <w:rsid w:val="00340D55"/>
    <w:rsid w:val="00345920"/>
    <w:rsid w:val="003459FF"/>
    <w:rsid w:val="00347CC5"/>
    <w:rsid w:val="00350CF3"/>
    <w:rsid w:val="00365496"/>
    <w:rsid w:val="0038378A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67604"/>
    <w:rsid w:val="004902BE"/>
    <w:rsid w:val="004D5BCE"/>
    <w:rsid w:val="004D687D"/>
    <w:rsid w:val="004F6E9F"/>
    <w:rsid w:val="00505089"/>
    <w:rsid w:val="00537D8A"/>
    <w:rsid w:val="00541403"/>
    <w:rsid w:val="00543834"/>
    <w:rsid w:val="0056764D"/>
    <w:rsid w:val="005B18F3"/>
    <w:rsid w:val="005D3369"/>
    <w:rsid w:val="005E1293"/>
    <w:rsid w:val="005E6E29"/>
    <w:rsid w:val="005E71B5"/>
    <w:rsid w:val="005F22DF"/>
    <w:rsid w:val="006240CB"/>
    <w:rsid w:val="00635D67"/>
    <w:rsid w:val="00637675"/>
    <w:rsid w:val="006672CC"/>
    <w:rsid w:val="006A19C1"/>
    <w:rsid w:val="006A4B75"/>
    <w:rsid w:val="006B29E7"/>
    <w:rsid w:val="006B2D0E"/>
    <w:rsid w:val="006B4D2C"/>
    <w:rsid w:val="006D79B6"/>
    <w:rsid w:val="00707C26"/>
    <w:rsid w:val="00736EE8"/>
    <w:rsid w:val="00776300"/>
    <w:rsid w:val="0078096A"/>
    <w:rsid w:val="0078618B"/>
    <w:rsid w:val="007A22A4"/>
    <w:rsid w:val="007C5E00"/>
    <w:rsid w:val="00810E94"/>
    <w:rsid w:val="00840BA6"/>
    <w:rsid w:val="00871193"/>
    <w:rsid w:val="008E6084"/>
    <w:rsid w:val="008F68B5"/>
    <w:rsid w:val="008F7FA3"/>
    <w:rsid w:val="00904607"/>
    <w:rsid w:val="00904E51"/>
    <w:rsid w:val="0092543C"/>
    <w:rsid w:val="0093653E"/>
    <w:rsid w:val="00937147"/>
    <w:rsid w:val="00937232"/>
    <w:rsid w:val="009461DA"/>
    <w:rsid w:val="00955F7B"/>
    <w:rsid w:val="00976C91"/>
    <w:rsid w:val="00987946"/>
    <w:rsid w:val="00990506"/>
    <w:rsid w:val="0099477A"/>
    <w:rsid w:val="00995B43"/>
    <w:rsid w:val="009A50E5"/>
    <w:rsid w:val="009B5A9D"/>
    <w:rsid w:val="009C0C42"/>
    <w:rsid w:val="009C452D"/>
    <w:rsid w:val="009D47C5"/>
    <w:rsid w:val="009E1F5A"/>
    <w:rsid w:val="009E5CCD"/>
    <w:rsid w:val="00A04F7D"/>
    <w:rsid w:val="00A073F4"/>
    <w:rsid w:val="00A23575"/>
    <w:rsid w:val="00A244C9"/>
    <w:rsid w:val="00A26436"/>
    <w:rsid w:val="00A4005E"/>
    <w:rsid w:val="00A40FF4"/>
    <w:rsid w:val="00A9032A"/>
    <w:rsid w:val="00A91C7A"/>
    <w:rsid w:val="00AA3C66"/>
    <w:rsid w:val="00AE6707"/>
    <w:rsid w:val="00B17C36"/>
    <w:rsid w:val="00B20AC0"/>
    <w:rsid w:val="00B40923"/>
    <w:rsid w:val="00B5525B"/>
    <w:rsid w:val="00B80FA5"/>
    <w:rsid w:val="00B960FB"/>
    <w:rsid w:val="00BA7785"/>
    <w:rsid w:val="00BF1EBB"/>
    <w:rsid w:val="00C277BD"/>
    <w:rsid w:val="00C510CB"/>
    <w:rsid w:val="00C569D0"/>
    <w:rsid w:val="00C62746"/>
    <w:rsid w:val="00C95F4A"/>
    <w:rsid w:val="00CA7519"/>
    <w:rsid w:val="00CC0457"/>
    <w:rsid w:val="00CC2DE5"/>
    <w:rsid w:val="00D00391"/>
    <w:rsid w:val="00D02F15"/>
    <w:rsid w:val="00D138AA"/>
    <w:rsid w:val="00D242B7"/>
    <w:rsid w:val="00D24D13"/>
    <w:rsid w:val="00D33126"/>
    <w:rsid w:val="00D33AFD"/>
    <w:rsid w:val="00D46C31"/>
    <w:rsid w:val="00D53A23"/>
    <w:rsid w:val="00D83A5D"/>
    <w:rsid w:val="00DA0D28"/>
    <w:rsid w:val="00DB50AE"/>
    <w:rsid w:val="00DD6AAB"/>
    <w:rsid w:val="00DE79C2"/>
    <w:rsid w:val="00E067AE"/>
    <w:rsid w:val="00E177A6"/>
    <w:rsid w:val="00E205F3"/>
    <w:rsid w:val="00E23BF8"/>
    <w:rsid w:val="00E43B4D"/>
    <w:rsid w:val="00E535E2"/>
    <w:rsid w:val="00E80338"/>
    <w:rsid w:val="00E83016"/>
    <w:rsid w:val="00E838F9"/>
    <w:rsid w:val="00EB5B33"/>
    <w:rsid w:val="00ED7FD1"/>
    <w:rsid w:val="00F30FB5"/>
    <w:rsid w:val="00F37A94"/>
    <w:rsid w:val="00F42431"/>
    <w:rsid w:val="00F843F6"/>
    <w:rsid w:val="00FB02CA"/>
    <w:rsid w:val="00FD1234"/>
    <w:rsid w:val="00FD12D7"/>
    <w:rsid w:val="00FF1072"/>
    <w:rsid w:val="00FF315C"/>
    <w:rsid w:val="00FF7B3E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312E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">
    <w:name w:val="Table Grid"/>
    <w:basedOn w:val="TableauNormal"/>
    <w:rsid w:val="00223C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qFormat/>
    <w:rsid w:val="0078096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">
    <w:name w:val="Table Grid"/>
    <w:basedOn w:val="TableauNormal"/>
    <w:rsid w:val="00223C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qFormat/>
    <w:rsid w:val="00780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yperlink" Target="mailto:contact@teamkyou.com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85F2-030E-FA4F-B3EA-DF473733C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\Users\Yoann\AppData\Roaming\Microsoft\Templates\Prospectus Technologie-commerce.dot</Template>
  <TotalTime>1</TotalTime>
  <Pages>3</Pages>
  <Words>358</Words>
  <Characters>1973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moi moi</cp:lastModifiedBy>
  <cp:revision>2</cp:revision>
  <cp:lastPrinted>2014-12-12T16:46:00Z</cp:lastPrinted>
  <dcterms:created xsi:type="dcterms:W3CDTF">2015-12-07T11:22:00Z</dcterms:created>
  <dcterms:modified xsi:type="dcterms:W3CDTF">2015-12-07T11:22:00Z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