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C3F" w:rsidRDefault="002D2DBB" w:rsidP="00223C3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71FBF25" wp14:editId="07F4C12A">
                <wp:simplePos x="0" y="0"/>
                <wp:positionH relativeFrom="column">
                  <wp:posOffset>-3119</wp:posOffset>
                </wp:positionH>
                <wp:positionV relativeFrom="paragraph">
                  <wp:posOffset>-1270</wp:posOffset>
                </wp:positionV>
                <wp:extent cx="7096125" cy="2047875"/>
                <wp:effectExtent l="0" t="0" r="9525" b="9525"/>
                <wp:wrapNone/>
                <wp:docPr id="10" name="Arrondir un rectangle avec un coin du même côté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2047875"/>
                        </a:xfrm>
                        <a:prstGeom prst="round2Same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853EC" id="Arrondir un rectangle avec un coin du même côté 10" o:spid="_x0000_s1026" style="position:absolute;margin-left:-.25pt;margin-top:-.1pt;width:558.75pt;height:161.2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96125,20478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SAAAAAAAAAAAACnZlY3Rv&#10;ckRhdGFib29sAQAAAABQZ1BzZW51bQAAAABQZ1BzAAAAAFBnUEMAAAAATGVmdFVudEYjUmx0AAAA&#10;AAAAAAAAAAAAVG9wIFVudEYjUmx0AAAAAAAAAAAAAAAAU2NsIFVudEYjUHJjQFkAAAAAAAA4QklN&#10;A+0AAAAAABAASAAAAAEAAgBIAAAAAQACOEJJTQQmAAAAAAAOAAAAAAAAAAAAAD+AAAA4QklNBA0A&#10;AAAAAAQAAAB4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EgAAAAAFJnaHRsb25nAAAD6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BIAPoAwERAAIRAQMRAf/dAAQAff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" path="m341319,l6754806,v188505,,341319,152814,341319,341319l7096125,2047875r,l,2047875r,l,341319c,152814,152814,,341319,xe" stroked="f" strokeweight="2pt">
                <v:fill r:id="rId7" o:title="" recolor="t" rotate="t" type="frame"/>
                <v:path arrowok="t" o:connecttype="custom" o:connectlocs="341319,0;6754806,0;7096125,341319;7096125,2047875;7096125,2047875;0,2047875;0,2047875;0,341319;341319,0" o:connectangles="0,0,0,0,0,0,0,0,0"/>
              </v:shape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27E2FBF3" wp14:editId="49E871D8">
                <wp:simplePos x="0" y="0"/>
                <wp:positionH relativeFrom="column">
                  <wp:posOffset>2814955</wp:posOffset>
                </wp:positionH>
                <wp:positionV relativeFrom="page">
                  <wp:posOffset>342900</wp:posOffset>
                </wp:positionV>
                <wp:extent cx="4157345" cy="1205865"/>
                <wp:effectExtent l="0" t="0" r="0" b="3810"/>
                <wp:wrapNone/>
                <wp:docPr id="2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7345" cy="120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7367" w:rsidRDefault="00067367">
                            <w:pPr>
                              <w:widowControl w:val="0"/>
                              <w:spacing w:line="840" w:lineRule="exact"/>
                              <w:rPr>
                                <w:rFonts w:ascii="Arial" w:hAnsi="Arial" w:cs="Arial"/>
                                <w:color w:val="FFFFFE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E2FBF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21.65pt;margin-top:27pt;width:327.35pt;height:94.9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" filled="f" fillcolor="#fffffe" stroked="f" strokecolor="#212120" insetpen="t">
                <v:textbox inset="2.88pt,2.88pt,2.88pt,2.88pt">
                  <w:txbxContent>
                    <w:p w:rsidR="00067367" w:rsidRDefault="00067367">
                      <w:pPr>
                        <w:widowControl w:val="0"/>
                        <w:spacing w:line="840" w:lineRule="exact"/>
                        <w:rPr>
                          <w:rFonts w:ascii="Arial" w:hAnsi="Arial" w:cs="Arial"/>
                          <w:color w:val="FFFFFE"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756439C4" wp14:editId="21090D4A">
                <wp:simplePos x="0" y="0"/>
                <wp:positionH relativeFrom="column">
                  <wp:posOffset>6083300</wp:posOffset>
                </wp:positionH>
                <wp:positionV relativeFrom="page">
                  <wp:posOffset>8418195</wp:posOffset>
                </wp:positionV>
                <wp:extent cx="685165" cy="290830"/>
                <wp:effectExtent l="0" t="0" r="3810" b="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7367" w:rsidRDefault="00067367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EF792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439C4" id="Text Box 17" o:spid="_x0000_s1027" type="#_x0000_t202" style="position:absolute;margin-left:479pt;margin-top:662.85pt;width:53.95pt;height:22.9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" filled="f" fillcolor="#fffffe" stroked="f" strokecolor="#212120" insetpen="t">
                <v:textbox inset="2.88pt,2.88pt,2.88pt,2.88pt">
                  <w:txbxContent>
                    <w:p w:rsidR="00067367" w:rsidRDefault="00067367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EF792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23C3F" w:rsidRDefault="00223C3F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C178C" w:rsidP="00E23BF8">
      <w:pPr>
        <w:tabs>
          <w:tab w:val="left" w:pos="681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CC6030A" wp14:editId="036F938B">
                <wp:simplePos x="0" y="0"/>
                <wp:positionH relativeFrom="column">
                  <wp:posOffset>1905</wp:posOffset>
                </wp:positionH>
                <wp:positionV relativeFrom="page">
                  <wp:posOffset>2276474</wp:posOffset>
                </wp:positionV>
                <wp:extent cx="2517140" cy="7229475"/>
                <wp:effectExtent l="0" t="0" r="0" b="9525"/>
                <wp:wrapNone/>
                <wp:docPr id="2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7140" cy="7229475"/>
                        </a:xfrm>
                        <a:prstGeom prst="rect">
                          <a:avLst/>
                        </a:prstGeom>
                        <a:solidFill>
                          <a:srgbClr val="B7C13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80338" w:rsidRDefault="00E80338" w:rsidP="00E80338">
                            <w:pPr>
                              <w:jc w:val="center"/>
                            </w:pPr>
                          </w:p>
                          <w:p w:rsidR="00E80338" w:rsidRDefault="00E80338" w:rsidP="00384094"/>
                          <w:p w:rsidR="00340D55" w:rsidRDefault="00046E88" w:rsidP="00E803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7626DC4" wp14:editId="4619D5CA">
                                  <wp:extent cx="2000250" cy="1500188"/>
                                  <wp:effectExtent l="133350" t="76200" r="76200" b="13843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320050_2356853393480_1855732158_n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3908" cy="1502932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0D55" w:rsidRDefault="00340D55" w:rsidP="00E80338">
                            <w:pPr>
                              <w:jc w:val="center"/>
                            </w:pPr>
                          </w:p>
                          <w:p w:rsidR="00CC0457" w:rsidRDefault="00CC0457" w:rsidP="00AA3C66"/>
                          <w:p w:rsidR="004D5BCE" w:rsidRDefault="004D5BCE" w:rsidP="00E80338">
                            <w:pPr>
                              <w:jc w:val="center"/>
                            </w:pPr>
                          </w:p>
                          <w:p w:rsidR="00012FE9" w:rsidRDefault="00012FE9" w:rsidP="00E80338">
                            <w:pPr>
                              <w:jc w:val="center"/>
                            </w:pPr>
                          </w:p>
                          <w:p w:rsidR="00012FE9" w:rsidRDefault="00012FE9" w:rsidP="00E80338">
                            <w:pPr>
                              <w:jc w:val="center"/>
                            </w:pPr>
                          </w:p>
                          <w:p w:rsidR="00012FE9" w:rsidRDefault="00046E88" w:rsidP="00E803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82B7B33" wp14:editId="6722450B">
                                  <wp:extent cx="1998921" cy="1499191"/>
                                  <wp:effectExtent l="0" t="0" r="1905" b="6350"/>
                                  <wp:docPr id="18" name="Image 18" descr="C:\Users\beatrice\Pictures\salle stage\Rassemblement T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beatrice\Pictures\salle stage\Rassemblement T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3840" cy="150288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2FE9" w:rsidRDefault="00012FE9" w:rsidP="00E80338">
                            <w:pPr>
                              <w:jc w:val="center"/>
                            </w:pPr>
                          </w:p>
                          <w:p w:rsidR="00012FE9" w:rsidRDefault="00012FE9" w:rsidP="00E80338">
                            <w:pPr>
                              <w:jc w:val="center"/>
                            </w:pPr>
                          </w:p>
                          <w:p w:rsidR="00012FE9" w:rsidRDefault="00012FE9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046E88" w:rsidP="00E803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8BF97F4" wp14:editId="59354720">
                                  <wp:extent cx="2119977" cy="1413510"/>
                                  <wp:effectExtent l="133350" t="76200" r="71120" b="12954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uvierrain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4372" cy="1416440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6030A" id="Rectangle 4" o:spid="_x0000_s1028" style="position:absolute;margin-left:.15pt;margin-top:179.25pt;width:198.2pt;height:569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" fillcolor="#b7c134" stroked="f" strokecolor="#212120" insetpen="t">
                <v:shadow color="#8c8682"/>
                <v:textbox>
                  <w:txbxContent>
                    <w:p w:rsidR="00E80338" w:rsidRDefault="00E80338" w:rsidP="00E80338">
                      <w:pPr>
                        <w:jc w:val="center"/>
                      </w:pPr>
                    </w:p>
                    <w:p w:rsidR="00E80338" w:rsidRDefault="00E80338" w:rsidP="00384094"/>
                    <w:p w:rsidR="00340D55" w:rsidRDefault="00046E88" w:rsidP="00E8033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7626DC4" wp14:editId="4619D5CA">
                            <wp:extent cx="2000250" cy="1500188"/>
                            <wp:effectExtent l="133350" t="76200" r="76200" b="13843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320050_2356853393480_1855732158_n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3908" cy="1502932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0D55" w:rsidRDefault="00340D55" w:rsidP="00E80338">
                      <w:pPr>
                        <w:jc w:val="center"/>
                      </w:pPr>
                    </w:p>
                    <w:p w:rsidR="00CC0457" w:rsidRDefault="00CC0457" w:rsidP="00AA3C66"/>
                    <w:p w:rsidR="004D5BCE" w:rsidRDefault="004D5BCE" w:rsidP="00E80338">
                      <w:pPr>
                        <w:jc w:val="center"/>
                      </w:pPr>
                    </w:p>
                    <w:p w:rsidR="00012FE9" w:rsidRDefault="00012FE9" w:rsidP="00E80338">
                      <w:pPr>
                        <w:jc w:val="center"/>
                      </w:pPr>
                    </w:p>
                    <w:p w:rsidR="00012FE9" w:rsidRDefault="00012FE9" w:rsidP="00E80338">
                      <w:pPr>
                        <w:jc w:val="center"/>
                      </w:pPr>
                    </w:p>
                    <w:p w:rsidR="00012FE9" w:rsidRDefault="00046E88" w:rsidP="00E8033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82B7B33" wp14:editId="6722450B">
                            <wp:extent cx="1998921" cy="1499191"/>
                            <wp:effectExtent l="0" t="0" r="1905" b="6350"/>
                            <wp:docPr id="18" name="Image 18" descr="C:\Users\beatrice\Pictures\salle stage\Rassemblement T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beatrice\Pictures\salle stage\Rassemblement T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3840" cy="150288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2FE9" w:rsidRDefault="00012FE9" w:rsidP="00E80338">
                      <w:pPr>
                        <w:jc w:val="center"/>
                      </w:pPr>
                    </w:p>
                    <w:p w:rsidR="00012FE9" w:rsidRDefault="00012FE9" w:rsidP="00E80338">
                      <w:pPr>
                        <w:jc w:val="center"/>
                      </w:pPr>
                    </w:p>
                    <w:p w:rsidR="00012FE9" w:rsidRDefault="00012FE9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046E88" w:rsidP="00E8033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8BF97F4" wp14:editId="59354720">
                            <wp:extent cx="2119977" cy="1413510"/>
                            <wp:effectExtent l="133350" t="76200" r="71120" b="12954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uvierrain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4372" cy="141644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2D2DBB" w:rsidRDefault="002D2DBB" w:rsidP="00E23BF8">
      <w:pPr>
        <w:tabs>
          <w:tab w:val="left" w:pos="6815"/>
        </w:tabs>
      </w:pPr>
    </w:p>
    <w:p w:rsidR="00223C3F" w:rsidRDefault="000159AE" w:rsidP="00E23BF8">
      <w:pPr>
        <w:tabs>
          <w:tab w:val="left" w:pos="681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8F2F97F" wp14:editId="6C5A27EB">
                <wp:simplePos x="0" y="0"/>
                <wp:positionH relativeFrom="column">
                  <wp:posOffset>4490085</wp:posOffset>
                </wp:positionH>
                <wp:positionV relativeFrom="paragraph">
                  <wp:posOffset>6986270</wp:posOffset>
                </wp:positionV>
                <wp:extent cx="2573020" cy="40386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20" cy="4038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9AE" w:rsidRPr="006B2D0E" w:rsidRDefault="000159AE" w:rsidP="000159AE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sz w:val="18"/>
                                <w:szCs w:val="18"/>
                              </w:rPr>
                              <w:t>www.teamkyou.com</w:t>
                            </w:r>
                          </w:p>
                          <w:p w:rsidR="000159AE" w:rsidRDefault="000159AE" w:rsidP="000159AE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347CC5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>contact@teamkyou.com</w:t>
                            </w:r>
                            <w:r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Pr="00736EE8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 xml:space="preserve">  </w:t>
                            </w:r>
                          </w:p>
                          <w:p w:rsidR="000159AE" w:rsidRDefault="000159AE" w:rsidP="000159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F2F97F" id="Zone de texte 4" o:spid="_x0000_s1029" type="#_x0000_t202" style="position:absolute;margin-left:353.55pt;margin-top:550.1pt;width:202.6pt;height:31.8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" fillcolor="#404040 [2429]" stroked="f" strokeweight=".5pt">
                <v:textbox>
                  <w:txbxContent>
                    <w:p w:rsidR="000159AE" w:rsidRPr="006B2D0E" w:rsidRDefault="000159AE" w:rsidP="000159AE">
                      <w:pPr>
                        <w:widowControl w:val="0"/>
                        <w:spacing w:line="20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sz w:val="18"/>
                          <w:szCs w:val="18"/>
                        </w:rPr>
                        <w:t>www.teamkyou.com</w:t>
                      </w:r>
                    </w:p>
                    <w:p w:rsidR="000159AE" w:rsidRDefault="000159AE" w:rsidP="000159AE">
                      <w:pPr>
                        <w:widowControl w:val="0"/>
                        <w:spacing w:line="200" w:lineRule="exact"/>
                        <w:jc w:val="right"/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</w:pPr>
                      <w:r w:rsidRPr="00347CC5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>contact@teamkyou.com</w:t>
                      </w:r>
                      <w:r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r w:rsidRPr="00736EE8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 xml:space="preserve">  </w:t>
                      </w:r>
                    </w:p>
                    <w:p w:rsidR="000159AE" w:rsidRDefault="000159AE" w:rsidP="000159AE"/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"/>
        <w:gridCol w:w="361"/>
        <w:gridCol w:w="361"/>
        <w:gridCol w:w="361"/>
        <w:gridCol w:w="173"/>
        <w:gridCol w:w="1618"/>
        <w:gridCol w:w="758"/>
        <w:gridCol w:w="860"/>
        <w:gridCol w:w="1618"/>
        <w:gridCol w:w="1618"/>
        <w:gridCol w:w="1618"/>
        <w:gridCol w:w="1340"/>
        <w:gridCol w:w="279"/>
        <w:gridCol w:w="82"/>
      </w:tblGrid>
      <w:tr w:rsidR="00223C3F" w:rsidTr="00C34E95">
        <w:tc>
          <w:tcPr>
            <w:tcW w:w="362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361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361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361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2549" w:type="dxa"/>
            <w:gridSpan w:val="3"/>
          </w:tcPr>
          <w:p w:rsidR="00223C3F" w:rsidRPr="003B4ED8" w:rsidRDefault="00223C3F" w:rsidP="00E23BF8">
            <w:pPr>
              <w:tabs>
                <w:tab w:val="left" w:pos="6815"/>
              </w:tabs>
              <w:rPr>
                <w:sz w:val="24"/>
                <w:szCs w:val="24"/>
              </w:rPr>
            </w:pPr>
          </w:p>
        </w:tc>
        <w:tc>
          <w:tcPr>
            <w:tcW w:w="7054" w:type="dxa"/>
            <w:gridSpan w:val="5"/>
          </w:tcPr>
          <w:p w:rsidR="00223C3F" w:rsidRDefault="00267079" w:rsidP="00E177A6">
            <w:pPr>
              <w:tabs>
                <w:tab w:val="left" w:pos="6815"/>
              </w:tabs>
              <w:jc w:val="center"/>
              <w:rPr>
                <w:b/>
                <w:sz w:val="32"/>
                <w:szCs w:val="24"/>
              </w:rPr>
            </w:pPr>
            <w:r>
              <w:rPr>
                <w:b/>
                <w:sz w:val="32"/>
                <w:szCs w:val="24"/>
              </w:rPr>
              <w:t xml:space="preserve">Du </w:t>
            </w:r>
            <w:r w:rsidR="00046E88">
              <w:rPr>
                <w:b/>
                <w:sz w:val="32"/>
                <w:szCs w:val="24"/>
              </w:rPr>
              <w:t>28 au 30</w:t>
            </w:r>
            <w:r w:rsidR="00D83A5D">
              <w:rPr>
                <w:b/>
                <w:sz w:val="32"/>
                <w:szCs w:val="24"/>
              </w:rPr>
              <w:t xml:space="preserve"> Juillet</w:t>
            </w:r>
            <w:r w:rsidR="00276ABD" w:rsidRPr="003B4ED8">
              <w:rPr>
                <w:b/>
                <w:sz w:val="32"/>
                <w:szCs w:val="24"/>
              </w:rPr>
              <w:t xml:space="preserve"> 2015</w:t>
            </w:r>
          </w:p>
          <w:p w:rsidR="002D2DBB" w:rsidRPr="003B4ED8" w:rsidRDefault="002D2DBB" w:rsidP="00136514">
            <w:pPr>
              <w:tabs>
                <w:tab w:val="left" w:pos="6815"/>
              </w:tabs>
              <w:jc w:val="center"/>
              <w:rPr>
                <w:b/>
                <w:sz w:val="32"/>
                <w:szCs w:val="24"/>
              </w:rPr>
            </w:pPr>
          </w:p>
          <w:p w:rsidR="00136514" w:rsidRPr="0041508F" w:rsidRDefault="0041508F" w:rsidP="0041508F">
            <w:pPr>
              <w:tabs>
                <w:tab w:val="left" w:pos="6815"/>
              </w:tabs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« </w:t>
            </w:r>
            <w:r w:rsidR="00D83A5D">
              <w:rPr>
                <w:b/>
                <w:sz w:val="28"/>
                <w:szCs w:val="24"/>
              </w:rPr>
              <w:t xml:space="preserve">STAGE PERF </w:t>
            </w:r>
            <w:r w:rsidR="00000B50">
              <w:rPr>
                <w:b/>
                <w:sz w:val="28"/>
                <w:szCs w:val="24"/>
              </w:rPr>
              <w:t>BLOC</w:t>
            </w:r>
            <w:r w:rsidR="00D83A5D">
              <w:rPr>
                <w:b/>
                <w:sz w:val="28"/>
                <w:szCs w:val="24"/>
              </w:rPr>
              <w:t xml:space="preserve"> </w:t>
            </w:r>
            <w:r w:rsidR="00046E88">
              <w:rPr>
                <w:b/>
                <w:sz w:val="28"/>
                <w:szCs w:val="24"/>
              </w:rPr>
              <w:t>FONTAIBLEAU</w:t>
            </w:r>
            <w:r w:rsidR="00136514" w:rsidRPr="002D2DBB">
              <w:rPr>
                <w:b/>
                <w:sz w:val="28"/>
                <w:szCs w:val="24"/>
              </w:rPr>
              <w:t> »</w:t>
            </w:r>
          </w:p>
          <w:p w:rsidR="003B4ED8" w:rsidRPr="003B4ED8" w:rsidRDefault="003B4ED8" w:rsidP="00136514">
            <w:pPr>
              <w:tabs>
                <w:tab w:val="left" w:pos="6815"/>
              </w:tabs>
              <w:jc w:val="center"/>
              <w:rPr>
                <w:sz w:val="24"/>
                <w:szCs w:val="24"/>
              </w:rPr>
            </w:pPr>
          </w:p>
          <w:p w:rsidR="003B4ED8" w:rsidRDefault="003B4ED8" w:rsidP="00637675">
            <w:pPr>
              <w:tabs>
                <w:tab w:val="left" w:pos="6815"/>
              </w:tabs>
              <w:rPr>
                <w:sz w:val="26"/>
                <w:szCs w:val="26"/>
              </w:rPr>
            </w:pPr>
          </w:p>
          <w:p w:rsidR="00457E8E" w:rsidRPr="00457E8E" w:rsidRDefault="00457E8E" w:rsidP="00457E8E">
            <w:pPr>
              <w:tabs>
                <w:tab w:val="left" w:pos="6815"/>
              </w:tabs>
              <w:jc w:val="center"/>
              <w:rPr>
                <w:b/>
                <w:sz w:val="26"/>
                <w:szCs w:val="26"/>
              </w:rPr>
            </w:pPr>
            <w:r w:rsidRPr="00457E8E">
              <w:rPr>
                <w:b/>
                <w:sz w:val="26"/>
                <w:szCs w:val="26"/>
              </w:rPr>
              <w:t>Informations :</w:t>
            </w:r>
          </w:p>
          <w:tbl>
            <w:tblPr>
              <w:tblStyle w:val="Grilledutableau"/>
              <w:tblW w:w="683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6"/>
              <w:gridCol w:w="6366"/>
              <w:gridCol w:w="236"/>
            </w:tblGrid>
            <w:tr w:rsidR="003B4ED8" w:rsidRPr="006672CC" w:rsidTr="00457E8E">
              <w:tc>
                <w:tcPr>
                  <w:tcW w:w="236" w:type="dxa"/>
                </w:tcPr>
                <w:p w:rsidR="003B4ED8" w:rsidRPr="006672CC" w:rsidRDefault="00D33AFD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6366" w:type="dxa"/>
                </w:tcPr>
                <w:p w:rsidR="00637675" w:rsidRP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E43B4D" w:rsidRPr="00537D8A" w:rsidRDefault="00E43B4D" w:rsidP="00E43B4D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Transport :</w:t>
                  </w:r>
                </w:p>
                <w:p w:rsidR="00E43B4D" w:rsidRPr="00637675" w:rsidRDefault="00E43B4D" w:rsidP="00E43B4D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E43B4D" w:rsidRPr="00637675" w:rsidRDefault="00E43B4D" w:rsidP="00E43B4D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sz w:val="24"/>
                      <w:szCs w:val="24"/>
                    </w:rPr>
                    <w:t>Le stage démarre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sur place, vous devez prévoir votre transport jusqu’au lieu du stage. </w:t>
                  </w:r>
                </w:p>
                <w:p w:rsid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E43B4D" w:rsidRPr="00637675" w:rsidRDefault="00E43B4D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637675" w:rsidRP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Attention : le nombre d’inscrit est limité </w:t>
                  </w:r>
                  <w:r w:rsidR="00543834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à </w:t>
                  </w:r>
                  <w:r w:rsidR="00046E88">
                    <w:rPr>
                      <w:rFonts w:eastAsiaTheme="minorHAnsi"/>
                      <w:b/>
                      <w:sz w:val="24"/>
                      <w:szCs w:val="24"/>
                    </w:rPr>
                    <w:t>15</w:t>
                  </w:r>
                  <w:r w:rsidRPr="00537D8A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personnes.</w:t>
                  </w:r>
                </w:p>
                <w:p w:rsidR="008F7FA3" w:rsidRDefault="008F7FA3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93653E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Rendez-vous :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046E88">
                    <w:rPr>
                      <w:rFonts w:eastAsiaTheme="minorHAnsi"/>
                      <w:sz w:val="24"/>
                      <w:szCs w:val="24"/>
                    </w:rPr>
                    <w:t>10h00 au parking du bas cuvier</w:t>
                  </w:r>
                  <w:r w:rsidR="00D83A5D">
                    <w:rPr>
                      <w:rFonts w:eastAsiaTheme="minorHAnsi"/>
                      <w:sz w:val="24"/>
                      <w:szCs w:val="24"/>
                    </w:rPr>
                    <w:t xml:space="preserve">  </w:t>
                  </w:r>
                </w:p>
                <w:p w:rsidR="00B5525B" w:rsidRDefault="0093653E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</w:t>
                  </w:r>
                  <w:r w:rsidR="00046E88">
                    <w:rPr>
                      <w:rFonts w:eastAsiaTheme="minorHAnsi"/>
                      <w:sz w:val="24"/>
                      <w:szCs w:val="24"/>
                    </w:rPr>
                    <w:t xml:space="preserve">  </w:t>
                  </w:r>
                </w:p>
                <w:p w:rsidR="005E1293" w:rsidRPr="00E43B4D" w:rsidRDefault="00D83A5D" w:rsidP="005E1293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sz w:val="24"/>
                      <w:szCs w:val="24"/>
                    </w:rPr>
                    <w:tab/>
                  </w:r>
                  <w:r w:rsidR="006376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</w:t>
                  </w:r>
                </w:p>
                <w:p w:rsidR="00637675" w:rsidRDefault="005E1293" w:rsidP="00637675">
                  <w:r w:rsidRPr="00543834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Dormir :                </w:t>
                  </w:r>
                  <w:r w:rsidR="00046E88" w:rsidRPr="00C34E95">
                    <w:rPr>
                      <w:rFonts w:eastAsiaTheme="minorHAnsi"/>
                      <w:sz w:val="24"/>
                      <w:szCs w:val="24"/>
                    </w:rPr>
                    <w:t xml:space="preserve">Hôtel Formule 1 de </w:t>
                  </w:r>
                  <w:proofErr w:type="spellStart"/>
                  <w:r w:rsidR="00046E88" w:rsidRPr="00C34E95">
                    <w:rPr>
                      <w:rFonts w:eastAsiaTheme="minorHAnsi"/>
                      <w:sz w:val="24"/>
                      <w:szCs w:val="24"/>
                    </w:rPr>
                    <w:t>Moret</w:t>
                  </w:r>
                  <w:proofErr w:type="spellEnd"/>
                  <w:r>
                    <w:rPr>
                      <w:rFonts w:eastAsiaTheme="minorHAnsi"/>
                      <w:sz w:val="24"/>
                      <w:szCs w:val="24"/>
                    </w:rPr>
                    <w:t xml:space="preserve">  </w:t>
                  </w:r>
                  <w:r w:rsidR="00516014" w:rsidRPr="00516014">
                    <w:rPr>
                      <w:rFonts w:eastAsiaTheme="minorHAnsi"/>
                      <w:color w:val="4F81BD" w:themeColor="accent1"/>
                      <w:sz w:val="24"/>
                      <w:szCs w:val="24"/>
                      <w:u w:val="single"/>
                    </w:rPr>
                    <w:t>http://www.accorhotels.com/fr/hotel-2487-formule-1-hotelf1-moret-fontainebleau/index.shtml</w:t>
                  </w:r>
                  <w:r w:rsidRPr="00516014">
                    <w:rPr>
                      <w:rFonts w:eastAsiaTheme="minorHAnsi"/>
                      <w:color w:val="4F81BD" w:themeColor="accent1"/>
                      <w:sz w:val="24"/>
                      <w:szCs w:val="24"/>
                    </w:rPr>
                    <w:t xml:space="preserve">      </w:t>
                  </w:r>
                  <w:r w:rsidR="00637675" w:rsidRPr="00516014">
                    <w:rPr>
                      <w:rFonts w:eastAsiaTheme="minorHAnsi"/>
                      <w:color w:val="4F81BD" w:themeColor="accent1"/>
                      <w:sz w:val="24"/>
                      <w:szCs w:val="24"/>
                    </w:rPr>
                    <w:t xml:space="preserve">                             </w:t>
                  </w:r>
                  <w:r w:rsidRPr="00516014">
                    <w:rPr>
                      <w:rFonts w:eastAsiaTheme="minorHAnsi"/>
                      <w:color w:val="4F81BD" w:themeColor="accent1"/>
                      <w:sz w:val="24"/>
                      <w:szCs w:val="24"/>
                    </w:rPr>
                    <w:t xml:space="preserve">     </w:t>
                  </w:r>
                </w:p>
                <w:p w:rsidR="00D83A5D" w:rsidRDefault="00D83A5D" w:rsidP="00D83A5D">
                  <w:pPr>
                    <w:rPr>
                      <w:rFonts w:eastAsiaTheme="minorHAnsi"/>
                      <w:b/>
                      <w:sz w:val="24"/>
                      <w:szCs w:val="24"/>
                    </w:rPr>
                  </w:pPr>
                </w:p>
                <w:p w:rsidR="00D83A5D" w:rsidRDefault="00D83A5D" w:rsidP="00D83A5D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Manger :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</w:t>
                  </w:r>
                  <w:r w:rsidR="00046E88">
                    <w:rPr>
                      <w:rFonts w:eastAsiaTheme="minorHAnsi"/>
                      <w:sz w:val="24"/>
                      <w:szCs w:val="24"/>
                    </w:rPr>
                    <w:t xml:space="preserve">     PDJ au Formule 1 et repas chaud le soir</w:t>
                  </w:r>
                </w:p>
                <w:p w:rsidR="00D83A5D" w:rsidRPr="00637675" w:rsidRDefault="00D83A5D" w:rsidP="00D83A5D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</w:t>
                  </w:r>
                  <w:r w:rsidR="00046E88">
                    <w:rPr>
                      <w:rFonts w:eastAsiaTheme="minorHAnsi"/>
                      <w:sz w:val="24"/>
                      <w:szCs w:val="24"/>
                    </w:rPr>
                    <w:t>P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>ique-nique le midi</w:t>
                  </w:r>
                </w:p>
                <w:p w:rsidR="00637675" w:rsidRPr="00D83A5D" w:rsidRDefault="00D83A5D" w:rsidP="00516014">
                  <w:pPr>
                    <w:tabs>
                      <w:tab w:val="left" w:pos="6815"/>
                    </w:tabs>
                    <w:rPr>
                      <w:b/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                           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         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</w:p>
                <w:p w:rsidR="00B17C36" w:rsidRPr="00637675" w:rsidRDefault="00B17C36" w:rsidP="00B17C36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Retour :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</w:t>
                  </w:r>
                  <w:r w:rsidR="00DB50AE">
                    <w:rPr>
                      <w:rFonts w:eastAsiaTheme="minorHAnsi"/>
                      <w:sz w:val="24"/>
                      <w:szCs w:val="24"/>
                    </w:rPr>
                    <w:t xml:space="preserve">   </w:t>
                  </w:r>
                  <w:r w:rsidR="00CE7063">
                    <w:rPr>
                      <w:rFonts w:eastAsiaTheme="minorHAnsi"/>
                      <w:sz w:val="24"/>
                      <w:szCs w:val="24"/>
                    </w:rPr>
                    <w:t xml:space="preserve">  17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>h</w:t>
                  </w:r>
                  <w:r w:rsidR="00CE7063">
                    <w:rPr>
                      <w:rFonts w:eastAsiaTheme="minorHAnsi"/>
                      <w:sz w:val="24"/>
                      <w:szCs w:val="24"/>
                    </w:rPr>
                    <w:t>00 au parking du rocher canon</w:t>
                  </w:r>
                </w:p>
                <w:p w:rsidR="00B17C36" w:rsidRPr="006672CC" w:rsidRDefault="00B17C36" w:rsidP="00B17C36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516014" w:rsidRDefault="00CE7063" w:rsidP="00B17C36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CE7063">
                    <w:rPr>
                      <w:rFonts w:eastAsiaTheme="minorHAnsi"/>
                      <w:b/>
                      <w:sz w:val="24"/>
                      <w:szCs w:val="24"/>
                    </w:rPr>
                    <w:t>Tarif</w:t>
                  </w:r>
                  <w:r>
                    <w:rPr>
                      <w:rFonts w:eastAsiaTheme="minorHAnsi"/>
                      <w:b/>
                      <w:sz w:val="24"/>
                      <w:szCs w:val="24"/>
                    </w:rPr>
                    <w:t> :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220€</w:t>
                  </w:r>
                  <w:r w:rsidR="00516014">
                    <w:rPr>
                      <w:rFonts w:eastAsiaTheme="minorHAnsi"/>
                      <w:sz w:val="24"/>
                      <w:szCs w:val="24"/>
                    </w:rPr>
                    <w:t xml:space="preserve"> (encadrement, hébergement,                   </w:t>
                  </w:r>
                </w:p>
                <w:p w:rsidR="00516014" w:rsidRDefault="00516014" w:rsidP="00B17C36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restauration et transport sur place)</w:t>
                  </w:r>
                  <w:r w:rsidR="00E43B4D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</w:p>
                <w:p w:rsidR="00B17C36" w:rsidRPr="000C0D22" w:rsidRDefault="00E43B4D" w:rsidP="00B17C36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</w:t>
                  </w:r>
                </w:p>
                <w:p w:rsidR="00D83A5D" w:rsidRDefault="000159AE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4143" behindDoc="0" locked="0" layoutInCell="1" allowOverlap="1" wp14:anchorId="0537CD26" wp14:editId="48C5EED7">
                            <wp:simplePos x="0" y="0"/>
                            <wp:positionH relativeFrom="column">
                              <wp:posOffset>-2752725</wp:posOffset>
                            </wp:positionH>
                            <wp:positionV relativeFrom="page">
                              <wp:posOffset>4613275</wp:posOffset>
                            </wp:positionV>
                            <wp:extent cx="7096125" cy="1090295"/>
                            <wp:effectExtent l="0" t="0" r="9525" b="0"/>
                            <wp:wrapNone/>
                            <wp:docPr id="31" name="Freeform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7096125" cy="1090295"/>
                                    </a:xfrm>
                                    <a:custGeom>
                                      <a:avLst/>
                                      <a:gdLst>
                                        <a:gd name="T0" fmla="*/ 2448 w 2448"/>
                                        <a:gd name="T1" fmla="*/ 389 h 389"/>
                                        <a:gd name="T2" fmla="*/ 2448 w 2448"/>
                                        <a:gd name="T3" fmla="*/ 140 h 389"/>
                                        <a:gd name="T4" fmla="*/ 0 w 2448"/>
                                        <a:gd name="T5" fmla="*/ 183 h 389"/>
                                        <a:gd name="T6" fmla="*/ 0 w 2448"/>
                                        <a:gd name="T7" fmla="*/ 389 h 389"/>
                                        <a:gd name="T8" fmla="*/ 2448 w 2448"/>
                                        <a:gd name="T9" fmla="*/ 389 h 38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448" h="389">
                                          <a:moveTo>
                                            <a:pt x="2448" y="389"/>
                                          </a:moveTo>
                                          <a:cubicBezTo>
                                            <a:pt x="2448" y="140"/>
                                            <a:pt x="2448" y="140"/>
                                            <a:pt x="2448" y="140"/>
                                          </a:cubicBezTo>
                                          <a:cubicBezTo>
                                            <a:pt x="1158" y="0"/>
                                            <a:pt x="339" y="128"/>
                                            <a:pt x="0" y="183"/>
                                          </a:cubicBezTo>
                                          <a:cubicBezTo>
                                            <a:pt x="0" y="389"/>
                                            <a:pt x="0" y="389"/>
                                            <a:pt x="0" y="389"/>
                                          </a:cubicBezTo>
                                          <a:lnTo>
                                            <a:pt x="2448" y="38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/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EEB3214" id="Freeform 5" o:spid="_x0000_s1026" style="position:absolute;margin-left:-216.75pt;margin-top:363.25pt;width:558.75pt;height:85.85pt;z-index:25165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" path="m2448,389v,-249,,-249,,-249c1158,,339,128,,183,,389,,389,,389r2448,xe" fillcolor="#404040 [2429]" stroked="f">
                            <v:path arrowok="t" o:connecttype="custom" o:connectlocs="7096125,1090295;7096125,392394;0,512915;0,1090295;7096125,1090295" o:connectangles="0,0,0,0,0"/>
                            <w10:wrap anchory="page"/>
                          </v:shape>
                        </w:pict>
                      </mc:Fallback>
                    </mc:AlternateContent>
                  </w:r>
                  <w:r w:rsidR="00C34E95" w:rsidRPr="00C34E95">
                    <w:rPr>
                      <w:rFonts w:eastAsiaTheme="minorHAnsi"/>
                      <w:b/>
                      <w:sz w:val="24"/>
                      <w:szCs w:val="24"/>
                    </w:rPr>
                    <w:t>Transport sur place :</w:t>
                  </w:r>
                  <w:r w:rsidR="00C34E95">
                    <w:rPr>
                      <w:rFonts w:eastAsiaTheme="minorHAnsi"/>
                      <w:sz w:val="24"/>
                      <w:szCs w:val="24"/>
                    </w:rPr>
                    <w:t xml:space="preserve"> A déterminer</w:t>
                  </w:r>
                </w:p>
                <w:p w:rsidR="00D83A5D" w:rsidRDefault="00D83A5D" w:rsidP="00637675">
                  <w:pPr>
                    <w:rPr>
                      <w:rFonts w:eastAsiaTheme="minorHAnsi"/>
                      <w:b/>
                      <w:sz w:val="24"/>
                      <w:szCs w:val="24"/>
                    </w:rPr>
                  </w:pPr>
                </w:p>
                <w:p w:rsidR="00046E88" w:rsidRDefault="00046E88" w:rsidP="00637675">
                  <w:pPr>
                    <w:rPr>
                      <w:rFonts w:eastAsiaTheme="minorHAnsi"/>
                      <w:b/>
                      <w:sz w:val="24"/>
                      <w:szCs w:val="24"/>
                    </w:rPr>
                  </w:pPr>
                </w:p>
                <w:p w:rsidR="00046E88" w:rsidRDefault="000159AE" w:rsidP="00637675">
                  <w:pPr>
                    <w:rPr>
                      <w:rFonts w:eastAsiaTheme="minorHAnsi"/>
                      <w:b/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53CE1EED" wp14:editId="258540B7">
                            <wp:simplePos x="0" y="0"/>
                            <wp:positionH relativeFrom="column">
                              <wp:posOffset>-2152650</wp:posOffset>
                            </wp:positionH>
                            <wp:positionV relativeFrom="paragraph">
                              <wp:posOffset>328930</wp:posOffset>
                            </wp:positionV>
                            <wp:extent cx="2524125" cy="538480"/>
                            <wp:effectExtent l="0" t="0" r="9525" b="0"/>
                            <wp:wrapNone/>
                            <wp:docPr id="35" name="Zone de texte 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524125" cy="5384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BF1EBB" w:rsidRDefault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Visitez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notre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page Facebook - </w:t>
                                        </w:r>
                                        <w:r w:rsidRPr="00BF1EBB"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Team K you</w:t>
                                        </w:r>
                                      </w:p>
                                      <w:p w:rsidR="00BF1EBB" w:rsidRDefault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Corinne </w:t>
                                        </w:r>
                                        <w:proofErr w:type="gram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Theroux :</w:t>
                                        </w:r>
                                        <w:proofErr w:type="gram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06 33 40 73 00</w:t>
                                        </w:r>
                                      </w:p>
                                      <w:p w:rsidR="00BF1EBB" w:rsidRPr="00BF1EBB" w:rsidRDefault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Marine </w:t>
                                        </w:r>
                                        <w:proofErr w:type="gram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Jourdan :</w:t>
                                        </w:r>
                                        <w:proofErr w:type="gram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06 66 39 12 86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3CE1EED" id="Zone de texte 35" o:spid="_x0000_s1030" type="#_x0000_t202" style="position:absolute;margin-left:-169.5pt;margin-top:25.9pt;width:198.75pt;height:4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" fillcolor="#404040 [2429]" stroked="f" strokeweight=".5pt">
                            <v:textbox>
                              <w:txbxContent>
                                <w:p w:rsidR="00BF1EBB" w:rsidRDefault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Visitez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notre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page Facebook - </w:t>
                                  </w:r>
                                  <w:r w:rsidRPr="00BF1EBB"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Team K you</w:t>
                                  </w:r>
                                </w:p>
                                <w:p w:rsidR="00BF1EBB" w:rsidRDefault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Corinne </w:t>
                                  </w:r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Theroux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06 33 40 73 00</w:t>
                                  </w:r>
                                </w:p>
                                <w:p w:rsidR="00BF1EBB" w:rsidRPr="00BF1EBB" w:rsidRDefault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Marine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Jourdan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06 66 39 12 86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046E88" w:rsidRDefault="00046E88" w:rsidP="00637675">
                  <w:pPr>
                    <w:rPr>
                      <w:rFonts w:eastAsiaTheme="minorHAnsi"/>
                      <w:b/>
                      <w:sz w:val="24"/>
                      <w:szCs w:val="24"/>
                    </w:rPr>
                  </w:pPr>
                </w:p>
                <w:p w:rsidR="00046E88" w:rsidRDefault="00046E88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B17C36" w:rsidRDefault="00B17C36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E43B4D" w:rsidRDefault="00E43B4D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B17C36" w:rsidRDefault="00B17C36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B17C36" w:rsidRDefault="00B17C36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B17C36" w:rsidRDefault="00B17C36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D83A5D" w:rsidRDefault="00D83A5D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D83A5D" w:rsidRDefault="00D83A5D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41508F" w:rsidRDefault="0041508F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457E8E" w:rsidRPr="0056764D" w:rsidRDefault="00C510CB" w:rsidP="0056764D">
                  <w:pPr>
                    <w:tabs>
                      <w:tab w:val="left" w:pos="1591"/>
                      <w:tab w:val="right" w:pos="6150"/>
                      <w:tab w:val="left" w:pos="6815"/>
                    </w:tabs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ab/>
                  </w:r>
                  <w:r>
                    <w:rPr>
                      <w:noProof/>
                      <w:lang w:eastAsia="fr-FR"/>
                    </w:rPr>
                    <w:tab/>
                  </w:r>
                  <w:r w:rsidR="00457E8E">
                    <w:rPr>
                      <w:noProof/>
                      <w:lang w:eastAsia="fr-FR"/>
                    </w:rPr>
                    <w:t xml:space="preserve">                                                                                   </w:t>
                  </w:r>
                </w:p>
                <w:p w:rsidR="00C510CB" w:rsidRDefault="002649B2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98848" behindDoc="0" locked="0" layoutInCell="1" allowOverlap="1" wp14:anchorId="1E98D40A" wp14:editId="680B4EC9">
                            <wp:simplePos x="0" y="0"/>
                            <wp:positionH relativeFrom="column">
                              <wp:posOffset>-2836545</wp:posOffset>
                            </wp:positionH>
                            <wp:positionV relativeFrom="page">
                              <wp:posOffset>2112010</wp:posOffset>
                            </wp:positionV>
                            <wp:extent cx="2517140" cy="7549515"/>
                            <wp:effectExtent l="0" t="0" r="0" b="0"/>
                            <wp:wrapNone/>
                            <wp:docPr id="17" name="Rectangl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517140" cy="75495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7C134"/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9525" algn="in">
                                          <a:solidFill>
                                            <a:srgbClr val="21212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C8682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8F7FA3" w:rsidRDefault="008F7FA3" w:rsidP="00776300"/>
                                      <w:p w:rsidR="008F7FA3" w:rsidRDefault="008F7FA3" w:rsidP="00384094"/>
                                      <w:p w:rsidR="008F7FA3" w:rsidRDefault="008F7FA3" w:rsidP="008F7FA3">
                                        <w:pPr>
                                          <w:jc w:val="center"/>
                                        </w:pPr>
                                      </w:p>
                                      <w:p w:rsidR="008F7FA3" w:rsidRDefault="008F7FA3" w:rsidP="008F7FA3">
                                        <w:pPr>
                                          <w:jc w:val="center"/>
                                        </w:pPr>
                                      </w:p>
                                      <w:p w:rsidR="008F7FA3" w:rsidRDefault="00046E88" w:rsidP="008F7FA3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0CE72384" wp14:editId="1A4A4850">
                                              <wp:extent cx="2000250" cy="1500188"/>
                                              <wp:effectExtent l="133350" t="76200" r="76200" b="138430"/>
                                              <wp:docPr id="8" name="Image 8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6" name="320050_2356853393480_1855732158_n.jp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003908" cy="1502932"/>
                                                      </a:xfrm>
                                                      <a:prstGeom prst="roundRect">
                                                        <a:avLst>
                                                          <a:gd name="adj" fmla="val 16667"/>
                                                        </a:avLst>
                                                      </a:prstGeom>
                                                      <a:ln>
                                                        <a:noFill/>
                                                      </a:ln>
                                                      <a:effectLst>
                                                        <a:outerShdw blurRad="76200" dist="38100" dir="7800000" algn="tl" rotWithShape="0">
                                                          <a:srgbClr val="000000">
                                                            <a:alpha val="40000"/>
                                                          </a:srgbClr>
                                                        </a:outerShdw>
                                                      </a:effectLst>
                                                      <a:scene3d>
                                                        <a:camera prst="orthographicFront"/>
                                                        <a:lightRig rig="contrasting" dir="t">
                                                          <a:rot lat="0" lon="0" rev="4200000"/>
                                                        </a:lightRig>
                                                      </a:scene3d>
                                                      <a:sp3d prstMaterial="plastic">
                                                        <a:bevelT w="381000" h="114300" prst="relaxedInset"/>
                                                        <a:contourClr>
                                                          <a:srgbClr val="969696"/>
                                                        </a:contourClr>
                                                      </a:sp3d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046E88" w:rsidP="009C0C42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2EC4D1DF" wp14:editId="4FB42350">
                                              <wp:extent cx="1998921" cy="1499191"/>
                                              <wp:effectExtent l="0" t="0" r="1905" b="6350"/>
                                              <wp:docPr id="12" name="Image 12" descr="C:\Users\beatrice\Pictures\salle stage\Rassemblement TK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3" descr="C:\Users\beatrice\Pictures\salle stage\Rassemblement TK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003840" cy="1502880"/>
                                                      </a:xfrm>
                                                      <a:prstGeom prst="round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046E88" w:rsidP="009C0C42"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4CBBA2F5" wp14:editId="55676440">
                                              <wp:extent cx="2119977" cy="1413510"/>
                                              <wp:effectExtent l="133350" t="76200" r="71120" b="129540"/>
                                              <wp:docPr id="13" name="Image 13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7" name="cuvierrain.jp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0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124372" cy="1416440"/>
                                                      </a:xfrm>
                                                      <a:prstGeom prst="roundRect">
                                                        <a:avLst>
                                                          <a:gd name="adj" fmla="val 16667"/>
                                                        </a:avLst>
                                                      </a:prstGeom>
                                                      <a:ln>
                                                        <a:noFill/>
                                                      </a:ln>
                                                      <a:effectLst>
                                                        <a:outerShdw blurRad="76200" dist="38100" dir="7800000" algn="tl" rotWithShape="0">
                                                          <a:srgbClr val="000000">
                                                            <a:alpha val="40000"/>
                                                          </a:srgbClr>
                                                        </a:outerShdw>
                                                      </a:effectLst>
                                                      <a:scene3d>
                                                        <a:camera prst="orthographicFront"/>
                                                        <a:lightRig rig="contrasting" dir="t">
                                                          <a:rot lat="0" lon="0" rev="4200000"/>
                                                        </a:lightRig>
                                                      </a:scene3d>
                                                      <a:sp3d prstMaterial="plastic">
                                                        <a:bevelT w="381000" h="114300" prst="relaxedInset"/>
                                                        <a:contourClr>
                                                          <a:srgbClr val="969696"/>
                                                        </a:contourClr>
                                                      </a:sp3d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8F7FA3" w:rsidRDefault="008F7FA3" w:rsidP="00C510CB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E98D40A" id="_x0000_s1031" style="position:absolute;margin-left:-223.35pt;margin-top:166.3pt;width:198.2pt;height:594.4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" fillcolor="#b7c134" stroked="f" strokecolor="#212120" insetpen="t">
                            <v:shadow color="#8c8682"/>
                            <v:textbox>
                              <w:txbxContent>
                                <w:p w:rsidR="008F7FA3" w:rsidRDefault="008F7FA3" w:rsidP="00776300"/>
                                <w:p w:rsidR="008F7FA3" w:rsidRDefault="008F7FA3" w:rsidP="00384094"/>
                                <w:p w:rsidR="008F7FA3" w:rsidRDefault="008F7FA3" w:rsidP="008F7FA3">
                                  <w:pPr>
                                    <w:jc w:val="center"/>
                                  </w:pPr>
                                </w:p>
                                <w:p w:rsidR="008F7FA3" w:rsidRDefault="008F7FA3" w:rsidP="008F7FA3">
                                  <w:pPr>
                                    <w:jc w:val="center"/>
                                  </w:pPr>
                                </w:p>
                                <w:p w:rsidR="008F7FA3" w:rsidRDefault="00046E88" w:rsidP="008F7FA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CE72384" wp14:editId="1A4A4850">
                                        <wp:extent cx="2000250" cy="1500188"/>
                                        <wp:effectExtent l="133350" t="76200" r="76200" b="138430"/>
                                        <wp:docPr id="8" name="Imag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320050_2356853393480_1855732158_n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03908" cy="1502932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76200" dist="38100" dir="7800000" algn="tl" rotWithShape="0">
                                                    <a:srgbClr val="000000">
                                                      <a:alpha val="4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orthographicFront"/>
                                                  <a:lightRig rig="contrasting" dir="t">
                                                    <a:rot lat="0" lon="0" rev="4200000"/>
                                                  </a:lightRig>
                                                </a:scene3d>
                                                <a:sp3d prstMaterial="plastic">
                                                  <a:bevelT w="381000" h="114300" prst="relaxedInset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046E88" w:rsidP="009C0C4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EC4D1DF" wp14:editId="4FB42350">
                                        <wp:extent cx="1998921" cy="1499191"/>
                                        <wp:effectExtent l="0" t="0" r="1905" b="6350"/>
                                        <wp:docPr id="12" name="Image 12" descr="C:\Users\beatrice\Pictures\salle stage\Rassemblement TK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beatrice\Pictures\salle stage\Rassemblement TK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03840" cy="1502880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046E88" w:rsidP="009C0C42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CBBA2F5" wp14:editId="55676440">
                                        <wp:extent cx="2119977" cy="1413510"/>
                                        <wp:effectExtent l="133350" t="76200" r="71120" b="129540"/>
                                        <wp:docPr id="13" name="Imag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cuvierrain.jp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24372" cy="1416440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76200" dist="38100" dir="7800000" algn="tl" rotWithShape="0">
                                                    <a:srgbClr val="000000">
                                                      <a:alpha val="4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orthographicFront"/>
                                                  <a:lightRig rig="contrasting" dir="t">
                                                    <a:rot lat="0" lon="0" rev="4200000"/>
                                                  </a:lightRig>
                                                </a:scene3d>
                                                <a:sp3d prstMaterial="plastic">
                                                  <a:bevelT w="381000" h="114300" prst="relaxedInset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8F7FA3" w:rsidRDefault="008F7FA3" w:rsidP="00C510CB"/>
                              </w:txbxContent>
                            </v:textbox>
                            <w10:wrap anchory="page"/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99872" behindDoc="0" locked="0" layoutInCell="1" allowOverlap="1" wp14:anchorId="14DA55FB" wp14:editId="17213350">
                            <wp:simplePos x="0" y="0"/>
                            <wp:positionH relativeFrom="column">
                              <wp:posOffset>-2835275</wp:posOffset>
                            </wp:positionH>
                            <wp:positionV relativeFrom="paragraph">
                              <wp:posOffset>55880</wp:posOffset>
                            </wp:positionV>
                            <wp:extent cx="7096125" cy="2047875"/>
                            <wp:effectExtent l="0" t="0" r="9525" b="9525"/>
                            <wp:wrapNone/>
                            <wp:docPr id="20" name="Arrondir un rectangle avec un coin du même côté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96125" cy="2047875"/>
                                    </a:xfrm>
                                    <a:prstGeom prst="round2SameRect">
                                      <a:avLst/>
                                    </a:prstGeom>
                                    <a:blipFill>
                                      <a:blip r:embed="rId6"/>
                                      <a:stretch>
                                        <a:fillRect/>
                                      </a:stretch>
                                    </a:blip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4DA55FB" id="Arrondir un rectangle avec un coin du même côté 20" o:spid="_x0000_s1032" style="position:absolute;margin-left:-223.25pt;margin-top:4.4pt;width:558.75pt;height:161.25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96125,2047875" o:spt="1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S&#10;AAAAAAAAAAAACnZlY3RvckRhdGFib29sAQAAAABQZ1BzZW51bQAAAABQZ1BzAAAAAFBnUEMAAAAA&#10;TGVmdFVudEYjUmx0AAAAAAAAAAAAAAAAVG9wIFVudEYjUmx0AAAAAAAAAAAAAAAAU2NsIFVudEYj&#10;UHJjQFkAAAAAAAA4QklNA+0AAAAAABAASAAAAAEAAgBIAAAAAQACOEJJTQQmAAAAAAAOAAAAAAAA&#10;AAAAAD+AAAA4QklNBA0AAAAAAAQAAAB4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EgAAAAAFJnaHRsb25nAAAD6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c4QklNBAwAAAAADw0AAAABAAAA&#10;oAAAAC4AAAHgAABWQAAADvEAGAAB/9j/7QAMQWRvYmVfQ00AAf/uAA5BZG9iZQBkgAAAAAH/2wCE&#10;AAwICAgJCAwJCQwRCwoLERUPDAwPFRgTExUTExgRDAwMDAwMEQwMDAwMDAwMDAwMDAwMDAwMDAwM&#10;DAwMDAwMDAwBDQsLDQ4NEA4OEBQODg4UFA4ODg4UEQwMDAwMEREMDAwMDAwRDAwMDAwMDAwMDAwM&#10;DAwMDAwMDAwMDAwMDAwMDP/AABEIAC4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EBAQEBAQEBAQEBAQEBAQICAgICAgICAgICAwMDAwMD&#10;AwMDAwEBAQEBAQEBAQEBAgIBAgIDAwMDAwMDAwMDAwMDAwMDAwMDAwMDAwMDAwMDAwMDAwMDAwMD&#10;AwMDAwMDAwMDAwMD/8AAEQgBIAPoAwERAAIRAQMRAf/dAAQAff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" adj="-11796480,,5400" path="m341319,l6754806,v188505,,341319,152814,341319,341319l7096125,2047875r,l,2047875r,l,341319c,152814,152814,,341319,xe" stroked="f" strokeweight="2pt">
                            <v:fill r:id="rId7" o:title="" recolor="t" rotate="t" type="frame"/>
                            <v:stroke joinstyle="miter"/>
                            <v:formulas/>
                            <v:path arrowok="t" o:connecttype="custom" o:connectlocs="341319,0;6754806,0;7096125,341319;7096125,2047875;7096125,2047875;0,2047875;0,2047875;0,341319;341319,0" o:connectangles="0,0,0,0,0,0,0,0,0" textboxrect="0,0,7096125,2047875"/>
                            <v:textbox>
                              <w:txbxContent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C510CB" w:rsidRDefault="00C510CB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776300" w:rsidRDefault="00776300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FF315C" w:rsidRDefault="00FF315C" w:rsidP="00FF315C">
                  <w:pPr>
                    <w:rPr>
                      <w:rFonts w:eastAsiaTheme="minorHAnsi"/>
                      <w:b/>
                      <w:sz w:val="24"/>
                      <w:szCs w:val="24"/>
                    </w:rPr>
                  </w:pPr>
                </w:p>
                <w:p w:rsidR="00FF315C" w:rsidRDefault="00FF315C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B40923" w:rsidRPr="000C0D22" w:rsidRDefault="00B40923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>*Paiement de 1</w:t>
                  </w:r>
                  <w:r w:rsidR="00196C25">
                    <w:rPr>
                      <w:rFonts w:eastAsiaTheme="minorHAnsi"/>
                      <w:sz w:val="24"/>
                      <w:szCs w:val="24"/>
                    </w:rPr>
                    <w:t>00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€ de réservation à l’inscription (arrhes). Le solde en une ou deux fois.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>*Paiement 15 jours avant le début du stage.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*Paiement par chèque à </w:t>
                  </w:r>
                  <w:proofErr w:type="spellStart"/>
                  <w:r w:rsidRPr="000C0D22">
                    <w:rPr>
                      <w:rFonts w:eastAsiaTheme="minorHAnsi"/>
                      <w:sz w:val="24"/>
                      <w:szCs w:val="24"/>
                    </w:rPr>
                    <w:t>Ass</w:t>
                  </w:r>
                  <w:proofErr w:type="spellEnd"/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C0D22">
                    <w:rPr>
                      <w:rFonts w:eastAsiaTheme="minorHAnsi"/>
                      <w:sz w:val="24"/>
                      <w:szCs w:val="24"/>
                    </w:rPr>
                    <w:t>tit</w:t>
                  </w:r>
                  <w:proofErr w:type="spellEnd"/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caillou (13 quartier Boulogne, 26730 HOSTUN), par virement bancaire ou par </w:t>
                  </w:r>
                  <w:proofErr w:type="spellStart"/>
                  <w:r w:rsidRPr="000C0D22">
                    <w:rPr>
                      <w:rFonts w:eastAsiaTheme="minorHAnsi"/>
                      <w:sz w:val="24"/>
                      <w:szCs w:val="24"/>
                    </w:rPr>
                    <w:t>paypal</w:t>
                  </w:r>
                  <w:proofErr w:type="spellEnd"/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à </w:t>
                  </w:r>
                  <w:hyperlink r:id="rId14" w:history="1">
                    <w:r w:rsidRPr="000C0D22">
                      <w:rPr>
                        <w:rStyle w:val="Lienhypertexte"/>
                        <w:rFonts w:eastAsiaTheme="minorHAnsi"/>
                        <w:sz w:val="24"/>
                        <w:szCs w:val="24"/>
                      </w:rPr>
                      <w:t>contact@teamkyou.com</w:t>
                    </w:r>
                  </w:hyperlink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(à vos frais).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*Il faut être licencié à la FFME. 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*Une cotisation de 15€ vous sera demandée pour toute personne non adhérente à l’association. 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0C0D22" w:rsidRPr="009C452D" w:rsidRDefault="000C0D22" w:rsidP="009C452D">
                  <w:pPr>
                    <w:jc w:val="center"/>
                    <w:rPr>
                      <w:rFonts w:eastAsiaTheme="minorHAnsi"/>
                      <w:b/>
                      <w:sz w:val="24"/>
                      <w:szCs w:val="24"/>
                    </w:rPr>
                  </w:pPr>
                  <w:r w:rsidRPr="009C452D">
                    <w:rPr>
                      <w:rFonts w:eastAsiaTheme="minorHAnsi"/>
                      <w:sz w:val="24"/>
                      <w:szCs w:val="24"/>
                    </w:rPr>
                    <w:t>Date limite d’inscription :</w:t>
                  </w:r>
                  <w:r w:rsidR="004F6E9F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le 16 Juin</w:t>
                  </w:r>
                  <w:r w:rsidR="00F843F6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2015</w:t>
                  </w:r>
                </w:p>
                <w:p w:rsidR="000C0D22" w:rsidRPr="00AE6707" w:rsidRDefault="00182377" w:rsidP="009C452D">
                  <w:pPr>
                    <w:jc w:val="center"/>
                    <w:rPr>
                      <w:rFonts w:eastAsiaTheme="minorHAnsi"/>
                      <w:b/>
                      <w:sz w:val="24"/>
                      <w:szCs w:val="24"/>
                      <w:lang w:val="en-US"/>
                    </w:rPr>
                  </w:pPr>
                  <w:r w:rsidRPr="00AE6707">
                    <w:rPr>
                      <w:rFonts w:eastAsiaTheme="minorHAnsi"/>
                      <w:sz w:val="24"/>
                      <w:szCs w:val="24"/>
                      <w:lang w:val="en-US"/>
                    </w:rPr>
                    <w:t>Coach</w:t>
                  </w:r>
                  <w:r w:rsidR="000C0D22" w:rsidRPr="00AE6707">
                    <w:rPr>
                      <w:rFonts w:eastAsiaTheme="minorHAnsi"/>
                      <w:sz w:val="24"/>
                      <w:szCs w:val="24"/>
                      <w:lang w:val="en-US"/>
                    </w:rPr>
                    <w:t> :</w:t>
                  </w:r>
                  <w:r w:rsidR="000C0D22" w:rsidRPr="00AE6707">
                    <w:rPr>
                      <w:rFonts w:eastAsiaTheme="minorHAnsi"/>
                      <w:b/>
                      <w:sz w:val="24"/>
                      <w:szCs w:val="24"/>
                      <w:lang w:val="en-US"/>
                    </w:rPr>
                    <w:t xml:space="preserve"> Corinne THEROUX</w:t>
                  </w:r>
                  <w:bookmarkStart w:id="0" w:name="_GoBack"/>
                  <w:bookmarkEnd w:id="0"/>
                  <w:r w:rsidR="00AE6707" w:rsidRPr="00AE6707">
                    <w:rPr>
                      <w:rFonts w:eastAsiaTheme="minorHAnsi"/>
                      <w:b/>
                      <w:sz w:val="24"/>
                      <w:szCs w:val="24"/>
                      <w:lang w:val="en-US"/>
                    </w:rPr>
                    <w:t>, Yoann Le Couster</w:t>
                  </w:r>
                </w:p>
                <w:p w:rsidR="00637675" w:rsidRPr="00AE6707" w:rsidRDefault="00637675" w:rsidP="00635D67">
                  <w:pPr>
                    <w:tabs>
                      <w:tab w:val="left" w:pos="6815"/>
                    </w:tabs>
                    <w:rPr>
                      <w:sz w:val="26"/>
                      <w:szCs w:val="26"/>
                      <w:lang w:val="en-US"/>
                    </w:rPr>
                  </w:pPr>
                </w:p>
                <w:p w:rsidR="00CE7063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b/>
                      <w:sz w:val="24"/>
                      <w:szCs w:val="24"/>
                    </w:rPr>
                    <w:t>Quoi prendre :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</w:p>
                <w:p w:rsidR="00A23575" w:rsidRPr="00A23575" w:rsidRDefault="00CE7063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-brosse</w:t>
                  </w:r>
                </w:p>
                <w:p w:rsidR="00CE7063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</w:t>
                  </w:r>
                  <w:r w:rsidR="00543834">
                    <w:rPr>
                      <w:rFonts w:eastAsiaTheme="minorHAnsi"/>
                      <w:sz w:val="24"/>
                      <w:szCs w:val="24"/>
                    </w:rPr>
                    <w:t xml:space="preserve">crash pad 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-chaussons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-gourde</w:t>
                  </w:r>
                </w:p>
                <w:p w:rsid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-des vêtements appropriés pour la chaleur 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et le froid </w:t>
                  </w:r>
                </w:p>
                <w:p w:rsid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-boissons et nourriture en plus pour la </w:t>
                  </w:r>
                </w:p>
                <w:p w:rsid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</w:t>
                  </w:r>
                  <w:r w:rsidR="00716B92">
                    <w:rPr>
                      <w:rFonts w:eastAsiaTheme="minorHAnsi"/>
                      <w:sz w:val="24"/>
                      <w:szCs w:val="24"/>
                    </w:rPr>
                    <w:t xml:space="preserve"> j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>ournée</w:t>
                  </w:r>
                </w:p>
                <w:p w:rsidR="00CE7063" w:rsidRDefault="00CE7063" w:rsidP="00CE7063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-topos si vous avez.</w:t>
                  </w:r>
                </w:p>
                <w:p w:rsidR="00CE7063" w:rsidRPr="00CE7063" w:rsidRDefault="00CE7063" w:rsidP="00CE7063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</w:t>
                  </w:r>
                  <w:r w:rsidR="00C34E9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-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>paillasson</w:t>
                  </w:r>
                </w:p>
                <w:p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4F6E9F" w:rsidRDefault="000159AE" w:rsidP="00C34E95">
                  <w:pPr>
                    <w:tabs>
                      <w:tab w:val="left" w:pos="6815"/>
                    </w:tabs>
                    <w:jc w:val="right"/>
                    <w:rPr>
                      <w:b/>
                      <w:color w:val="FF0000"/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079A3A8B" wp14:editId="42C49C4B">
                        <wp:extent cx="558412" cy="519323"/>
                        <wp:effectExtent l="0" t="0" r="0" b="0"/>
                        <wp:docPr id="9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7122-ST0592-15684-1_1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3037" cy="523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22DF" w:rsidRDefault="003E53AC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 xml:space="preserve">                                  </w:t>
                  </w:r>
                </w:p>
                <w:p w:rsidR="005F22DF" w:rsidRDefault="000159AE" w:rsidP="00C34E95">
                  <w:pPr>
                    <w:tabs>
                      <w:tab w:val="left" w:pos="6815"/>
                    </w:tabs>
                    <w:jc w:val="right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52EEB74D" wp14:editId="2AFAE1F6">
                            <wp:simplePos x="0" y="0"/>
                            <wp:positionH relativeFrom="column">
                              <wp:posOffset>-2000250</wp:posOffset>
                            </wp:positionH>
                            <wp:positionV relativeFrom="paragraph">
                              <wp:posOffset>247015</wp:posOffset>
                            </wp:positionV>
                            <wp:extent cx="2562225" cy="616585"/>
                            <wp:effectExtent l="0" t="0" r="9525" b="0"/>
                            <wp:wrapNone/>
                            <wp:docPr id="38" name="Zone de texte 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562225" cy="6165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BF1EBB" w:rsidRDefault="00BF1EBB" w:rsidP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Visitez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notre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page Facebook - </w:t>
                                        </w:r>
                                        <w:r w:rsidRPr="00BF1EBB"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Team K you</w:t>
                                        </w:r>
                                      </w:p>
                                      <w:p w:rsidR="00BF1EBB" w:rsidRDefault="00BF1EBB" w:rsidP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Corinne </w:t>
                                        </w:r>
                                        <w:proofErr w:type="gram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Theroux :</w:t>
                                        </w:r>
                                        <w:proofErr w:type="gram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06 33 40 73 00</w:t>
                                        </w:r>
                                      </w:p>
                                      <w:p w:rsidR="00BF1EBB" w:rsidRPr="00BF1EBB" w:rsidRDefault="00BF1EBB" w:rsidP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Marine </w:t>
                                        </w:r>
                                        <w:proofErr w:type="gram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Jourdan :</w:t>
                                        </w:r>
                                        <w:proofErr w:type="gram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06 66 39 12 86</w:t>
                                        </w:r>
                                      </w:p>
                                      <w:p w:rsidR="00BF1EBB" w:rsidRDefault="00BF1EBB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2EEB74D" id="Zone de texte 38" o:spid="_x0000_s1033" type="#_x0000_t202" style="position:absolute;left:0;text-align:left;margin-left:-157.5pt;margin-top:19.45pt;width:201.75pt;height:48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" fillcolor="#404040 [2429]" stroked="f" strokeweight=".5pt">
                            <v:textbox>
                              <w:txbxContent>
                                <w:p w:rsidR="00BF1EBB" w:rsidRDefault="00BF1EBB" w:rsidP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Visitez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notre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page Facebook - </w:t>
                                  </w:r>
                                  <w:r w:rsidRPr="00BF1EBB"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Team K you</w:t>
                                  </w:r>
                                </w:p>
                                <w:p w:rsidR="00BF1EBB" w:rsidRDefault="00BF1EBB" w:rsidP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Corinne </w:t>
                                  </w:r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Theroux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06 33 40 73 00</w:t>
                                  </w:r>
                                </w:p>
                                <w:p w:rsidR="00BF1EBB" w:rsidRPr="00BF1EBB" w:rsidRDefault="00BF1EBB" w:rsidP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Marine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Jourdan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06 66 39 12 86</w:t>
                                  </w:r>
                                </w:p>
                                <w:p w:rsidR="00BF1EBB" w:rsidRDefault="00BF1EBB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5F22DF" w:rsidRDefault="00C34E95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01920" behindDoc="0" locked="0" layoutInCell="1" allowOverlap="1" wp14:anchorId="2B796BAB" wp14:editId="6C2439DD">
                            <wp:simplePos x="0" y="0"/>
                            <wp:positionH relativeFrom="column">
                              <wp:posOffset>-2847975</wp:posOffset>
                            </wp:positionH>
                            <wp:positionV relativeFrom="page">
                              <wp:posOffset>8927465</wp:posOffset>
                            </wp:positionV>
                            <wp:extent cx="7077710" cy="1071245"/>
                            <wp:effectExtent l="0" t="0" r="8890" b="0"/>
                            <wp:wrapNone/>
                            <wp:docPr id="28" name="Freeform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7077710" cy="1071245"/>
                                    </a:xfrm>
                                    <a:custGeom>
                                      <a:avLst/>
                                      <a:gdLst>
                                        <a:gd name="T0" fmla="*/ 2448 w 2448"/>
                                        <a:gd name="T1" fmla="*/ 389 h 389"/>
                                        <a:gd name="T2" fmla="*/ 2448 w 2448"/>
                                        <a:gd name="T3" fmla="*/ 140 h 389"/>
                                        <a:gd name="T4" fmla="*/ 0 w 2448"/>
                                        <a:gd name="T5" fmla="*/ 183 h 389"/>
                                        <a:gd name="T6" fmla="*/ 0 w 2448"/>
                                        <a:gd name="T7" fmla="*/ 389 h 389"/>
                                        <a:gd name="T8" fmla="*/ 2448 w 2448"/>
                                        <a:gd name="T9" fmla="*/ 389 h 38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448" h="389">
                                          <a:moveTo>
                                            <a:pt x="2448" y="389"/>
                                          </a:moveTo>
                                          <a:cubicBezTo>
                                            <a:pt x="2448" y="140"/>
                                            <a:pt x="2448" y="140"/>
                                            <a:pt x="2448" y="140"/>
                                          </a:cubicBezTo>
                                          <a:cubicBezTo>
                                            <a:pt x="1158" y="0"/>
                                            <a:pt x="339" y="128"/>
                                            <a:pt x="0" y="183"/>
                                          </a:cubicBezTo>
                                          <a:cubicBezTo>
                                            <a:pt x="0" y="389"/>
                                            <a:pt x="0" y="389"/>
                                            <a:pt x="0" y="389"/>
                                          </a:cubicBezTo>
                                          <a:lnTo>
                                            <a:pt x="2448" y="38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/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A757CBA" id="Freeform 5" o:spid="_x0000_s1026" style="position:absolute;margin-left:-224.25pt;margin-top:702.95pt;width:557.3pt;height:84.3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" path="m2448,389v,-249,,-249,,-249c1158,,339,128,,183,,389,,389,,389r2448,xe" fillcolor="#404040 [2429]" stroked="f">
                            <v:path arrowok="t" o:connecttype="custom" o:connectlocs="7077710,1071245;7077710,385538;0,503953;0,1071245;7077710,1071245" o:connectangles="0,0,0,0,0"/>
                            <w10:wrap anchory="page"/>
                          </v:shape>
                        </w:pict>
                      </mc:Fallback>
                    </mc:AlternateContent>
                  </w:r>
                </w:p>
                <w:p w:rsidR="005F22DF" w:rsidRDefault="000159AE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215DEFE9" wp14:editId="2BC99324">
                            <wp:simplePos x="0" y="0"/>
                            <wp:positionH relativeFrom="column">
                              <wp:posOffset>1660525</wp:posOffset>
                            </wp:positionH>
                            <wp:positionV relativeFrom="paragraph">
                              <wp:posOffset>80010</wp:posOffset>
                            </wp:positionV>
                            <wp:extent cx="2573020" cy="403860"/>
                            <wp:effectExtent l="0" t="0" r="0" b="0"/>
                            <wp:wrapNone/>
                            <wp:docPr id="39" name="Zone de texte 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573020" cy="4038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BF1EBB" w:rsidRPr="006B2D0E" w:rsidRDefault="00BF1EBB" w:rsidP="00BF1EBB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  <w:t>www.teamkyou.com</w:t>
                                        </w:r>
                                      </w:p>
                                      <w:p w:rsidR="00BF1EBB" w:rsidRDefault="00BF1EBB" w:rsidP="00BF1EBB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</w:pPr>
                                        <w:r w:rsidRPr="00347CC5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>contact@teamkyou.com</w:t>
                                        </w:r>
                                        <w:r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</w:t>
                                        </w:r>
                                        <w:r w:rsidRPr="00736EE8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 </w:t>
                                        </w:r>
                                      </w:p>
                                      <w:p w:rsidR="00BF1EBB" w:rsidRDefault="00BF1EBB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215DEFE9" id="Zone de texte 39" o:spid="_x0000_s1034" type="#_x0000_t202" style="position:absolute;left:0;text-align:left;margin-left:130.75pt;margin-top:6.3pt;width:202.6pt;height:31.8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" fillcolor="#404040 [2429]" stroked="f" strokeweight=".5pt">
                            <v:textbox>
                              <w:txbxContent>
                                <w:p w:rsidR="00BF1EBB" w:rsidRPr="006B2D0E" w:rsidRDefault="00BF1EBB" w:rsidP="00BF1EBB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  <w:t>www.teamkyou.com</w:t>
                                  </w:r>
                                </w:p>
                                <w:p w:rsidR="00BF1EBB" w:rsidRDefault="00BF1EBB" w:rsidP="00BF1EBB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</w:pPr>
                                  <w:r w:rsidRPr="00347CC5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>contact@teamkyou.com</w:t>
                                  </w:r>
                                  <w:r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</w:t>
                                  </w:r>
                                  <w:r w:rsidRPr="00736EE8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 </w:t>
                                  </w:r>
                                </w:p>
                                <w:p w:rsidR="00BF1EBB" w:rsidRDefault="00BF1EBB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5F22DF" w:rsidRDefault="00AE6707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 xml:space="preserve">                                                                                </w:t>
                  </w:r>
                </w:p>
                <w:p w:rsidR="005F22DF" w:rsidRDefault="005F22DF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9B5A9D" w:rsidRDefault="005F22DF" w:rsidP="005F22DF">
                  <w:pPr>
                    <w:tabs>
                      <w:tab w:val="left" w:pos="6815"/>
                    </w:tabs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 xml:space="preserve">                    </w:t>
                  </w:r>
                </w:p>
                <w:p w:rsidR="005F22DF" w:rsidRDefault="00AE6707" w:rsidP="005F22DF">
                  <w:pPr>
                    <w:tabs>
                      <w:tab w:val="left" w:pos="6815"/>
                    </w:tabs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 xml:space="preserve">                            </w:t>
                  </w:r>
                  <w:r w:rsidR="005F22DF">
                    <w:rPr>
                      <w:noProof/>
                      <w:lang w:eastAsia="fr-FR"/>
                    </w:rPr>
                    <w:t xml:space="preserve">                                               </w:t>
                  </w:r>
                </w:p>
                <w:p w:rsidR="00776300" w:rsidRDefault="003E53AC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w:lastRenderedPageBreak/>
                    <w:t xml:space="preserve">                                                                   </w:t>
                  </w:r>
                </w:p>
                <w:p w:rsidR="00776300" w:rsidRDefault="00776300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:rsidR="00776300" w:rsidRDefault="00776300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:rsidR="00776300" w:rsidRDefault="00A4005E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                                                                             </w:t>
                  </w:r>
                </w:p>
                <w:p w:rsidR="00CA7519" w:rsidRPr="006672CC" w:rsidRDefault="00CA7519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:rsidR="00CA7519" w:rsidRPr="006672CC" w:rsidRDefault="00CA7519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36" w:type="dxa"/>
                </w:tcPr>
                <w:p w:rsidR="003B4ED8" w:rsidRPr="006672CC" w:rsidRDefault="00457E8E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lastRenderedPageBreak/>
                    <w:t xml:space="preserve"> </w:t>
                  </w:r>
                </w:p>
              </w:tc>
            </w:tr>
            <w:tr w:rsidR="009C452D" w:rsidRPr="006672CC" w:rsidTr="00457E8E">
              <w:tc>
                <w:tcPr>
                  <w:tcW w:w="236" w:type="dxa"/>
                </w:tcPr>
                <w:p w:rsidR="009C452D" w:rsidRDefault="009C452D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6366" w:type="dxa"/>
                </w:tcPr>
                <w:p w:rsidR="009C452D" w:rsidRPr="00637675" w:rsidRDefault="009C452D" w:rsidP="005E6E29">
                  <w:pPr>
                    <w:tabs>
                      <w:tab w:val="left" w:pos="6815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</w:tcPr>
                <w:p w:rsidR="009C452D" w:rsidRDefault="009C452D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E80338" w:rsidRPr="003B4ED8" w:rsidRDefault="00E80338" w:rsidP="00E23BF8">
            <w:pPr>
              <w:tabs>
                <w:tab w:val="left" w:pos="6815"/>
              </w:tabs>
              <w:rPr>
                <w:sz w:val="24"/>
                <w:szCs w:val="24"/>
              </w:rPr>
            </w:pPr>
          </w:p>
        </w:tc>
        <w:tc>
          <w:tcPr>
            <w:tcW w:w="361" w:type="dxa"/>
            <w:gridSpan w:val="2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</w:tr>
      <w:tr w:rsidR="00223C3F" w:rsidTr="00223C3F">
        <w:trPr>
          <w:gridAfter w:val="1"/>
          <w:wAfter w:w="82" w:type="dxa"/>
        </w:trPr>
        <w:tc>
          <w:tcPr>
            <w:tcW w:w="1618" w:type="dxa"/>
            <w:gridSpan w:val="5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  <w:gridSpan w:val="2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9" w:type="dxa"/>
            <w:gridSpan w:val="2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</w:tr>
    </w:tbl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3"/>
        <w:gridCol w:w="9846"/>
        <w:gridCol w:w="227"/>
        <w:gridCol w:w="223"/>
        <w:gridCol w:w="224"/>
      </w:tblGrid>
      <w:tr w:rsidR="00223C3F" w:rsidTr="00223C3F">
        <w:tc>
          <w:tcPr>
            <w:tcW w:w="712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4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505" w:type="dxa"/>
          </w:tcPr>
          <w:p w:rsidR="00223C3F" w:rsidRDefault="00D02F15" w:rsidP="00E23BF8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w:drawing>
                <wp:inline distT="0" distB="0" distL="0" distR="0" wp14:anchorId="3510562A" wp14:editId="4EC65FF3">
                  <wp:extent cx="6109200" cy="2487600"/>
                  <wp:effectExtent l="0" t="0" r="6350" b="8255"/>
                  <wp:docPr id="29" name="Image 29" descr="C:\Users\beatrice\Documents\images Team Kyou\rib team ky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atrice\Documents\images Team Kyou\rib team ky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200" cy="24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223C3F" w:rsidRDefault="00B20AC0" w:rsidP="004D5BCE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w:t xml:space="preserve">               </w:t>
            </w:r>
          </w:p>
        </w:tc>
        <w:tc>
          <w:tcPr>
            <w:tcW w:w="71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716" w:type="dxa"/>
            <w:vAlign w:val="bottom"/>
          </w:tcPr>
          <w:p w:rsidR="00223C3F" w:rsidRDefault="00223C3F" w:rsidP="00223C3F">
            <w:pPr>
              <w:tabs>
                <w:tab w:val="left" w:pos="6815"/>
              </w:tabs>
              <w:jc w:val="right"/>
            </w:pPr>
          </w:p>
        </w:tc>
      </w:tr>
    </w:tbl>
    <w:p w:rsidR="00223C3F" w:rsidRDefault="00223C3F" w:rsidP="00E23BF8">
      <w:pPr>
        <w:tabs>
          <w:tab w:val="left" w:pos="6815"/>
        </w:tabs>
      </w:pPr>
    </w:p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"/>
        <w:gridCol w:w="1204"/>
        <w:gridCol w:w="9846"/>
      </w:tblGrid>
      <w:tr w:rsidR="00A91C7A" w:rsidTr="00A91C7A">
        <w:tc>
          <w:tcPr>
            <w:tcW w:w="359" w:type="dxa"/>
          </w:tcPr>
          <w:p w:rsidR="00A91C7A" w:rsidRDefault="00A91C7A" w:rsidP="00E23BF8">
            <w:pPr>
              <w:tabs>
                <w:tab w:val="left" w:pos="6815"/>
              </w:tabs>
            </w:pPr>
          </w:p>
        </w:tc>
        <w:tc>
          <w:tcPr>
            <w:tcW w:w="1204" w:type="dxa"/>
          </w:tcPr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</w:tc>
        <w:tc>
          <w:tcPr>
            <w:tcW w:w="9846" w:type="dxa"/>
          </w:tcPr>
          <w:p w:rsidR="00A91C7A" w:rsidRDefault="00A91C7A" w:rsidP="00937232">
            <w:pPr>
              <w:tabs>
                <w:tab w:val="left" w:pos="6815"/>
              </w:tabs>
            </w:pPr>
          </w:p>
          <w:p w:rsidR="00A91C7A" w:rsidRDefault="00A91C7A" w:rsidP="00937232">
            <w:pPr>
              <w:tabs>
                <w:tab w:val="left" w:pos="6815"/>
              </w:tabs>
            </w:pPr>
          </w:p>
          <w:p w:rsidR="00A91C7A" w:rsidRDefault="00A91C7A" w:rsidP="00A91C7A">
            <w:pPr>
              <w:tabs>
                <w:tab w:val="left" w:pos="6815"/>
              </w:tabs>
            </w:pPr>
          </w:p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</w:tc>
      </w:tr>
    </w:tbl>
    <w:p w:rsidR="00223C3F" w:rsidRDefault="00223C3F" w:rsidP="00E23BF8">
      <w:pPr>
        <w:tabs>
          <w:tab w:val="left" w:pos="6815"/>
        </w:tabs>
      </w:pPr>
    </w:p>
    <w:p w:rsidR="008F7FA3" w:rsidRDefault="008F7FA3" w:rsidP="00E23BF8">
      <w:pPr>
        <w:tabs>
          <w:tab w:val="left" w:pos="6815"/>
        </w:tabs>
      </w:pPr>
    </w:p>
    <w:p w:rsidR="008F7FA3" w:rsidRDefault="008F7FA3" w:rsidP="00E23BF8">
      <w:pPr>
        <w:tabs>
          <w:tab w:val="left" w:pos="6815"/>
        </w:tabs>
      </w:pPr>
    </w:p>
    <w:p w:rsidR="008F7FA3" w:rsidRDefault="00976C91" w:rsidP="00E23BF8">
      <w:pPr>
        <w:tabs>
          <w:tab w:val="left" w:pos="6815"/>
        </w:tabs>
      </w:pPr>
      <w:r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53EC1883" wp14:editId="2375494F">
                <wp:simplePos x="0" y="0"/>
                <wp:positionH relativeFrom="column">
                  <wp:posOffset>3940175</wp:posOffset>
                </wp:positionH>
                <wp:positionV relativeFrom="page">
                  <wp:posOffset>9347879</wp:posOffset>
                </wp:positionV>
                <wp:extent cx="2916496" cy="530624"/>
                <wp:effectExtent l="0" t="0" r="0" b="3175"/>
                <wp:wrapNone/>
                <wp:docPr id="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496" cy="530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7367" w:rsidRPr="006B2D0E" w:rsidRDefault="006B2D0E" w:rsidP="006B2D0E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sz w:val="18"/>
                                <w:szCs w:val="18"/>
                              </w:rPr>
                              <w:t>www.teamkyou.com</w:t>
                            </w:r>
                          </w:p>
                          <w:p w:rsidR="006B2D0E" w:rsidRDefault="00976C91" w:rsidP="006B2D0E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347CC5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>contact@teamkyou.com</w:t>
                            </w:r>
                            <w:r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Pr="00736EE8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 xml:space="preserve">  </w:t>
                            </w:r>
                          </w:p>
                          <w:p w:rsidR="00976C91" w:rsidRDefault="00976C91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C1883" id="Text Box 21" o:spid="_x0000_s1035" type="#_x0000_t202" style="position:absolute;margin-left:310.25pt;margin-top:736.05pt;width:229.65pt;height:41.8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" filled="f" fillcolor="#fffffe" stroked="f" strokecolor="#212120" insetpen="t">
                <v:textbox inset="2.88pt,2.88pt,2.88pt,2.88pt">
                  <w:txbxContent>
                    <w:p w:rsidR="00067367" w:rsidRPr="006B2D0E" w:rsidRDefault="006B2D0E" w:rsidP="006B2D0E">
                      <w:pPr>
                        <w:widowControl w:val="0"/>
                        <w:spacing w:line="20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sz w:val="18"/>
                          <w:szCs w:val="18"/>
                        </w:rPr>
                        <w:t>www.teamkyou.com</w:t>
                      </w:r>
                    </w:p>
                    <w:p w:rsidR="006B2D0E" w:rsidRDefault="00976C91" w:rsidP="006B2D0E">
                      <w:pPr>
                        <w:widowControl w:val="0"/>
                        <w:spacing w:line="200" w:lineRule="exact"/>
                        <w:jc w:val="right"/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</w:pPr>
                      <w:r w:rsidRPr="00347CC5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>contact@teamkyou.com</w:t>
                      </w:r>
                      <w:r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r w:rsidRPr="00736EE8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 xml:space="preserve">  </w:t>
                      </w:r>
                    </w:p>
                    <w:p w:rsidR="00976C91" w:rsidRDefault="00976C91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 wp14:anchorId="1504952B" wp14:editId="6BDB530F">
                <wp:simplePos x="0" y="0"/>
                <wp:positionH relativeFrom="column">
                  <wp:posOffset>283210</wp:posOffset>
                </wp:positionH>
                <wp:positionV relativeFrom="page">
                  <wp:posOffset>9060180</wp:posOffset>
                </wp:positionV>
                <wp:extent cx="3907155" cy="746760"/>
                <wp:effectExtent l="0" t="0" r="0" b="0"/>
                <wp:wrapNone/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155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07C26" w:rsidRDefault="00707C26">
                            <w:pPr>
                              <w:widowControl w:val="0"/>
                              <w:spacing w:line="200" w:lineRule="exact"/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</w:pPr>
                          </w:p>
                          <w:p w:rsidR="00446879" w:rsidRDefault="00446879">
                            <w:pPr>
                              <w:widowControl w:val="0"/>
                              <w:spacing w:line="200" w:lineRule="exact"/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</w:pPr>
                          </w:p>
                          <w:p w:rsidR="00976C91" w:rsidRPr="00E177A6" w:rsidRDefault="00446879">
                            <w:pPr>
                              <w:widowControl w:val="0"/>
                              <w:spacing w:line="200" w:lineRule="exact"/>
                              <w:rPr>
                                <w:rStyle w:val="Lienhypertexte"/>
                                <w:color w:val="FFFFFF" w:themeColor="background1"/>
                                <w:u w:val="none"/>
                                <w:lang w:val="en-US"/>
                              </w:rPr>
                            </w:pPr>
                            <w:proofErr w:type="spellStart"/>
                            <w:r w:rsidRPr="00E177A6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>Visitez</w:t>
                            </w:r>
                            <w:proofErr w:type="spellEnd"/>
                            <w:r w:rsidRPr="00E177A6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77A6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>notre</w:t>
                            </w:r>
                            <w:proofErr w:type="spellEnd"/>
                            <w:r w:rsidRPr="00E177A6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 xml:space="preserve"> page Facebook – Team K You</w:t>
                            </w:r>
                          </w:p>
                          <w:p w:rsidR="00446879" w:rsidRPr="004D5BCE" w:rsidRDefault="00446879">
                            <w:pPr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4952B" id="Text Box 22" o:spid="_x0000_s1036" type="#_x0000_t202" style="position:absolute;margin-left:22.3pt;margin-top:713.4pt;width:307.65pt;height:58.8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:rsidR="00707C26" w:rsidRDefault="00707C26">
                      <w:pPr>
                        <w:widowControl w:val="0"/>
                        <w:spacing w:line="200" w:lineRule="exact"/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</w:pPr>
                    </w:p>
                    <w:p w:rsidR="00446879" w:rsidRDefault="00446879">
                      <w:pPr>
                        <w:widowControl w:val="0"/>
                        <w:spacing w:line="200" w:lineRule="exact"/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</w:pPr>
                    </w:p>
                    <w:p w:rsidR="00976C91" w:rsidRPr="00E177A6" w:rsidRDefault="00446879">
                      <w:pPr>
                        <w:widowControl w:val="0"/>
                        <w:spacing w:line="200" w:lineRule="exact"/>
                        <w:rPr>
                          <w:rStyle w:val="Lienhypertexte"/>
                          <w:color w:val="FFFFFF" w:themeColor="background1"/>
                          <w:u w:val="none"/>
                          <w:lang w:val="en-US"/>
                        </w:rPr>
                      </w:pPr>
                      <w:proofErr w:type="spellStart"/>
                      <w:r w:rsidRPr="00E177A6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  <w:t>Visitez</w:t>
                      </w:r>
                      <w:proofErr w:type="spellEnd"/>
                      <w:r w:rsidRPr="00E177A6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  <w:t xml:space="preserve"> </w:t>
                      </w:r>
                      <w:proofErr w:type="spellStart"/>
                      <w:r w:rsidRPr="00E177A6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  <w:t>notre</w:t>
                      </w:r>
                      <w:proofErr w:type="spellEnd"/>
                      <w:r w:rsidRPr="00E177A6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  <w:t xml:space="preserve"> page Facebook – Team K You</w:t>
                      </w:r>
                    </w:p>
                    <w:p w:rsidR="00446879" w:rsidRPr="004D5BCE" w:rsidRDefault="00446879">
                      <w:pPr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Default="008F7FA3" w:rsidP="008F7FA3"/>
    <w:p w:rsidR="008F7FA3" w:rsidRDefault="008F7FA3" w:rsidP="008F7FA3"/>
    <w:p w:rsidR="00223C3F" w:rsidRPr="008F7FA3" w:rsidRDefault="008F7FA3" w:rsidP="008F7FA3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56933F0" wp14:editId="7FFA41D8">
                <wp:simplePos x="0" y="0"/>
                <wp:positionH relativeFrom="column">
                  <wp:posOffset>152400</wp:posOffset>
                </wp:positionH>
                <wp:positionV relativeFrom="page">
                  <wp:posOffset>8815070</wp:posOffset>
                </wp:positionV>
                <wp:extent cx="7077710" cy="1167130"/>
                <wp:effectExtent l="9525" t="4445" r="0" b="0"/>
                <wp:wrapNone/>
                <wp:docPr id="2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77710" cy="1167130"/>
                        </a:xfrm>
                        <a:custGeom>
                          <a:avLst/>
                          <a:gdLst>
                            <a:gd name="T0" fmla="*/ 2448 w 2448"/>
                            <a:gd name="T1" fmla="*/ 389 h 389"/>
                            <a:gd name="T2" fmla="*/ 2448 w 2448"/>
                            <a:gd name="T3" fmla="*/ 140 h 389"/>
                            <a:gd name="T4" fmla="*/ 0 w 2448"/>
                            <a:gd name="T5" fmla="*/ 183 h 389"/>
                            <a:gd name="T6" fmla="*/ 0 w 2448"/>
                            <a:gd name="T7" fmla="*/ 389 h 389"/>
                            <a:gd name="T8" fmla="*/ 2448 w 2448"/>
                            <a:gd name="T9" fmla="*/ 389 h 3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389">
                              <a:moveTo>
                                <a:pt x="2448" y="389"/>
                              </a:moveTo>
                              <a:cubicBezTo>
                                <a:pt x="2448" y="140"/>
                                <a:pt x="2448" y="140"/>
                                <a:pt x="2448" y="140"/>
                              </a:cubicBezTo>
                              <a:cubicBezTo>
                                <a:pt x="1158" y="0"/>
                                <a:pt x="339" y="128"/>
                                <a:pt x="0" y="183"/>
                              </a:cubicBezTo>
                              <a:cubicBezTo>
                                <a:pt x="0" y="389"/>
                                <a:pt x="0" y="389"/>
                                <a:pt x="0" y="389"/>
                              </a:cubicBezTo>
                              <a:lnTo>
                                <a:pt x="2448" y="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AA367" id="Freeform 5" o:spid="_x0000_s1026" style="position:absolute;margin-left:12pt;margin-top:694.1pt;width:557.3pt;height:91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" path="m2448,389v,-249,,-249,,-249c1158,,339,128,,183,,389,,389,,389r2448,xe" fillcolor="#2e3640" stroked="f" strokecolor="#212120">
                <v:shadow color="#8c8682"/>
                <v:path arrowok="t" o:connecttype="custom" o:connectlocs="7077710,1167130;7077710,420047;0,549061;0,1167130;7077710,1167130" o:connectangles="0,0,0,0,0"/>
                <w10:wrap anchory="page"/>
              </v:shape>
            </w:pict>
          </mc:Fallback>
        </mc:AlternateContent>
      </w:r>
    </w:p>
    <w:sectPr w:rsidR="00223C3F" w:rsidRPr="008F7FA3" w:rsidSect="00D242B7">
      <w:pgSz w:w="11907" w:h="16839"/>
      <w:pgMar w:top="357" w:right="357" w:bottom="244" w:left="357" w:header="357" w:footer="35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40DF6"/>
    <w:multiLevelType w:val="hybridMultilevel"/>
    <w:tmpl w:val="CFFEF1D0"/>
    <w:lvl w:ilvl="0" w:tplc="CD26BA5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C11401"/>
    <w:multiLevelType w:val="hybridMultilevel"/>
    <w:tmpl w:val="C616BBEE"/>
    <w:lvl w:ilvl="0" w:tplc="91EA25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9B675B"/>
    <w:multiLevelType w:val="hybridMultilevel"/>
    <w:tmpl w:val="DB9C93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5E5"/>
    <w:rsid w:val="00000B50"/>
    <w:rsid w:val="00012FE9"/>
    <w:rsid w:val="000159AE"/>
    <w:rsid w:val="00017B51"/>
    <w:rsid w:val="00024071"/>
    <w:rsid w:val="000415E5"/>
    <w:rsid w:val="00046E88"/>
    <w:rsid w:val="00067367"/>
    <w:rsid w:val="000C0D22"/>
    <w:rsid w:val="000D63C3"/>
    <w:rsid w:val="00136514"/>
    <w:rsid w:val="00182377"/>
    <w:rsid w:val="00196C25"/>
    <w:rsid w:val="001F79DF"/>
    <w:rsid w:val="00223C3F"/>
    <w:rsid w:val="002368E3"/>
    <w:rsid w:val="00250430"/>
    <w:rsid w:val="002649B2"/>
    <w:rsid w:val="00267079"/>
    <w:rsid w:val="00276ABD"/>
    <w:rsid w:val="002949F1"/>
    <w:rsid w:val="002B3409"/>
    <w:rsid w:val="002C1282"/>
    <w:rsid w:val="002C178C"/>
    <w:rsid w:val="002C35C9"/>
    <w:rsid w:val="002D2DBB"/>
    <w:rsid w:val="002E2613"/>
    <w:rsid w:val="003215ED"/>
    <w:rsid w:val="00340D55"/>
    <w:rsid w:val="00345920"/>
    <w:rsid w:val="003459FF"/>
    <w:rsid w:val="00347CC5"/>
    <w:rsid w:val="00350CF3"/>
    <w:rsid w:val="0038378A"/>
    <w:rsid w:val="00383900"/>
    <w:rsid w:val="00384094"/>
    <w:rsid w:val="003B4ED8"/>
    <w:rsid w:val="003E53AC"/>
    <w:rsid w:val="003F79E0"/>
    <w:rsid w:val="0041508F"/>
    <w:rsid w:val="0044315B"/>
    <w:rsid w:val="00446879"/>
    <w:rsid w:val="00457E8E"/>
    <w:rsid w:val="004902BE"/>
    <w:rsid w:val="004D5BCE"/>
    <w:rsid w:val="004D687D"/>
    <w:rsid w:val="004F6E9F"/>
    <w:rsid w:val="00516014"/>
    <w:rsid w:val="00537D8A"/>
    <w:rsid w:val="00541403"/>
    <w:rsid w:val="00543834"/>
    <w:rsid w:val="0056764D"/>
    <w:rsid w:val="005B18F3"/>
    <w:rsid w:val="005E1293"/>
    <w:rsid w:val="005E6E29"/>
    <w:rsid w:val="005E71B5"/>
    <w:rsid w:val="005F22DF"/>
    <w:rsid w:val="005F6D67"/>
    <w:rsid w:val="006240CB"/>
    <w:rsid w:val="00635D67"/>
    <w:rsid w:val="00637675"/>
    <w:rsid w:val="006672CC"/>
    <w:rsid w:val="006A19C1"/>
    <w:rsid w:val="006A4B75"/>
    <w:rsid w:val="006B2D0E"/>
    <w:rsid w:val="006D79B6"/>
    <w:rsid w:val="00707C26"/>
    <w:rsid w:val="00716B92"/>
    <w:rsid w:val="00736EE8"/>
    <w:rsid w:val="00776300"/>
    <w:rsid w:val="0078618B"/>
    <w:rsid w:val="007C5E00"/>
    <w:rsid w:val="00840BA6"/>
    <w:rsid w:val="00871193"/>
    <w:rsid w:val="008F68B5"/>
    <w:rsid w:val="008F7FA3"/>
    <w:rsid w:val="00904607"/>
    <w:rsid w:val="00904E51"/>
    <w:rsid w:val="0092543C"/>
    <w:rsid w:val="0093653E"/>
    <w:rsid w:val="00937147"/>
    <w:rsid w:val="00937232"/>
    <w:rsid w:val="009461DA"/>
    <w:rsid w:val="00955F7B"/>
    <w:rsid w:val="00976C91"/>
    <w:rsid w:val="00987946"/>
    <w:rsid w:val="00990506"/>
    <w:rsid w:val="00995B43"/>
    <w:rsid w:val="009A50E5"/>
    <w:rsid w:val="009B5A9D"/>
    <w:rsid w:val="009C0C42"/>
    <w:rsid w:val="009C452D"/>
    <w:rsid w:val="009D47C5"/>
    <w:rsid w:val="009E1F5A"/>
    <w:rsid w:val="00A04F7D"/>
    <w:rsid w:val="00A073F4"/>
    <w:rsid w:val="00A23575"/>
    <w:rsid w:val="00A244C9"/>
    <w:rsid w:val="00A26436"/>
    <w:rsid w:val="00A4005E"/>
    <w:rsid w:val="00A40FF4"/>
    <w:rsid w:val="00A9032A"/>
    <w:rsid w:val="00A91C7A"/>
    <w:rsid w:val="00AA3C66"/>
    <w:rsid w:val="00AE6707"/>
    <w:rsid w:val="00B17C36"/>
    <w:rsid w:val="00B20AC0"/>
    <w:rsid w:val="00B40923"/>
    <w:rsid w:val="00B5525B"/>
    <w:rsid w:val="00B80FA5"/>
    <w:rsid w:val="00B960FB"/>
    <w:rsid w:val="00BF1EBB"/>
    <w:rsid w:val="00C277BD"/>
    <w:rsid w:val="00C34E95"/>
    <w:rsid w:val="00C510CB"/>
    <w:rsid w:val="00C569D0"/>
    <w:rsid w:val="00C62746"/>
    <w:rsid w:val="00CA7519"/>
    <w:rsid w:val="00CC0457"/>
    <w:rsid w:val="00CE7063"/>
    <w:rsid w:val="00D00391"/>
    <w:rsid w:val="00D02F15"/>
    <w:rsid w:val="00D138AA"/>
    <w:rsid w:val="00D242B7"/>
    <w:rsid w:val="00D33126"/>
    <w:rsid w:val="00D33AFD"/>
    <w:rsid w:val="00D46C31"/>
    <w:rsid w:val="00D53A23"/>
    <w:rsid w:val="00D83A5D"/>
    <w:rsid w:val="00DA0D28"/>
    <w:rsid w:val="00DB50AE"/>
    <w:rsid w:val="00DE79C2"/>
    <w:rsid w:val="00E067AE"/>
    <w:rsid w:val="00E177A6"/>
    <w:rsid w:val="00E205F3"/>
    <w:rsid w:val="00E23BF8"/>
    <w:rsid w:val="00E43B4D"/>
    <w:rsid w:val="00E80338"/>
    <w:rsid w:val="00EB5B33"/>
    <w:rsid w:val="00ED7FD1"/>
    <w:rsid w:val="00F30FB5"/>
    <w:rsid w:val="00F37A94"/>
    <w:rsid w:val="00F42431"/>
    <w:rsid w:val="00F843F6"/>
    <w:rsid w:val="00FB02CA"/>
    <w:rsid w:val="00FD12D7"/>
    <w:rsid w:val="00FF315C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A118F8A-A28D-4B2C-9B24-AAA2FA9B8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212120"/>
      <w:kern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al1">
    <w:name w:val="Tableau Norma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wb">
    <w:name w:val="fwb"/>
    <w:rsid w:val="000415E5"/>
  </w:style>
  <w:style w:type="paragraph" w:styleId="Textedebulles">
    <w:name w:val="Balloon Text"/>
    <w:basedOn w:val="Normal"/>
    <w:link w:val="TextedebullesCar"/>
    <w:rsid w:val="009046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04607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Paragraphedeliste">
    <w:name w:val="List Paragraph"/>
    <w:basedOn w:val="Normal"/>
    <w:uiPriority w:val="34"/>
    <w:qFormat/>
    <w:rsid w:val="0090460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A50E5"/>
    <w:rPr>
      <w:color w:val="0000FF"/>
      <w:u w:val="single"/>
    </w:rPr>
  </w:style>
  <w:style w:type="table" w:styleId="Grilledutableau">
    <w:name w:val="Table Grid"/>
    <w:basedOn w:val="TableauNormal"/>
    <w:rsid w:val="00223C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79C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71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28621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1557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000009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31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85498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32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mailto:contact@teamkyou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oann\AppData\Roaming\Microsoft\Templates\Prospectus%20Technologie-commerc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A2913-772E-4DDE-AACB-5DDE19C77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Technologie-commerce.dot</Template>
  <TotalTime>0</TotalTime>
  <Pages>4</Pages>
  <Words>207</Words>
  <Characters>2483</Characters>
  <Application>Microsoft Office Word</Application>
  <DocSecurity>4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2685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Yoann Deshormeaux</dc:creator>
  <cp:lastModifiedBy>association Teamkyou</cp:lastModifiedBy>
  <cp:revision>2</cp:revision>
  <cp:lastPrinted>2014-12-12T16:46:00Z</cp:lastPrinted>
  <dcterms:created xsi:type="dcterms:W3CDTF">2015-06-08T12:41:00Z</dcterms:created>
  <dcterms:modified xsi:type="dcterms:W3CDTF">2015-06-08T12:41:00Z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TC102580281036</vt:lpwstr>
  </property>
</Properties>
</file>