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3C3F" w:rsidRDefault="002D2DBB" w:rsidP="00223C3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A6D2CA" wp14:editId="0CF161BC">
                <wp:simplePos x="0" y="0"/>
                <wp:positionH relativeFrom="column">
                  <wp:posOffset>-3119</wp:posOffset>
                </wp:positionH>
                <wp:positionV relativeFrom="paragraph">
                  <wp:posOffset>-1270</wp:posOffset>
                </wp:positionV>
                <wp:extent cx="7096125" cy="2047875"/>
                <wp:effectExtent l="0" t="0" r="9525" b="9525"/>
                <wp:wrapNone/>
                <wp:docPr id="10" name="Arrondir un rectangle avec un coin du même côté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6125" cy="2047875"/>
                        </a:xfrm>
                        <a:prstGeom prst="round2SameRect">
                          <a:avLst/>
                        </a:prstGeom>
                        <a:blipFill>
                          <a:blip r:embed="rId6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721134" id="Arrondir un rectangle avec un coin du même côté 10" o:spid="_x0000_s1026" style="position:absolute;margin-left:-.25pt;margin-top:-.1pt;width:558.75pt;height:161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096125,204787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EgAAAAAFJnaHRsb25nAAAD6A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E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BIAPoAwERAAIRAQMRAf/dAAQAff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" path="m341319,l6754806,v188505,,341319,152814,341319,341319l7096125,2047875r,l,2047875r,l,341319c,152814,152814,,341319,xe" stroked="f" strokeweight="2pt">
                <v:fill r:id="rId7" o:title="" recolor="t" rotate="t" type="frame"/>
                <v:path arrowok="t" o:connecttype="custom" o:connectlocs="341319,0;6754806,0;7096125,341319;7096125,2047875;7096125,2047875;0,2047875;0,2047875;0,341319;341319,0" o:connectangles="0,0,0,0,0,0,0,0,0"/>
              </v:shape>
            </w:pict>
          </mc:Fallback>
        </mc:AlternateContent>
      </w:r>
      <w:r w:rsidR="000415E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F3ED7AC" wp14:editId="78E49A6D">
                <wp:simplePos x="0" y="0"/>
                <wp:positionH relativeFrom="column">
                  <wp:posOffset>0</wp:posOffset>
                </wp:positionH>
                <wp:positionV relativeFrom="page">
                  <wp:posOffset>2275840</wp:posOffset>
                </wp:positionV>
                <wp:extent cx="2517140" cy="7549515"/>
                <wp:effectExtent l="0" t="0" r="0" b="0"/>
                <wp:wrapNone/>
                <wp:docPr id="2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7140" cy="7549515"/>
                        </a:xfrm>
                        <a:prstGeom prst="rect">
                          <a:avLst/>
                        </a:prstGeom>
                        <a:solidFill>
                          <a:srgbClr val="B7C13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80338" w:rsidRDefault="00E80338" w:rsidP="00E80338">
                            <w:pPr>
                              <w:jc w:val="center"/>
                            </w:pPr>
                          </w:p>
                          <w:p w:rsidR="00E80338" w:rsidRDefault="00E80338" w:rsidP="00384094"/>
                          <w:p w:rsidR="00340D55" w:rsidRDefault="00CC2DE5" w:rsidP="00E8033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7961173" wp14:editId="63284529">
                                  <wp:extent cx="1533525" cy="1781175"/>
                                  <wp:effectExtent l="133350" t="76200" r="85725" b="142875"/>
                                  <wp:docPr id="69" name="Image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" name="4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3525" cy="1781175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40D55" w:rsidRDefault="00340D55" w:rsidP="00E80338">
                            <w:pPr>
                              <w:jc w:val="center"/>
                            </w:pPr>
                          </w:p>
                          <w:p w:rsidR="00CC0457" w:rsidRDefault="00CC0457" w:rsidP="00AA3C66"/>
                          <w:p w:rsidR="004D5BCE" w:rsidRDefault="004D5BCE" w:rsidP="00E80338">
                            <w:pPr>
                              <w:jc w:val="center"/>
                            </w:pPr>
                          </w:p>
                          <w:p w:rsidR="00012FE9" w:rsidRDefault="00CC2DE5" w:rsidP="00E8033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79D72AA" wp14:editId="1E44CCCF">
                                  <wp:extent cx="2143760" cy="1425285"/>
                                  <wp:effectExtent l="133350" t="76200" r="85090" b="137160"/>
                                  <wp:docPr id="70" name="Image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" name="bielsa-0003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6251" cy="1426941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12FE9" w:rsidRDefault="00012FE9" w:rsidP="00CC2DE5"/>
                          <w:p w:rsidR="00012FE9" w:rsidRDefault="00012FE9" w:rsidP="00E80338">
                            <w:pPr>
                              <w:jc w:val="center"/>
                            </w:pPr>
                          </w:p>
                          <w:p w:rsidR="00012FE9" w:rsidRDefault="00012FE9" w:rsidP="00E80338">
                            <w:pPr>
                              <w:jc w:val="center"/>
                            </w:pPr>
                          </w:p>
                          <w:p w:rsidR="00012FE9" w:rsidRDefault="00CC2DE5" w:rsidP="00E8033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CA0F6EA" wp14:editId="562D50F0">
                                  <wp:extent cx="1998921" cy="1499191"/>
                                  <wp:effectExtent l="0" t="0" r="1905" b="6350"/>
                                  <wp:docPr id="63" name="Image 63" descr="C:\Users\beatrice\Pictures\salle stage\Rassemblement T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beatrice\Pictures\salle stage\Rassemblement T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3840" cy="1502880"/>
                                          </a:xfrm>
                                          <a:prstGeom prst="round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12FE9" w:rsidRDefault="00012FE9" w:rsidP="00E80338">
                            <w:pPr>
                              <w:jc w:val="center"/>
                            </w:pPr>
                          </w:p>
                          <w:p w:rsidR="009C0C42" w:rsidRDefault="009C0C42" w:rsidP="00E80338">
                            <w:pPr>
                              <w:jc w:val="center"/>
                            </w:pPr>
                          </w:p>
                          <w:p w:rsidR="009C0C42" w:rsidRDefault="009C0C42" w:rsidP="00E80338">
                            <w:pPr>
                              <w:jc w:val="center"/>
                            </w:pPr>
                          </w:p>
                          <w:p w:rsidR="009C0C42" w:rsidRDefault="009C0C42" w:rsidP="00E80338">
                            <w:pPr>
                              <w:jc w:val="center"/>
                            </w:pPr>
                          </w:p>
                          <w:p w:rsidR="009C0C42" w:rsidRDefault="009C0C42" w:rsidP="00E80338">
                            <w:pPr>
                              <w:jc w:val="center"/>
                            </w:pPr>
                          </w:p>
                          <w:p w:rsidR="009C0C42" w:rsidRDefault="009C0C42" w:rsidP="00E80338">
                            <w:pPr>
                              <w:jc w:val="center"/>
                            </w:pPr>
                          </w:p>
                          <w:p w:rsidR="009C0C42" w:rsidRDefault="009C0C42" w:rsidP="00E80338">
                            <w:pPr>
                              <w:jc w:val="center"/>
                            </w:pPr>
                          </w:p>
                          <w:p w:rsidR="009C0C42" w:rsidRDefault="009C0C42" w:rsidP="00E8033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3ED7AC" id="Rectangle 4" o:spid="_x0000_s1026" style="position:absolute;margin-left:0;margin-top:179.2pt;width:198.2pt;height:594.4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" fillcolor="#b7c134" stroked="f" strokecolor="#212120" insetpen="t">
                <v:shadow color="#8c8682"/>
                <v:textbox>
                  <w:txbxContent>
                    <w:p w:rsidR="00E80338" w:rsidRDefault="00E80338" w:rsidP="00E80338">
                      <w:pPr>
                        <w:jc w:val="center"/>
                      </w:pPr>
                    </w:p>
                    <w:p w:rsidR="00E80338" w:rsidRDefault="00E80338" w:rsidP="00384094"/>
                    <w:p w:rsidR="00340D55" w:rsidRDefault="00CC2DE5" w:rsidP="00E80338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7961173" wp14:editId="63284529">
                            <wp:extent cx="1533525" cy="1781175"/>
                            <wp:effectExtent l="133350" t="76200" r="85725" b="142875"/>
                            <wp:docPr id="69" name="Image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9" name="4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3525" cy="178117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40D55" w:rsidRDefault="00340D55" w:rsidP="00E80338">
                      <w:pPr>
                        <w:jc w:val="center"/>
                      </w:pPr>
                    </w:p>
                    <w:p w:rsidR="00CC0457" w:rsidRDefault="00CC0457" w:rsidP="00AA3C66"/>
                    <w:p w:rsidR="004D5BCE" w:rsidRDefault="004D5BCE" w:rsidP="00E80338">
                      <w:pPr>
                        <w:jc w:val="center"/>
                      </w:pPr>
                    </w:p>
                    <w:p w:rsidR="00012FE9" w:rsidRDefault="00CC2DE5" w:rsidP="00E80338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79D72AA" wp14:editId="1E44CCCF">
                            <wp:extent cx="2143760" cy="1425285"/>
                            <wp:effectExtent l="133350" t="76200" r="85090" b="137160"/>
                            <wp:docPr id="70" name="Image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0" name="bielsa-0003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6251" cy="1426941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12FE9" w:rsidRDefault="00012FE9" w:rsidP="00CC2DE5"/>
                    <w:p w:rsidR="00012FE9" w:rsidRDefault="00012FE9" w:rsidP="00E80338">
                      <w:pPr>
                        <w:jc w:val="center"/>
                      </w:pPr>
                    </w:p>
                    <w:p w:rsidR="00012FE9" w:rsidRDefault="00012FE9" w:rsidP="00E80338">
                      <w:pPr>
                        <w:jc w:val="center"/>
                      </w:pPr>
                    </w:p>
                    <w:p w:rsidR="00012FE9" w:rsidRDefault="00CC2DE5" w:rsidP="00E80338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CA0F6EA" wp14:editId="562D50F0">
                            <wp:extent cx="1998921" cy="1499191"/>
                            <wp:effectExtent l="0" t="0" r="1905" b="6350"/>
                            <wp:docPr id="63" name="Image 63" descr="C:\Users\beatrice\Pictures\salle stage\Rassemblement T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beatrice\Pictures\salle stage\Rassemblement T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3840" cy="1502880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12FE9" w:rsidRDefault="00012FE9" w:rsidP="00E80338">
                      <w:pPr>
                        <w:jc w:val="center"/>
                      </w:pPr>
                    </w:p>
                    <w:p w:rsidR="009C0C42" w:rsidRDefault="009C0C42" w:rsidP="00E80338">
                      <w:pPr>
                        <w:jc w:val="center"/>
                      </w:pPr>
                    </w:p>
                    <w:p w:rsidR="009C0C42" w:rsidRDefault="009C0C42" w:rsidP="00E80338">
                      <w:pPr>
                        <w:jc w:val="center"/>
                      </w:pPr>
                    </w:p>
                    <w:p w:rsidR="009C0C42" w:rsidRDefault="009C0C42" w:rsidP="00E80338">
                      <w:pPr>
                        <w:jc w:val="center"/>
                      </w:pPr>
                    </w:p>
                    <w:p w:rsidR="009C0C42" w:rsidRDefault="009C0C42" w:rsidP="00E80338">
                      <w:pPr>
                        <w:jc w:val="center"/>
                      </w:pPr>
                    </w:p>
                    <w:p w:rsidR="009C0C42" w:rsidRDefault="009C0C42" w:rsidP="00E80338">
                      <w:pPr>
                        <w:jc w:val="center"/>
                      </w:pPr>
                    </w:p>
                    <w:p w:rsidR="009C0C42" w:rsidRDefault="009C0C42" w:rsidP="00E80338">
                      <w:pPr>
                        <w:jc w:val="center"/>
                      </w:pPr>
                    </w:p>
                    <w:p w:rsidR="009C0C42" w:rsidRDefault="009C0C42" w:rsidP="00E80338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0415E5">
        <w:rPr>
          <w:noProof/>
          <w:lang w:eastAsia="fr-FR"/>
        </w:rPr>
        <mc:AlternateContent>
          <mc:Choice Requires="wps">
            <w:drawing>
              <wp:anchor distT="36576" distB="36576" distL="36576" distR="36576" simplePos="0" relativeHeight="251651072" behindDoc="0" locked="0" layoutInCell="1" allowOverlap="1" wp14:anchorId="433A473F" wp14:editId="2DCC1594">
                <wp:simplePos x="0" y="0"/>
                <wp:positionH relativeFrom="column">
                  <wp:posOffset>2814955</wp:posOffset>
                </wp:positionH>
                <wp:positionV relativeFrom="page">
                  <wp:posOffset>342900</wp:posOffset>
                </wp:positionV>
                <wp:extent cx="4157345" cy="1205865"/>
                <wp:effectExtent l="0" t="0" r="0" b="3810"/>
                <wp:wrapNone/>
                <wp:docPr id="2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7345" cy="1205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67367" w:rsidRDefault="00067367">
                            <w:pPr>
                              <w:widowControl w:val="0"/>
                              <w:spacing w:line="840" w:lineRule="exact"/>
                              <w:rPr>
                                <w:rFonts w:ascii="Arial" w:hAnsi="Arial" w:cs="Arial"/>
                                <w:color w:val="FFFFFE"/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3A473F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margin-left:221.65pt;margin-top:27pt;width:327.35pt;height:94.95pt;z-index:2516510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" filled="f" fillcolor="#fffffe" stroked="f" strokecolor="#212120" insetpen="t">
                <v:textbox inset="2.88pt,2.88pt,2.88pt,2.88pt">
                  <w:txbxContent>
                    <w:p w:rsidR="00067367" w:rsidRDefault="00067367">
                      <w:pPr>
                        <w:widowControl w:val="0"/>
                        <w:spacing w:line="840" w:lineRule="exact"/>
                        <w:rPr>
                          <w:rFonts w:ascii="Arial" w:hAnsi="Arial" w:cs="Arial"/>
                          <w:color w:val="FFFFFE"/>
                          <w:sz w:val="80"/>
                          <w:szCs w:val="8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223C3F" w:rsidRDefault="00223C3F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23C3F" w:rsidRDefault="00223C3F" w:rsidP="00E23BF8">
      <w:pPr>
        <w:tabs>
          <w:tab w:val="left" w:pos="6815"/>
        </w:tabs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2"/>
        <w:gridCol w:w="361"/>
        <w:gridCol w:w="361"/>
        <w:gridCol w:w="361"/>
        <w:gridCol w:w="2549"/>
        <w:gridCol w:w="7054"/>
        <w:gridCol w:w="361"/>
      </w:tblGrid>
      <w:tr w:rsidR="00223C3F" w:rsidTr="00457E8E">
        <w:tc>
          <w:tcPr>
            <w:tcW w:w="366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365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365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365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2616" w:type="dxa"/>
          </w:tcPr>
          <w:p w:rsidR="00223C3F" w:rsidRPr="003B4ED8" w:rsidRDefault="00223C3F" w:rsidP="00E23BF8">
            <w:pPr>
              <w:tabs>
                <w:tab w:val="left" w:pos="6815"/>
              </w:tabs>
              <w:rPr>
                <w:sz w:val="24"/>
                <w:szCs w:val="24"/>
              </w:rPr>
            </w:pPr>
          </w:p>
        </w:tc>
        <w:tc>
          <w:tcPr>
            <w:tcW w:w="6961" w:type="dxa"/>
          </w:tcPr>
          <w:p w:rsidR="00223C3F" w:rsidRDefault="00267079" w:rsidP="00E177A6">
            <w:pPr>
              <w:tabs>
                <w:tab w:val="left" w:pos="6815"/>
              </w:tabs>
              <w:jc w:val="center"/>
              <w:rPr>
                <w:b/>
                <w:sz w:val="32"/>
                <w:szCs w:val="24"/>
              </w:rPr>
            </w:pPr>
            <w:r>
              <w:rPr>
                <w:b/>
                <w:sz w:val="32"/>
                <w:szCs w:val="24"/>
              </w:rPr>
              <w:t xml:space="preserve">Du </w:t>
            </w:r>
            <w:r w:rsidR="00000B50">
              <w:rPr>
                <w:b/>
                <w:sz w:val="32"/>
                <w:szCs w:val="24"/>
              </w:rPr>
              <w:t>1</w:t>
            </w:r>
            <w:r w:rsidR="008E6084">
              <w:rPr>
                <w:b/>
                <w:sz w:val="32"/>
                <w:szCs w:val="24"/>
              </w:rPr>
              <w:t>1</w:t>
            </w:r>
            <w:r w:rsidR="00000B50">
              <w:rPr>
                <w:b/>
                <w:sz w:val="32"/>
                <w:szCs w:val="24"/>
              </w:rPr>
              <w:t xml:space="preserve"> au 18</w:t>
            </w:r>
            <w:r w:rsidR="008E6084">
              <w:rPr>
                <w:b/>
                <w:sz w:val="32"/>
                <w:szCs w:val="24"/>
              </w:rPr>
              <w:t xml:space="preserve"> Août</w:t>
            </w:r>
            <w:r w:rsidR="00276ABD" w:rsidRPr="003B4ED8">
              <w:rPr>
                <w:b/>
                <w:sz w:val="32"/>
                <w:szCs w:val="24"/>
              </w:rPr>
              <w:t xml:space="preserve"> 2015</w:t>
            </w:r>
          </w:p>
          <w:p w:rsidR="002D2DBB" w:rsidRPr="003B4ED8" w:rsidRDefault="002D2DBB" w:rsidP="00136514">
            <w:pPr>
              <w:tabs>
                <w:tab w:val="left" w:pos="6815"/>
              </w:tabs>
              <w:jc w:val="center"/>
              <w:rPr>
                <w:b/>
                <w:sz w:val="32"/>
                <w:szCs w:val="24"/>
              </w:rPr>
            </w:pPr>
          </w:p>
          <w:p w:rsidR="00136514" w:rsidRPr="0041508F" w:rsidRDefault="0041508F" w:rsidP="0041508F">
            <w:pPr>
              <w:tabs>
                <w:tab w:val="left" w:pos="6815"/>
              </w:tabs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« </w:t>
            </w:r>
            <w:r w:rsidR="00D83A5D">
              <w:rPr>
                <w:b/>
                <w:sz w:val="28"/>
                <w:szCs w:val="24"/>
              </w:rPr>
              <w:t xml:space="preserve">STAGE PERF </w:t>
            </w:r>
            <w:r w:rsidR="00FD1234">
              <w:rPr>
                <w:b/>
                <w:sz w:val="28"/>
                <w:szCs w:val="24"/>
              </w:rPr>
              <w:t>FALAISE BIELSA</w:t>
            </w:r>
            <w:r w:rsidR="00136514" w:rsidRPr="002D2DBB">
              <w:rPr>
                <w:b/>
                <w:sz w:val="28"/>
                <w:szCs w:val="24"/>
              </w:rPr>
              <w:t> »</w:t>
            </w:r>
          </w:p>
          <w:p w:rsidR="003B4ED8" w:rsidRPr="003B4ED8" w:rsidRDefault="00C95F4A" w:rsidP="00136514">
            <w:pPr>
              <w:tabs>
                <w:tab w:val="left" w:pos="681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et</w:t>
            </w:r>
            <w:bookmarkStart w:id="0" w:name="_GoBack"/>
            <w:bookmarkEnd w:id="0"/>
          </w:p>
          <w:p w:rsidR="003B4ED8" w:rsidRDefault="006B29E7" w:rsidP="006B29E7">
            <w:pPr>
              <w:tabs>
                <w:tab w:val="left" w:pos="6815"/>
              </w:tabs>
              <w:jc w:val="center"/>
              <w:rPr>
                <w:b/>
                <w:sz w:val="26"/>
                <w:szCs w:val="26"/>
              </w:rPr>
            </w:pPr>
            <w:r w:rsidRPr="006B29E7">
              <w:rPr>
                <w:b/>
                <w:sz w:val="26"/>
                <w:szCs w:val="26"/>
              </w:rPr>
              <w:t>Une journée</w:t>
            </w:r>
            <w:r>
              <w:rPr>
                <w:b/>
                <w:sz w:val="26"/>
                <w:szCs w:val="26"/>
              </w:rPr>
              <w:t xml:space="preserve"> Bloc</w:t>
            </w:r>
            <w:r w:rsidRPr="006B29E7">
              <w:rPr>
                <w:b/>
                <w:sz w:val="26"/>
                <w:szCs w:val="26"/>
              </w:rPr>
              <w:t xml:space="preserve"> à </w:t>
            </w:r>
            <w:proofErr w:type="spellStart"/>
            <w:r w:rsidRPr="006B29E7">
              <w:rPr>
                <w:b/>
                <w:sz w:val="26"/>
                <w:szCs w:val="26"/>
              </w:rPr>
              <w:t>Beyrède</w:t>
            </w:r>
            <w:proofErr w:type="spellEnd"/>
            <w:r w:rsidRPr="006B29E7">
              <w:rPr>
                <w:b/>
                <w:sz w:val="26"/>
                <w:szCs w:val="26"/>
              </w:rPr>
              <w:t xml:space="preserve"> </w:t>
            </w:r>
          </w:p>
          <w:p w:rsidR="00C95F4A" w:rsidRPr="006B29E7" w:rsidRDefault="00C95F4A" w:rsidP="006B29E7">
            <w:pPr>
              <w:tabs>
                <w:tab w:val="left" w:pos="6815"/>
              </w:tabs>
              <w:jc w:val="center"/>
              <w:rPr>
                <w:b/>
                <w:sz w:val="26"/>
                <w:szCs w:val="26"/>
              </w:rPr>
            </w:pPr>
          </w:p>
          <w:p w:rsidR="00457E8E" w:rsidRPr="00457E8E" w:rsidRDefault="00457E8E" w:rsidP="00457E8E">
            <w:pPr>
              <w:tabs>
                <w:tab w:val="left" w:pos="6815"/>
              </w:tabs>
              <w:jc w:val="center"/>
              <w:rPr>
                <w:b/>
                <w:sz w:val="26"/>
                <w:szCs w:val="26"/>
              </w:rPr>
            </w:pPr>
            <w:r w:rsidRPr="00457E8E">
              <w:rPr>
                <w:b/>
                <w:sz w:val="26"/>
                <w:szCs w:val="26"/>
              </w:rPr>
              <w:t>Informations :</w:t>
            </w:r>
          </w:p>
          <w:tbl>
            <w:tblPr>
              <w:tblStyle w:val="Grilledutableau"/>
              <w:tblW w:w="683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36"/>
              <w:gridCol w:w="6366"/>
              <w:gridCol w:w="236"/>
            </w:tblGrid>
            <w:tr w:rsidR="003B4ED8" w:rsidRPr="006672CC" w:rsidTr="00457E8E">
              <w:tc>
                <w:tcPr>
                  <w:tcW w:w="236" w:type="dxa"/>
                </w:tcPr>
                <w:p w:rsidR="003B4ED8" w:rsidRPr="006672CC" w:rsidRDefault="00D33AFD" w:rsidP="003B4ED8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 xml:space="preserve"> </w:t>
                  </w:r>
                </w:p>
              </w:tc>
              <w:tc>
                <w:tcPr>
                  <w:tcW w:w="6366" w:type="dxa"/>
                </w:tcPr>
                <w:p w:rsidR="00637675" w:rsidRPr="00637675" w:rsidRDefault="00637675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E43B4D" w:rsidRPr="00537D8A" w:rsidRDefault="00E43B4D" w:rsidP="00E43B4D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637675">
                    <w:rPr>
                      <w:rFonts w:eastAsiaTheme="minorHAnsi"/>
                      <w:b/>
                      <w:sz w:val="24"/>
                      <w:szCs w:val="24"/>
                    </w:rPr>
                    <w:t>Transport :</w:t>
                  </w:r>
                </w:p>
                <w:p w:rsidR="00E43B4D" w:rsidRPr="00637675" w:rsidRDefault="00E43B4D" w:rsidP="00E43B4D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637675" w:rsidRDefault="00E43B4D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637675">
                    <w:rPr>
                      <w:rFonts w:eastAsiaTheme="minorHAnsi"/>
                      <w:sz w:val="24"/>
                      <w:szCs w:val="24"/>
                    </w:rPr>
                    <w:t>Le stage démarre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  <w:r w:rsidR="008E6084">
                    <w:rPr>
                      <w:rFonts w:eastAsiaTheme="minorHAnsi"/>
                      <w:sz w:val="24"/>
                      <w:szCs w:val="24"/>
                    </w:rPr>
                    <w:t>au</w:t>
                  </w:r>
                  <w:r w:rsidR="00505089">
                    <w:rPr>
                      <w:rFonts w:eastAsiaTheme="minorHAnsi"/>
                      <w:sz w:val="24"/>
                      <w:szCs w:val="24"/>
                    </w:rPr>
                    <w:t>x</w:t>
                  </w:r>
                  <w:r w:rsidR="008E6084">
                    <w:rPr>
                      <w:rFonts w:eastAsiaTheme="minorHAnsi"/>
                      <w:sz w:val="24"/>
                      <w:szCs w:val="24"/>
                    </w:rPr>
                    <w:t xml:space="preserve"> point</w:t>
                  </w:r>
                  <w:r w:rsidR="00505089">
                    <w:rPr>
                      <w:rFonts w:eastAsiaTheme="minorHAnsi"/>
                      <w:sz w:val="24"/>
                      <w:szCs w:val="24"/>
                    </w:rPr>
                    <w:t>s</w:t>
                  </w:r>
                  <w:r w:rsidR="008E6084">
                    <w:rPr>
                      <w:rFonts w:eastAsiaTheme="minorHAnsi"/>
                      <w:sz w:val="24"/>
                      <w:szCs w:val="24"/>
                    </w:rPr>
                    <w:t xml:space="preserve"> de rendez-vous fixé avant le début du stage</w:t>
                  </w:r>
                  <w:r w:rsidR="00505089">
                    <w:rPr>
                      <w:rFonts w:eastAsiaTheme="minorHAnsi"/>
                      <w:sz w:val="24"/>
                      <w:szCs w:val="24"/>
                    </w:rPr>
                    <w:t>, à Valence et puis aux alentours de Toulouse et Perpignan.</w:t>
                  </w:r>
                </w:p>
                <w:p w:rsidR="00505089" w:rsidRDefault="00505089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E43B4D" w:rsidRPr="00637675" w:rsidRDefault="00E43B4D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637675" w:rsidRPr="00637675" w:rsidRDefault="00637675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637675">
                    <w:rPr>
                      <w:rFonts w:eastAsiaTheme="minorHAnsi"/>
                      <w:sz w:val="24"/>
                      <w:szCs w:val="24"/>
                    </w:rPr>
                    <w:t xml:space="preserve">Attention : le nombre d’inscrit est limité </w:t>
                  </w:r>
                  <w:r w:rsidR="00543834">
                    <w:rPr>
                      <w:rFonts w:eastAsiaTheme="minorHAnsi"/>
                      <w:b/>
                      <w:sz w:val="24"/>
                      <w:szCs w:val="24"/>
                    </w:rPr>
                    <w:t xml:space="preserve">à </w:t>
                  </w:r>
                  <w:r w:rsidR="0078096A">
                    <w:rPr>
                      <w:rFonts w:eastAsiaTheme="minorHAnsi"/>
                      <w:b/>
                      <w:sz w:val="24"/>
                      <w:szCs w:val="24"/>
                    </w:rPr>
                    <w:t>16</w:t>
                  </w:r>
                  <w:r w:rsidR="00FD1234">
                    <w:rPr>
                      <w:rFonts w:eastAsiaTheme="minorHAnsi"/>
                      <w:b/>
                      <w:sz w:val="24"/>
                      <w:szCs w:val="24"/>
                    </w:rPr>
                    <w:t xml:space="preserve"> </w:t>
                  </w:r>
                  <w:r w:rsidRPr="00537D8A">
                    <w:rPr>
                      <w:rFonts w:eastAsiaTheme="minorHAnsi"/>
                      <w:b/>
                      <w:sz w:val="24"/>
                      <w:szCs w:val="24"/>
                    </w:rPr>
                    <w:t>personnes.</w:t>
                  </w:r>
                </w:p>
                <w:p w:rsidR="008F7FA3" w:rsidRDefault="008F7FA3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93653E" w:rsidRDefault="00637675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637675">
                    <w:rPr>
                      <w:rFonts w:eastAsiaTheme="minorHAnsi"/>
                      <w:b/>
                      <w:sz w:val="24"/>
                      <w:szCs w:val="24"/>
                    </w:rPr>
                    <w:t>Rendez-vous :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</w:t>
                  </w:r>
                  <w:r w:rsidRPr="00637675"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  <w:r w:rsidR="008E6084">
                    <w:rPr>
                      <w:rFonts w:eastAsiaTheme="minorHAnsi"/>
                      <w:sz w:val="24"/>
                      <w:szCs w:val="24"/>
                    </w:rPr>
                    <w:t>Valence et Perpignan/Toulouse</w:t>
                  </w:r>
                </w:p>
                <w:p w:rsidR="005E1293" w:rsidRPr="00E43B4D" w:rsidRDefault="008E6084" w:rsidP="005E1293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                    </w:t>
                  </w:r>
                </w:p>
                <w:p w:rsidR="0078096A" w:rsidRDefault="0078096A" w:rsidP="00D83A5D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78096A">
                    <w:rPr>
                      <w:rFonts w:eastAsiaTheme="minorHAnsi"/>
                      <w:b/>
                      <w:sz w:val="24"/>
                      <w:szCs w:val="24"/>
                    </w:rPr>
                    <w:t>Hébergement :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  Gîte </w:t>
                  </w:r>
                  <w:r w:rsidR="005E1293" w:rsidRPr="005E1293">
                    <w:rPr>
                      <w:rFonts w:eastAsiaTheme="minorHAnsi"/>
                      <w:sz w:val="24"/>
                      <w:szCs w:val="24"/>
                    </w:rPr>
                    <w:t xml:space="preserve">  </w:t>
                  </w:r>
                  <w:r w:rsidR="005E1293"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</w:p>
                <w:p w:rsidR="00D83A5D" w:rsidRPr="0078096A" w:rsidRDefault="005E1293" w:rsidP="00D83A5D"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  </w:t>
                  </w:r>
                  <w:r w:rsidR="00637675"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 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</w:t>
                  </w:r>
                </w:p>
                <w:p w:rsidR="00D83A5D" w:rsidRDefault="00D83A5D" w:rsidP="00D83A5D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637675">
                    <w:rPr>
                      <w:rFonts w:eastAsiaTheme="minorHAnsi"/>
                      <w:b/>
                      <w:sz w:val="24"/>
                      <w:szCs w:val="24"/>
                    </w:rPr>
                    <w:t>Manger :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          PDJ et repas chaud le soir au gîte</w:t>
                  </w:r>
                  <w:r w:rsidRPr="00637675"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</w:p>
                <w:p w:rsidR="00D83A5D" w:rsidRPr="00637675" w:rsidRDefault="00D83A5D" w:rsidP="00D83A5D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   </w:t>
                  </w:r>
                  <w:r w:rsidRPr="00637675">
                    <w:rPr>
                      <w:rFonts w:eastAsiaTheme="minorHAnsi"/>
                      <w:sz w:val="24"/>
                      <w:szCs w:val="24"/>
                    </w:rPr>
                    <w:t>Et pique-nique le midi</w:t>
                  </w:r>
                </w:p>
                <w:p w:rsidR="00637675" w:rsidRPr="00D83A5D" w:rsidRDefault="00D83A5D" w:rsidP="0078096A">
                  <w:pPr>
                    <w:tabs>
                      <w:tab w:val="left" w:pos="6815"/>
                    </w:tabs>
                    <w:rPr>
                      <w:b/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 xml:space="preserve">                           </w:t>
                  </w:r>
                  <w:r w:rsidRPr="00637675">
                    <w:rPr>
                      <w:rFonts w:eastAsiaTheme="minorHAnsi"/>
                      <w:sz w:val="24"/>
                      <w:szCs w:val="24"/>
                    </w:rPr>
                    <w:t xml:space="preserve">            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       </w:t>
                  </w:r>
                  <w:r w:rsidRPr="00637675"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</w:p>
                <w:p w:rsidR="00B17C36" w:rsidRPr="00637675" w:rsidRDefault="00B17C36" w:rsidP="00B17C36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637675">
                    <w:rPr>
                      <w:rFonts w:eastAsiaTheme="minorHAnsi"/>
                      <w:b/>
                      <w:sz w:val="24"/>
                      <w:szCs w:val="24"/>
                    </w:rPr>
                    <w:t>Retour :</w:t>
                  </w:r>
                  <w:r w:rsidRPr="00637675"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      </w:t>
                  </w:r>
                  <w:r w:rsidR="00DB50AE">
                    <w:rPr>
                      <w:rFonts w:eastAsiaTheme="minorHAnsi"/>
                      <w:sz w:val="24"/>
                      <w:szCs w:val="24"/>
                    </w:rPr>
                    <w:t xml:space="preserve">   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 xml:space="preserve">  </w:t>
                  </w:r>
                  <w:r w:rsidR="008E6084">
                    <w:rPr>
                      <w:rFonts w:eastAsiaTheme="minorHAnsi"/>
                      <w:sz w:val="24"/>
                      <w:szCs w:val="24"/>
                    </w:rPr>
                    <w:t>Toulouse/Perpignan et Valence</w:t>
                  </w:r>
                </w:p>
                <w:p w:rsidR="00B17C36" w:rsidRPr="006672CC" w:rsidRDefault="00B17C36" w:rsidP="00B17C36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FD1234" w:rsidRDefault="00B17C36" w:rsidP="00B17C36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0C0D22">
                    <w:rPr>
                      <w:rFonts w:eastAsiaTheme="minorHAnsi"/>
                      <w:b/>
                      <w:sz w:val="24"/>
                      <w:szCs w:val="24"/>
                    </w:rPr>
                    <w:t>Prix :</w:t>
                  </w:r>
                  <w:r w:rsidRPr="000C0D22"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  <w:r w:rsidR="00DB50AE">
                    <w:rPr>
                      <w:rFonts w:eastAsiaTheme="minorHAnsi"/>
                      <w:sz w:val="24"/>
                      <w:szCs w:val="24"/>
                    </w:rPr>
                    <w:t xml:space="preserve">                    </w:t>
                  </w:r>
                  <w:r w:rsidR="000A3F28">
                    <w:rPr>
                      <w:rFonts w:eastAsiaTheme="minorHAnsi"/>
                      <w:sz w:val="24"/>
                      <w:szCs w:val="24"/>
                    </w:rPr>
                    <w:t>470</w:t>
                  </w:r>
                  <w:r w:rsidR="00FD1234">
                    <w:rPr>
                      <w:rFonts w:eastAsiaTheme="minorHAnsi"/>
                      <w:sz w:val="24"/>
                      <w:szCs w:val="24"/>
                    </w:rPr>
                    <w:t xml:space="preserve">€ </w:t>
                  </w:r>
                  <w:r w:rsidR="000A3F28">
                    <w:rPr>
                      <w:rFonts w:eastAsiaTheme="minorHAnsi"/>
                      <w:sz w:val="24"/>
                      <w:szCs w:val="24"/>
                    </w:rPr>
                    <w:t>(hors frais de transport)</w:t>
                  </w:r>
                </w:p>
                <w:p w:rsidR="00B17C36" w:rsidRPr="000C0D22" w:rsidRDefault="00E43B4D" w:rsidP="00B17C36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  </w:t>
                  </w:r>
                  <w:r w:rsidR="005D3369"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</w:p>
                <w:p w:rsidR="00D83A5D" w:rsidRDefault="00D83A5D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5F22DF" w:rsidRPr="000C0D22" w:rsidRDefault="005F22DF" w:rsidP="005F22DF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0C0D22">
                    <w:rPr>
                      <w:rFonts w:eastAsiaTheme="minorHAnsi"/>
                      <w:b/>
                      <w:sz w:val="24"/>
                      <w:szCs w:val="24"/>
                    </w:rPr>
                    <w:t>Ce prix comprend :</w:t>
                  </w:r>
                  <w:r w:rsidRPr="000C0D22">
                    <w:rPr>
                      <w:rFonts w:eastAsiaTheme="minorHAnsi"/>
                      <w:sz w:val="24"/>
                      <w:szCs w:val="24"/>
                    </w:rPr>
                    <w:t xml:space="preserve">   </w:t>
                  </w:r>
                  <w:r w:rsidR="00FD1234">
                    <w:rPr>
                      <w:rFonts w:eastAsiaTheme="minorHAnsi"/>
                      <w:sz w:val="24"/>
                      <w:szCs w:val="24"/>
                    </w:rPr>
                    <w:t xml:space="preserve"> -470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>€ de frais pédagogique</w:t>
                  </w:r>
                </w:p>
                <w:p w:rsidR="00FD1234" w:rsidRDefault="00DD6AAB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>
                    <w:rPr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9744" behindDoc="0" locked="0" layoutInCell="1" allowOverlap="1" wp14:anchorId="7393B04D" wp14:editId="03DF62F4">
                            <wp:simplePos x="0" y="0"/>
                            <wp:positionH relativeFrom="column">
                              <wp:posOffset>-2748280</wp:posOffset>
                            </wp:positionH>
                            <wp:positionV relativeFrom="page">
                              <wp:posOffset>4582795</wp:posOffset>
                            </wp:positionV>
                            <wp:extent cx="7096125" cy="932786"/>
                            <wp:effectExtent l="0" t="0" r="9525" b="1270"/>
                            <wp:wrapNone/>
                            <wp:docPr id="31" name="Freeform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7096125" cy="932786"/>
                                    </a:xfrm>
                                    <a:custGeom>
                                      <a:avLst/>
                                      <a:gdLst>
                                        <a:gd name="T0" fmla="*/ 2448 w 2448"/>
                                        <a:gd name="T1" fmla="*/ 389 h 389"/>
                                        <a:gd name="T2" fmla="*/ 2448 w 2448"/>
                                        <a:gd name="T3" fmla="*/ 140 h 389"/>
                                        <a:gd name="T4" fmla="*/ 0 w 2448"/>
                                        <a:gd name="T5" fmla="*/ 183 h 389"/>
                                        <a:gd name="T6" fmla="*/ 0 w 2448"/>
                                        <a:gd name="T7" fmla="*/ 389 h 389"/>
                                        <a:gd name="T8" fmla="*/ 2448 w 2448"/>
                                        <a:gd name="T9" fmla="*/ 389 h 38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2448" h="389">
                                          <a:moveTo>
                                            <a:pt x="2448" y="389"/>
                                          </a:moveTo>
                                          <a:cubicBezTo>
                                            <a:pt x="2448" y="140"/>
                                            <a:pt x="2448" y="140"/>
                                            <a:pt x="2448" y="140"/>
                                          </a:cubicBezTo>
                                          <a:cubicBezTo>
                                            <a:pt x="1158" y="0"/>
                                            <a:pt x="339" y="128"/>
                                            <a:pt x="0" y="183"/>
                                          </a:cubicBezTo>
                                          <a:cubicBezTo>
                                            <a:pt x="0" y="389"/>
                                            <a:pt x="0" y="389"/>
                                            <a:pt x="0" y="389"/>
                                          </a:cubicBezTo>
                                          <a:lnTo>
                                            <a:pt x="2448" y="38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ffectLst/>
                                    <a:extLst/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C213959" id="Freeform 5" o:spid="_x0000_s1026" style="position:absolute;margin-left:-216.4pt;margin-top:360.85pt;width:558.75pt;height:73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448,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" path="m2448,389v,-249,,-249,,-249c1158,,339,128,,183,,389,,389,,389r2448,xe" fillcolor="#404040 [2429]" stroked="f">
                            <v:path arrowok="t" o:connecttype="custom" o:connectlocs="7096125,932786;7096125,335707;0,438817;0,932786;7096125,932786" o:connectangles="0,0,0,0,0"/>
                            <w10:wrap anchory="page"/>
                          </v:shape>
                        </w:pict>
                      </mc:Fallback>
                    </mc:AlternateContent>
                  </w:r>
                  <w:r w:rsidR="005F22DF" w:rsidRPr="000C0D22">
                    <w:rPr>
                      <w:rFonts w:eastAsiaTheme="minorHAnsi"/>
                      <w:sz w:val="24"/>
                      <w:szCs w:val="24"/>
                    </w:rPr>
                    <w:t xml:space="preserve">          </w:t>
                  </w:r>
                  <w:r w:rsidR="0078096A">
                    <w:rPr>
                      <w:rFonts w:eastAsiaTheme="minorHAnsi"/>
                      <w:sz w:val="24"/>
                      <w:szCs w:val="24"/>
                    </w:rPr>
                    <w:t xml:space="preserve">                           </w:t>
                  </w:r>
                  <w:r w:rsidR="0038378A">
                    <w:rPr>
                      <w:rFonts w:eastAsiaTheme="minorHAnsi"/>
                      <w:sz w:val="24"/>
                      <w:szCs w:val="24"/>
                    </w:rPr>
                    <w:t>-</w:t>
                  </w:r>
                  <w:r w:rsidR="00FD1234">
                    <w:rPr>
                      <w:rFonts w:eastAsiaTheme="minorHAnsi"/>
                      <w:sz w:val="24"/>
                      <w:szCs w:val="24"/>
                    </w:rPr>
                    <w:t xml:space="preserve">120€ </w:t>
                  </w:r>
                  <w:r w:rsidR="00285997">
                    <w:rPr>
                      <w:rFonts w:eastAsiaTheme="minorHAnsi"/>
                      <w:sz w:val="24"/>
                      <w:szCs w:val="24"/>
                    </w:rPr>
                    <w:t xml:space="preserve">frais </w:t>
                  </w:r>
                  <w:r w:rsidR="00FD1234">
                    <w:rPr>
                      <w:rFonts w:eastAsiaTheme="minorHAnsi"/>
                      <w:sz w:val="24"/>
                      <w:szCs w:val="24"/>
                    </w:rPr>
                    <w:t xml:space="preserve">de transport </w:t>
                  </w:r>
                </w:p>
                <w:p w:rsidR="00D83A5D" w:rsidRDefault="0078096A" w:rsidP="00FD1234">
                  <w:pPr>
                    <w:jc w:val="center"/>
                    <w:rPr>
                      <w:rFonts w:eastAsiaTheme="minorHAnsi"/>
                      <w:sz w:val="24"/>
                      <w:szCs w:val="24"/>
                    </w:rPr>
                  </w:pP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  </w:t>
                  </w:r>
                </w:p>
                <w:p w:rsidR="00D83A5D" w:rsidRDefault="00D83A5D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0A3F28" w:rsidRDefault="000A3F28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B17C36" w:rsidRDefault="00CC2DE5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>
                    <w:rPr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7936" behindDoc="0" locked="0" layoutInCell="1" allowOverlap="1" wp14:anchorId="2D459F2C" wp14:editId="62F8235D">
                            <wp:simplePos x="0" y="0"/>
                            <wp:positionH relativeFrom="column">
                              <wp:posOffset>-2209800</wp:posOffset>
                            </wp:positionH>
                            <wp:positionV relativeFrom="paragraph">
                              <wp:posOffset>208280</wp:posOffset>
                            </wp:positionV>
                            <wp:extent cx="2987675" cy="538480"/>
                            <wp:effectExtent l="0" t="0" r="3175" b="0"/>
                            <wp:wrapNone/>
                            <wp:docPr id="35" name="Zone de texte 3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987675" cy="53848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BF1EBB" w:rsidRDefault="00BF1EBB">
                                        <w:pP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>Visitez</w:t>
                                        </w:r>
                                        <w:proofErr w:type="spellEnd"/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>notre</w:t>
                                        </w:r>
                                        <w:proofErr w:type="spellEnd"/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 xml:space="preserve"> page Facebook - </w:t>
                                        </w:r>
                                        <w:r w:rsidRPr="00BF1EBB"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>Team K you</w:t>
                                        </w:r>
                                      </w:p>
                                      <w:p w:rsidR="00BF1EBB" w:rsidRDefault="00BF1EBB">
                                        <w:pP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 xml:space="preserve">Corinne </w:t>
                                        </w:r>
                                        <w:proofErr w:type="gramStart"/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>Theroux :</w:t>
                                        </w:r>
                                        <w:proofErr w:type="gramEnd"/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 xml:space="preserve"> 06 33 40 73 00</w:t>
                                        </w:r>
                                      </w:p>
                                      <w:p w:rsidR="00BF1EBB" w:rsidRPr="00BF1EBB" w:rsidRDefault="00BF1EBB">
                                        <w:pP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 xml:space="preserve">Marine </w:t>
                                        </w:r>
                                        <w:proofErr w:type="gramStart"/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>Jourdan :</w:t>
                                        </w:r>
                                        <w:proofErr w:type="gramEnd"/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 xml:space="preserve"> 06 66 39 12 86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D459F2C" id="Zone de texte 35" o:spid="_x0000_s1028" type="#_x0000_t202" style="position:absolute;margin-left:-174pt;margin-top:16.4pt;width:235.25pt;height:42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" fillcolor="#404040 [2429]" stroked="f" strokeweight=".5pt">
                            <v:textbox>
                              <w:txbxContent>
                                <w:p w:rsidR="00BF1EBB" w:rsidRDefault="00BF1EBB">
                                  <w:pPr>
                                    <w:rPr>
                                      <w:color w:val="FFFFFF" w:themeColor="background1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Visitez</w:t>
                                  </w:r>
                                  <w:proofErr w:type="spellEnd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notre</w:t>
                                  </w:r>
                                  <w:proofErr w:type="spellEnd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 page Facebook - </w:t>
                                  </w:r>
                                  <w:r w:rsidRPr="00BF1EBB"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Team K you</w:t>
                                  </w:r>
                                </w:p>
                                <w:p w:rsidR="00BF1EBB" w:rsidRDefault="00BF1EBB">
                                  <w:pPr>
                                    <w:rPr>
                                      <w:color w:val="FFFFFF" w:themeColor="background1"/>
                                      <w:lang w:val="en-US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Corinne </w:t>
                                  </w:r>
                                  <w:proofErr w:type="gramStart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Theroux :</w:t>
                                  </w:r>
                                  <w:proofErr w:type="gramEnd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 06 33 40 73 00</w:t>
                                  </w:r>
                                </w:p>
                                <w:p w:rsidR="00BF1EBB" w:rsidRPr="00BF1EBB" w:rsidRDefault="00BF1EBB">
                                  <w:pPr>
                                    <w:rPr>
                                      <w:color w:val="FFFFFF" w:themeColor="background1"/>
                                      <w:lang w:val="en-US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Marine </w:t>
                                  </w:r>
                                  <w:proofErr w:type="gramStart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Jourdan :</w:t>
                                  </w:r>
                                  <w:proofErr w:type="gramEnd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 06 66 39 12 86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:rsidR="00E43B4D" w:rsidRDefault="00CC2DE5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>
                    <w:rPr>
                      <w:noProof/>
                      <w:sz w:val="26"/>
                      <w:szCs w:val="26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2752" behindDoc="0" locked="0" layoutInCell="1" allowOverlap="1" wp14:anchorId="55DFEBB9" wp14:editId="0A62EFF4">
                            <wp:simplePos x="0" y="0"/>
                            <wp:positionH relativeFrom="column">
                              <wp:posOffset>1246505</wp:posOffset>
                            </wp:positionH>
                            <wp:positionV relativeFrom="paragraph">
                              <wp:posOffset>103505</wp:posOffset>
                            </wp:positionV>
                            <wp:extent cx="2966085" cy="403860"/>
                            <wp:effectExtent l="0" t="0" r="5715" b="0"/>
                            <wp:wrapNone/>
                            <wp:docPr id="37" name="Zone de texte 3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966085" cy="4038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CC2DE5" w:rsidRPr="006B2D0E" w:rsidRDefault="00CC2DE5" w:rsidP="00CC2DE5">
                                        <w:pPr>
                                          <w:widowControl w:val="0"/>
                                          <w:spacing w:line="200" w:lineRule="exact"/>
                                          <w:jc w:val="right"/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caps/>
                                            <w:color w:val="FFFFFE"/>
                                            <w:spacing w:val="2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caps/>
                                            <w:color w:val="FFFFFE"/>
                                            <w:spacing w:val="20"/>
                                            <w:sz w:val="18"/>
                                            <w:szCs w:val="18"/>
                                          </w:rPr>
                                          <w:t>www.teamkyou.com</w:t>
                                        </w:r>
                                      </w:p>
                                      <w:p w:rsidR="00CC2DE5" w:rsidRDefault="00CC2DE5" w:rsidP="00CC2DE5">
                                        <w:pPr>
                                          <w:widowControl w:val="0"/>
                                          <w:spacing w:line="200" w:lineRule="exact"/>
                                          <w:jc w:val="right"/>
                                          <w:rPr>
                                            <w:rStyle w:val="Lienhypertexte"/>
                                            <w:rFonts w:ascii="Arial" w:hAnsi="Arial" w:cs="Arial"/>
                                            <w:b/>
                                            <w:bCs/>
                                            <w:color w:val="FFFFFF" w:themeColor="background1"/>
                                            <w:sz w:val="18"/>
                                            <w:szCs w:val="18"/>
                                            <w:u w:val="none"/>
                                          </w:rPr>
                                        </w:pPr>
                                        <w:r w:rsidRPr="00347CC5">
                                          <w:rPr>
                                            <w:rStyle w:val="Lienhypertexte"/>
                                            <w:rFonts w:ascii="Arial" w:hAnsi="Arial" w:cs="Arial"/>
                                            <w:b/>
                                            <w:bCs/>
                                            <w:color w:val="FFFFFF" w:themeColor="background1"/>
                                            <w:sz w:val="18"/>
                                            <w:szCs w:val="18"/>
                                            <w:u w:val="none"/>
                                          </w:rPr>
                                          <w:t>contact@teamkyou.com</w:t>
                                        </w:r>
                                        <w:r>
                                          <w:rPr>
                                            <w:rStyle w:val="Lienhypertexte"/>
                                            <w:rFonts w:ascii="Arial" w:hAnsi="Arial" w:cs="Arial"/>
                                            <w:b/>
                                            <w:bCs/>
                                            <w:color w:val="FFFFFF" w:themeColor="background1"/>
                                            <w:sz w:val="18"/>
                                            <w:szCs w:val="18"/>
                                            <w:u w:val="none"/>
                                          </w:rPr>
                                          <w:t xml:space="preserve"> </w:t>
                                        </w:r>
                                        <w:r w:rsidRPr="00736EE8">
                                          <w:rPr>
                                            <w:rStyle w:val="Lienhypertexte"/>
                                            <w:rFonts w:ascii="Arial" w:hAnsi="Arial" w:cs="Arial"/>
                                            <w:b/>
                                            <w:bCs/>
                                            <w:color w:val="FFFFFF" w:themeColor="background1"/>
                                            <w:sz w:val="18"/>
                                            <w:szCs w:val="18"/>
                                            <w:u w:val="none"/>
                                          </w:rPr>
                                          <w:t xml:space="preserve">  </w:t>
                                        </w:r>
                                      </w:p>
                                      <w:p w:rsidR="00CC2DE5" w:rsidRDefault="00CC2DE5" w:rsidP="00CC2DE5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55DFEBB9" id="Zone de texte 37" o:spid="_x0000_s1029" type="#_x0000_t202" style="position:absolute;margin-left:98.15pt;margin-top:8.15pt;width:233.55pt;height:31.8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" fillcolor="#404040 [2429]" stroked="f" strokeweight=".5pt">
                            <v:textbox>
                              <w:txbxContent>
                                <w:p w:rsidR="00CC2DE5" w:rsidRPr="006B2D0E" w:rsidRDefault="00CC2DE5" w:rsidP="00CC2DE5">
                                  <w:pPr>
                                    <w:widowControl w:val="0"/>
                                    <w:spacing w:line="200" w:lineRule="exact"/>
                                    <w:jc w:val="right"/>
                                    <w:rPr>
                                      <w:rFonts w:ascii="Arial" w:hAnsi="Arial" w:cs="Arial"/>
                                      <w:b/>
                                      <w:bCs/>
                                      <w:caps/>
                                      <w:color w:val="FFFFFE"/>
                                      <w:spacing w:val="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aps/>
                                      <w:color w:val="FFFFFE"/>
                                      <w:spacing w:val="20"/>
                                      <w:sz w:val="18"/>
                                      <w:szCs w:val="18"/>
                                    </w:rPr>
                                    <w:t>www.teamkyou.com</w:t>
                                  </w:r>
                                </w:p>
                                <w:p w:rsidR="00CC2DE5" w:rsidRDefault="00CC2DE5" w:rsidP="00CC2DE5">
                                  <w:pPr>
                                    <w:widowControl w:val="0"/>
                                    <w:spacing w:line="200" w:lineRule="exact"/>
                                    <w:jc w:val="right"/>
                                    <w:rPr>
                                      <w:rStyle w:val="Lienhypertexte"/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u w:val="none"/>
                                    </w:rPr>
                                  </w:pPr>
                                  <w:r w:rsidRPr="00347CC5">
                                    <w:rPr>
                                      <w:rStyle w:val="Lienhypertexte"/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u w:val="none"/>
                                    </w:rPr>
                                    <w:t>contact@teamkyou.com</w:t>
                                  </w:r>
                                  <w:r>
                                    <w:rPr>
                                      <w:rStyle w:val="Lienhypertexte"/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u w:val="none"/>
                                    </w:rPr>
                                    <w:t xml:space="preserve"> </w:t>
                                  </w:r>
                                  <w:r w:rsidRPr="00736EE8">
                                    <w:rPr>
                                      <w:rStyle w:val="Lienhypertexte"/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u w:val="none"/>
                                    </w:rPr>
                                    <w:t xml:space="preserve">  </w:t>
                                  </w:r>
                                </w:p>
                                <w:p w:rsidR="00CC2DE5" w:rsidRDefault="00CC2DE5" w:rsidP="00CC2DE5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:rsidR="00B17C36" w:rsidRDefault="00B17C36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B17C36" w:rsidRDefault="00B17C36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B17C36" w:rsidRDefault="00B17C36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D83A5D" w:rsidRDefault="00D83A5D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D83A5D" w:rsidRDefault="00D83A5D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41508F" w:rsidRDefault="0041508F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457E8E" w:rsidRPr="0056764D" w:rsidRDefault="00C510CB" w:rsidP="0056764D">
                  <w:pPr>
                    <w:tabs>
                      <w:tab w:val="left" w:pos="1591"/>
                      <w:tab w:val="right" w:pos="6150"/>
                      <w:tab w:val="left" w:pos="6815"/>
                    </w:tabs>
                    <w:rPr>
                      <w:noProof/>
                      <w:lang w:eastAsia="fr-FR"/>
                    </w:rPr>
                  </w:pPr>
                  <w:r>
                    <w:rPr>
                      <w:noProof/>
                      <w:lang w:eastAsia="fr-FR"/>
                    </w:rPr>
                    <w:tab/>
                  </w:r>
                  <w:r>
                    <w:rPr>
                      <w:noProof/>
                      <w:lang w:eastAsia="fr-FR"/>
                    </w:rPr>
                    <w:tab/>
                  </w:r>
                  <w:r w:rsidR="00457E8E">
                    <w:rPr>
                      <w:noProof/>
                      <w:lang w:eastAsia="fr-FR"/>
                    </w:rPr>
                    <w:t xml:space="preserve">                                                                                   </w:t>
                  </w:r>
                </w:p>
                <w:p w:rsidR="00C510CB" w:rsidRDefault="002649B2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  <w:r>
                    <w:rPr>
                      <w:noProof/>
                      <w:lang w:eastAsia="fr-FR"/>
                    </w:rPr>
                    <w:lastRenderedPageBreak/>
                    <mc:AlternateContent>
                      <mc:Choice Requires="wps">
                        <w:drawing>
                          <wp:anchor distT="0" distB="0" distL="114300" distR="114300" simplePos="0" relativeHeight="251592704" behindDoc="0" locked="0" layoutInCell="1" allowOverlap="1" wp14:anchorId="5529E1A9" wp14:editId="42C2FBC4">
                            <wp:simplePos x="0" y="0"/>
                            <wp:positionH relativeFrom="column">
                              <wp:posOffset>-2836545</wp:posOffset>
                            </wp:positionH>
                            <wp:positionV relativeFrom="page">
                              <wp:posOffset>2112010</wp:posOffset>
                            </wp:positionV>
                            <wp:extent cx="2517140" cy="7549515"/>
                            <wp:effectExtent l="0" t="0" r="0" b="0"/>
                            <wp:wrapNone/>
                            <wp:docPr id="17" name="Rectangle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517140" cy="754951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B7C134"/>
                                    </a:solidFill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1240B29-F687-4F45-9708-019B960494DF}">
                                        <a14:hiddenLine xmlns:a14="http://schemas.microsoft.com/office/drawing/2010/main" w="9525" algn="in">
                                          <a:solidFill>
                                            <a:srgbClr val="21212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C8682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8F7FA3" w:rsidRDefault="008F7FA3" w:rsidP="00776300"/>
                                      <w:p w:rsidR="008F7FA3" w:rsidRDefault="008F7FA3" w:rsidP="00384094"/>
                                      <w:p w:rsidR="008F7FA3" w:rsidRDefault="008F7FA3" w:rsidP="008F7FA3">
                                        <w:pPr>
                                          <w:jc w:val="center"/>
                                        </w:pPr>
                                      </w:p>
                                      <w:p w:rsidR="008F7FA3" w:rsidRDefault="00CC2DE5" w:rsidP="008F7FA3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noProof/>
                                            <w:lang w:eastAsia="fr-FR"/>
                                          </w:rPr>
                                          <w:drawing>
                                            <wp:inline distT="0" distB="0" distL="0" distR="0" wp14:anchorId="7FB318AD" wp14:editId="14C69638">
                                              <wp:extent cx="1533525" cy="1781175"/>
                                              <wp:effectExtent l="133350" t="76200" r="85725" b="142875"/>
                                              <wp:docPr id="71" name="Image 71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69" name="4.jpg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8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1533525" cy="1781175"/>
                                                      </a:xfrm>
                                                      <a:prstGeom prst="roundRect">
                                                        <a:avLst>
                                                          <a:gd name="adj" fmla="val 16667"/>
                                                        </a:avLst>
                                                      </a:prstGeom>
                                                      <a:ln>
                                                        <a:noFill/>
                                                      </a:ln>
                                                      <a:effectLst>
                                                        <a:outerShdw blurRad="76200" dist="38100" dir="7800000" algn="tl" rotWithShape="0">
                                                          <a:srgbClr val="000000">
                                                            <a:alpha val="40000"/>
                                                          </a:srgbClr>
                                                        </a:outerShdw>
                                                      </a:effectLst>
                                                      <a:scene3d>
                                                        <a:camera prst="orthographicFront"/>
                                                        <a:lightRig rig="contrasting" dir="t">
                                                          <a:rot lat="0" lon="0" rev="4200000"/>
                                                        </a:lightRig>
                                                      </a:scene3d>
                                                      <a:sp3d prstMaterial="plastic">
                                                        <a:bevelT w="381000" h="114300" prst="relaxedInset"/>
                                                        <a:contourClr>
                                                          <a:srgbClr val="969696"/>
                                                        </a:contourClr>
                                                      </a:sp3d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  <w:p w:rsidR="008F7FA3" w:rsidRDefault="008F7FA3" w:rsidP="008F7FA3">
                                        <w:pPr>
                                          <w:jc w:val="center"/>
                                        </w:pPr>
                                      </w:p>
                                      <w:p w:rsidR="00C510CB" w:rsidRDefault="00C510CB" w:rsidP="008F7FA3">
                                        <w:pPr>
                                          <w:jc w:val="center"/>
                                          <w:rPr>
                                            <w:noProof/>
                                            <w:lang w:eastAsia="fr-FR"/>
                                          </w:rPr>
                                        </w:pPr>
                                      </w:p>
                                      <w:p w:rsidR="009C0C42" w:rsidRDefault="009C0C42" w:rsidP="009C0C42">
                                        <w:pPr>
                                          <w:jc w:val="center"/>
                                        </w:pPr>
                                      </w:p>
                                      <w:p w:rsidR="009C0C42" w:rsidRDefault="00CC2DE5" w:rsidP="009C0C42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noProof/>
                                            <w:lang w:eastAsia="fr-FR"/>
                                          </w:rPr>
                                          <w:drawing>
                                            <wp:inline distT="0" distB="0" distL="0" distR="0" wp14:anchorId="2C3BB830" wp14:editId="0A15E707">
                                              <wp:extent cx="2143760" cy="1425285"/>
                                              <wp:effectExtent l="133350" t="76200" r="85090" b="137160"/>
                                              <wp:docPr id="72" name="Image 72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70" name="bielsa-0003.jpg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9" cstate="print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2146251" cy="1426941"/>
                                                      </a:xfrm>
                                                      <a:prstGeom prst="roundRect">
                                                        <a:avLst>
                                                          <a:gd name="adj" fmla="val 16667"/>
                                                        </a:avLst>
                                                      </a:prstGeom>
                                                      <a:ln>
                                                        <a:noFill/>
                                                      </a:ln>
                                                      <a:effectLst>
                                                        <a:outerShdw blurRad="76200" dist="38100" dir="7800000" algn="tl" rotWithShape="0">
                                                          <a:srgbClr val="000000">
                                                            <a:alpha val="40000"/>
                                                          </a:srgbClr>
                                                        </a:outerShdw>
                                                      </a:effectLst>
                                                      <a:scene3d>
                                                        <a:camera prst="orthographicFront"/>
                                                        <a:lightRig rig="contrasting" dir="t">
                                                          <a:rot lat="0" lon="0" rev="4200000"/>
                                                        </a:lightRig>
                                                      </a:scene3d>
                                                      <a:sp3d prstMaterial="plastic">
                                                        <a:bevelT w="381000" h="114300" prst="relaxedInset"/>
                                                        <a:contourClr>
                                                          <a:srgbClr val="969696"/>
                                                        </a:contourClr>
                                                      </a:sp3d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  <w:p w:rsidR="009C0C42" w:rsidRDefault="009C0C42" w:rsidP="009C0C42">
                                        <w:pPr>
                                          <w:jc w:val="center"/>
                                        </w:pPr>
                                      </w:p>
                                      <w:p w:rsidR="009C0C42" w:rsidRDefault="009C0C42" w:rsidP="009C0C42">
                                        <w:pPr>
                                          <w:jc w:val="center"/>
                                        </w:pPr>
                                      </w:p>
                                      <w:p w:rsidR="009C0C42" w:rsidRDefault="009C0C42" w:rsidP="009C0C42">
                                        <w:pPr>
                                          <w:jc w:val="center"/>
                                        </w:pPr>
                                      </w:p>
                                      <w:p w:rsidR="009C0C42" w:rsidRDefault="00CC2DE5" w:rsidP="009C0C42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noProof/>
                                            <w:lang w:eastAsia="fr-FR"/>
                                          </w:rPr>
                                          <w:drawing>
                                            <wp:inline distT="0" distB="0" distL="0" distR="0" wp14:anchorId="4BF543CA" wp14:editId="1B367E64">
                                              <wp:extent cx="1998921" cy="1499191"/>
                                              <wp:effectExtent l="0" t="0" r="1905" b="6350"/>
                                              <wp:docPr id="68" name="Image 68" descr="C:\Users\beatrice\Pictures\salle stage\Rassemblement TK.jpg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3" descr="C:\Users\beatrice\Pictures\salle stage\Rassemblement TK.jpg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9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003840" cy="1502880"/>
                                                      </a:xfrm>
                                                      <a:prstGeom prst="round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  <w:p w:rsidR="009C0C42" w:rsidRDefault="009C0C42" w:rsidP="009C0C42">
                                        <w:pPr>
                                          <w:jc w:val="center"/>
                                        </w:pPr>
                                      </w:p>
                                      <w:p w:rsidR="009C0C42" w:rsidRDefault="009C0C42" w:rsidP="009C0C42">
                                        <w:pPr>
                                          <w:jc w:val="center"/>
                                        </w:pPr>
                                      </w:p>
                                      <w:p w:rsidR="009C0C42" w:rsidRDefault="009C0C42" w:rsidP="009C0C42"/>
                                      <w:p w:rsidR="009C0C42" w:rsidRDefault="009C0C42" w:rsidP="009C0C42">
                                        <w:pPr>
                                          <w:jc w:val="center"/>
                                        </w:pPr>
                                      </w:p>
                                      <w:p w:rsidR="00C510CB" w:rsidRDefault="00C510CB" w:rsidP="008F7FA3">
                                        <w:pPr>
                                          <w:jc w:val="center"/>
                                          <w:rPr>
                                            <w:noProof/>
                                            <w:lang w:eastAsia="fr-FR"/>
                                          </w:rPr>
                                        </w:pPr>
                                      </w:p>
                                      <w:p w:rsidR="00C510CB" w:rsidRDefault="00C510CB" w:rsidP="008F7FA3">
                                        <w:pPr>
                                          <w:jc w:val="center"/>
                                          <w:rPr>
                                            <w:noProof/>
                                            <w:lang w:eastAsia="fr-FR"/>
                                          </w:rPr>
                                        </w:pPr>
                                      </w:p>
                                      <w:p w:rsidR="00C510CB" w:rsidRDefault="00C510CB" w:rsidP="008F7FA3">
                                        <w:pPr>
                                          <w:jc w:val="center"/>
                                          <w:rPr>
                                            <w:noProof/>
                                            <w:lang w:eastAsia="fr-FR"/>
                                          </w:rPr>
                                        </w:pPr>
                                      </w:p>
                                      <w:p w:rsidR="00C510CB" w:rsidRDefault="00C510CB" w:rsidP="008F7FA3">
                                        <w:pPr>
                                          <w:jc w:val="center"/>
                                          <w:rPr>
                                            <w:noProof/>
                                            <w:lang w:eastAsia="fr-FR"/>
                                          </w:rPr>
                                        </w:pPr>
                                      </w:p>
                                      <w:p w:rsidR="008F7FA3" w:rsidRDefault="008F7FA3" w:rsidP="00C510CB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529E1A9" id="_x0000_s1030" style="position:absolute;margin-left:-223.35pt;margin-top:166.3pt;width:198.2pt;height:594.45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" fillcolor="#b7c134" stroked="f" strokecolor="#212120" insetpen="t">
                            <v:shadow color="#8c8682"/>
                            <v:textbox>
                              <w:txbxContent>
                                <w:p w:rsidR="008F7FA3" w:rsidRDefault="008F7FA3" w:rsidP="00776300"/>
                                <w:p w:rsidR="008F7FA3" w:rsidRDefault="008F7FA3" w:rsidP="00384094"/>
                                <w:p w:rsidR="008F7FA3" w:rsidRDefault="008F7FA3" w:rsidP="008F7FA3">
                                  <w:pPr>
                                    <w:jc w:val="center"/>
                                  </w:pPr>
                                </w:p>
                                <w:p w:rsidR="008F7FA3" w:rsidRDefault="00CC2DE5" w:rsidP="008F7FA3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7FB318AD" wp14:editId="14C69638">
                                        <wp:extent cx="1533525" cy="1781175"/>
                                        <wp:effectExtent l="133350" t="76200" r="85725" b="142875"/>
                                        <wp:docPr id="71" name="Image 7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9" name="4.jpg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33525" cy="1781175"/>
                                                </a:xfrm>
                                                <a:prstGeom prst="roundRect">
                                                  <a:avLst>
                                                    <a:gd name="adj" fmla="val 16667"/>
                                                  </a:avLst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outerShdw blurRad="76200" dist="38100" dir="7800000" algn="tl" rotWithShape="0">
                                                    <a:srgbClr val="000000">
                                                      <a:alpha val="40000"/>
                                                    </a:srgbClr>
                                                  </a:outerShdw>
                                                </a:effectLst>
                                                <a:scene3d>
                                                  <a:camera prst="orthographicFront"/>
                                                  <a:lightRig rig="contrasting" dir="t">
                                                    <a:rot lat="0" lon="0" rev="4200000"/>
                                                  </a:lightRig>
                                                </a:scene3d>
                                                <a:sp3d prstMaterial="plastic">
                                                  <a:bevelT w="381000" h="114300" prst="relaxedInset"/>
                                                  <a:contourClr>
                                                    <a:srgbClr val="969696"/>
                                                  </a:contourClr>
                                                </a:sp3d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F7FA3" w:rsidRDefault="008F7FA3" w:rsidP="008F7FA3">
                                  <w:pPr>
                                    <w:jc w:val="center"/>
                                  </w:pPr>
                                </w:p>
                                <w:p w:rsidR="00C510CB" w:rsidRDefault="00C510CB" w:rsidP="008F7FA3">
                                  <w:pPr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</w:p>
                                <w:p w:rsidR="009C0C42" w:rsidRDefault="009C0C42" w:rsidP="009C0C42">
                                  <w:pPr>
                                    <w:jc w:val="center"/>
                                  </w:pPr>
                                </w:p>
                                <w:p w:rsidR="009C0C42" w:rsidRDefault="00CC2DE5" w:rsidP="009C0C42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2C3BB830" wp14:editId="0A15E707">
                                        <wp:extent cx="2143760" cy="1425285"/>
                                        <wp:effectExtent l="133350" t="76200" r="85090" b="137160"/>
                                        <wp:docPr id="72" name="Image 7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0" name="bielsa-0003.jpg"/>
                                                <pic:cNvPicPr/>
                                              </pic:nvPicPr>
                                              <pic:blipFill>
                                                <a:blip r:embed="rId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46251" cy="1426941"/>
                                                </a:xfrm>
                                                <a:prstGeom prst="roundRect">
                                                  <a:avLst>
                                                    <a:gd name="adj" fmla="val 16667"/>
                                                  </a:avLst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outerShdw blurRad="76200" dist="38100" dir="7800000" algn="tl" rotWithShape="0">
                                                    <a:srgbClr val="000000">
                                                      <a:alpha val="40000"/>
                                                    </a:srgbClr>
                                                  </a:outerShdw>
                                                </a:effectLst>
                                                <a:scene3d>
                                                  <a:camera prst="orthographicFront"/>
                                                  <a:lightRig rig="contrasting" dir="t">
                                                    <a:rot lat="0" lon="0" rev="4200000"/>
                                                  </a:lightRig>
                                                </a:scene3d>
                                                <a:sp3d prstMaterial="plastic">
                                                  <a:bevelT w="381000" h="114300" prst="relaxedInset"/>
                                                  <a:contourClr>
                                                    <a:srgbClr val="969696"/>
                                                  </a:contourClr>
                                                </a:sp3d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C0C42" w:rsidRDefault="009C0C42" w:rsidP="009C0C42">
                                  <w:pPr>
                                    <w:jc w:val="center"/>
                                  </w:pPr>
                                </w:p>
                                <w:p w:rsidR="009C0C42" w:rsidRDefault="009C0C42" w:rsidP="009C0C42">
                                  <w:pPr>
                                    <w:jc w:val="center"/>
                                  </w:pPr>
                                </w:p>
                                <w:p w:rsidR="009C0C42" w:rsidRDefault="009C0C42" w:rsidP="009C0C42">
                                  <w:pPr>
                                    <w:jc w:val="center"/>
                                  </w:pPr>
                                </w:p>
                                <w:p w:rsidR="009C0C42" w:rsidRDefault="00CC2DE5" w:rsidP="009C0C42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4BF543CA" wp14:editId="1B367E64">
                                        <wp:extent cx="1998921" cy="1499191"/>
                                        <wp:effectExtent l="0" t="0" r="1905" b="6350"/>
                                        <wp:docPr id="68" name="Image 68" descr="C:\Users\beatrice\Pictures\salle stage\Rassemblement TK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C:\Users\beatrice\Pictures\salle stage\Rassemblement TK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03840" cy="1502880"/>
                                                </a:xfrm>
                                                <a:prstGeom prst="round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C0C42" w:rsidRDefault="009C0C42" w:rsidP="009C0C42">
                                  <w:pPr>
                                    <w:jc w:val="center"/>
                                  </w:pPr>
                                </w:p>
                                <w:p w:rsidR="009C0C42" w:rsidRDefault="009C0C42" w:rsidP="009C0C42">
                                  <w:pPr>
                                    <w:jc w:val="center"/>
                                  </w:pPr>
                                </w:p>
                                <w:p w:rsidR="009C0C42" w:rsidRDefault="009C0C42" w:rsidP="009C0C42"/>
                                <w:p w:rsidR="009C0C42" w:rsidRDefault="009C0C42" w:rsidP="009C0C42">
                                  <w:pPr>
                                    <w:jc w:val="center"/>
                                  </w:pPr>
                                </w:p>
                                <w:p w:rsidR="00C510CB" w:rsidRDefault="00C510CB" w:rsidP="008F7FA3">
                                  <w:pPr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</w:p>
                                <w:p w:rsidR="00C510CB" w:rsidRDefault="00C510CB" w:rsidP="008F7FA3">
                                  <w:pPr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</w:p>
                                <w:p w:rsidR="00C510CB" w:rsidRDefault="00C510CB" w:rsidP="008F7FA3">
                                  <w:pPr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</w:p>
                                <w:p w:rsidR="00C510CB" w:rsidRDefault="00C510CB" w:rsidP="008F7FA3">
                                  <w:pPr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</w:p>
                                <w:p w:rsidR="008F7FA3" w:rsidRDefault="008F7FA3" w:rsidP="00C510CB"/>
                              </w:txbxContent>
                            </v:textbox>
                            <w10:wrap anchory="page"/>
                          </v:rect>
                        </w:pict>
                      </mc:Fallback>
                    </mc:AlternateContent>
                  </w:r>
                  <w:r>
                    <w:rPr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93728" behindDoc="0" locked="0" layoutInCell="1" allowOverlap="1" wp14:anchorId="27977A49" wp14:editId="793B0C05">
                            <wp:simplePos x="0" y="0"/>
                            <wp:positionH relativeFrom="column">
                              <wp:posOffset>-2835275</wp:posOffset>
                            </wp:positionH>
                            <wp:positionV relativeFrom="paragraph">
                              <wp:posOffset>55880</wp:posOffset>
                            </wp:positionV>
                            <wp:extent cx="7096125" cy="2047875"/>
                            <wp:effectExtent l="0" t="0" r="9525" b="9525"/>
                            <wp:wrapNone/>
                            <wp:docPr id="20" name="Arrondir un rectangle avec un coin du même côté 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096125" cy="2047875"/>
                                    </a:xfrm>
                                    <a:prstGeom prst="round2SameRect">
                                      <a:avLst/>
                                    </a:prstGeom>
                                    <a:blipFill>
                                      <a:blip r:embed="rId6"/>
                                      <a:stretch>
                                        <a:fillRect/>
                                      </a:stretch>
                                    </a:blipFill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776300" w:rsidRDefault="00776300" w:rsidP="00776300">
                                        <w:pPr>
                                          <w:jc w:val="center"/>
                                        </w:pPr>
                                      </w:p>
                                      <w:p w:rsidR="00776300" w:rsidRDefault="00776300" w:rsidP="00776300">
                                        <w:pPr>
                                          <w:jc w:val="center"/>
                                        </w:pPr>
                                      </w:p>
                                      <w:p w:rsidR="00776300" w:rsidRDefault="00776300" w:rsidP="00776300">
                                        <w:pPr>
                                          <w:jc w:val="center"/>
                                        </w:pPr>
                                      </w:p>
                                      <w:p w:rsidR="00776300" w:rsidRDefault="00776300" w:rsidP="00776300">
                                        <w:pPr>
                                          <w:jc w:val="center"/>
                                        </w:pPr>
                                      </w:p>
                                      <w:p w:rsidR="00776300" w:rsidRDefault="00776300" w:rsidP="00776300">
                                        <w:pPr>
                                          <w:jc w:val="center"/>
                                        </w:pPr>
                                      </w:p>
                                      <w:p w:rsidR="00776300" w:rsidRDefault="00776300" w:rsidP="00776300">
                                        <w:pPr>
                                          <w:jc w:val="center"/>
                                        </w:pPr>
                                      </w:p>
                                      <w:p w:rsidR="00776300" w:rsidRDefault="00776300" w:rsidP="00776300">
                                        <w:pPr>
                                          <w:jc w:val="center"/>
                                        </w:pPr>
                                      </w:p>
                                      <w:p w:rsidR="00776300" w:rsidRDefault="00776300" w:rsidP="00776300">
                                        <w:pPr>
                                          <w:jc w:val="center"/>
                                        </w:pPr>
                                      </w:p>
                                      <w:p w:rsidR="00776300" w:rsidRDefault="00776300" w:rsidP="00776300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27977A49" id="Arrondir un rectangle avec un coin du même côté 20" o:spid="_x0000_s1031" style="position:absolute;margin-left:-223.25pt;margin-top:4.4pt;width:558.75pt;height:161.25pt;z-index: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096125,2047875" o:spt="1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FIA&#10;AAAAAAAAAAAKdmVjdG9yRGF0YWJvb2wBAAAAAFBnUHNlbnVtAAAAAFBnUHMAAAAAUGdQQwAAAABM&#10;ZWZ0VW50RiNSbHQAAAAAAAAAAAAAAABUb3AgVW50RiNSbHQAAAAAAAAAAAAAAABTY2wgVW50RiNQ&#10;cmNAWQAAAAAAADhCSU0D7QAAAAAAEABIAAAAAQACAEgAAAABAAI4QklNBCYAAAAAAA4AAAAAAAAA&#10;AAAAP4AAADhCSU0EDQAAAAAABAAAAHg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SAAAAAAUmdodGxvbmcAAAPo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gxYSUNDX1BST0ZJTEUAAQEAAAxITGlubwIQAABtbnRyUkdCIFhZWiAHzgACAAkABgAx&#10;AABhY3NwTVNGVAAAAABJRUMgc1JHQgAAAAAAAAAAAAAAAQ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" adj="-11796480,,5400" path="m341319,l6754806,v188505,,341319,152814,341319,341319l7096125,2047875r,l,2047875r,l,341319c,152814,152814,,341319,xe" stroked="f" strokeweight="2pt">
                            <v:fill r:id="rId7" o:title="" recolor="t" rotate="t" type="frame"/>
                            <v:stroke joinstyle="miter"/>
                            <v:formulas/>
                            <v:path arrowok="t" o:connecttype="custom" o:connectlocs="341319,0;6754806,0;7096125,341319;7096125,2047875;7096125,2047875;0,2047875;0,2047875;0,341319;341319,0" o:connectangles="0,0,0,0,0,0,0,0,0" textboxrect="0,0,7096125,2047875"/>
                            <v:textbox>
                              <w:txbxContent>
                                <w:p w:rsidR="00776300" w:rsidRDefault="00776300" w:rsidP="00776300">
                                  <w:pPr>
                                    <w:jc w:val="center"/>
                                  </w:pPr>
                                </w:p>
                                <w:p w:rsidR="00776300" w:rsidRDefault="00776300" w:rsidP="00776300">
                                  <w:pPr>
                                    <w:jc w:val="center"/>
                                  </w:pPr>
                                </w:p>
                                <w:p w:rsidR="00776300" w:rsidRDefault="00776300" w:rsidP="00776300">
                                  <w:pPr>
                                    <w:jc w:val="center"/>
                                  </w:pPr>
                                </w:p>
                                <w:p w:rsidR="00776300" w:rsidRDefault="00776300" w:rsidP="00776300">
                                  <w:pPr>
                                    <w:jc w:val="center"/>
                                  </w:pPr>
                                </w:p>
                                <w:p w:rsidR="00776300" w:rsidRDefault="00776300" w:rsidP="00776300">
                                  <w:pPr>
                                    <w:jc w:val="center"/>
                                  </w:pPr>
                                </w:p>
                                <w:p w:rsidR="00776300" w:rsidRDefault="00776300" w:rsidP="00776300">
                                  <w:pPr>
                                    <w:jc w:val="center"/>
                                  </w:pPr>
                                </w:p>
                                <w:p w:rsidR="00776300" w:rsidRDefault="00776300" w:rsidP="00776300">
                                  <w:pPr>
                                    <w:jc w:val="center"/>
                                  </w:pPr>
                                </w:p>
                                <w:p w:rsidR="00776300" w:rsidRDefault="00776300" w:rsidP="00776300">
                                  <w:pPr>
                                    <w:jc w:val="center"/>
                                  </w:pPr>
                                </w:p>
                                <w:p w:rsidR="00776300" w:rsidRDefault="00776300" w:rsidP="00776300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:rsidR="00C510CB" w:rsidRDefault="00C510CB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776300" w:rsidRDefault="00776300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637675" w:rsidRDefault="00637675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637675" w:rsidRDefault="00637675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637675" w:rsidRDefault="00637675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637675" w:rsidRDefault="00637675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637675" w:rsidRDefault="00637675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637675" w:rsidRDefault="00637675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637675" w:rsidRDefault="00637675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637675" w:rsidRDefault="00637675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FF315C" w:rsidRDefault="00FF315C" w:rsidP="00FF315C">
                  <w:pPr>
                    <w:rPr>
                      <w:rFonts w:eastAsiaTheme="minorHAnsi"/>
                      <w:b/>
                      <w:sz w:val="24"/>
                      <w:szCs w:val="24"/>
                    </w:rPr>
                  </w:pPr>
                </w:p>
                <w:p w:rsidR="00FF315C" w:rsidRDefault="00FF315C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0C0D22" w:rsidRPr="000C0D22" w:rsidRDefault="000C0D22" w:rsidP="000C0D22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0C0D22" w:rsidRDefault="000C0D22" w:rsidP="000C0D22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B40923" w:rsidRPr="000C0D22" w:rsidRDefault="00B40923" w:rsidP="000C0D22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>
                    <w:rPr>
                      <w:rFonts w:eastAsiaTheme="minorHAnsi"/>
                      <w:sz w:val="24"/>
                      <w:szCs w:val="24"/>
                    </w:rPr>
                    <w:t xml:space="preserve">*Paiement de </w:t>
                  </w:r>
                  <w:r w:rsidR="00E535E2">
                    <w:rPr>
                      <w:rFonts w:eastAsiaTheme="minorHAnsi"/>
                      <w:sz w:val="24"/>
                      <w:szCs w:val="24"/>
                    </w:rPr>
                    <w:t>150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 xml:space="preserve"> € de réservation à l’inscription (arrhes). Le solde en une ou deux fois.</w:t>
                  </w:r>
                </w:p>
                <w:p w:rsidR="000C0D22" w:rsidRPr="000C0D22" w:rsidRDefault="000C0D22" w:rsidP="000C0D22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0C0D22">
                    <w:rPr>
                      <w:rFonts w:eastAsiaTheme="minorHAnsi"/>
                      <w:sz w:val="24"/>
                      <w:szCs w:val="24"/>
                    </w:rPr>
                    <w:t>*Paiement 15 jours avant le début du stage.</w:t>
                  </w:r>
                </w:p>
                <w:p w:rsidR="000C0D22" w:rsidRPr="000C0D22" w:rsidRDefault="000C0D22" w:rsidP="000C0D22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0C0D22">
                    <w:rPr>
                      <w:rFonts w:eastAsiaTheme="minorHAnsi"/>
                      <w:sz w:val="24"/>
                      <w:szCs w:val="24"/>
                    </w:rPr>
                    <w:t xml:space="preserve">*Paiement par chèque à </w:t>
                  </w:r>
                  <w:proofErr w:type="spellStart"/>
                  <w:r w:rsidRPr="000C0D22">
                    <w:rPr>
                      <w:rFonts w:eastAsiaTheme="minorHAnsi"/>
                      <w:sz w:val="24"/>
                      <w:szCs w:val="24"/>
                    </w:rPr>
                    <w:t>Ass</w:t>
                  </w:r>
                  <w:proofErr w:type="spellEnd"/>
                  <w:r w:rsidRPr="000C0D22"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C0D22">
                    <w:rPr>
                      <w:rFonts w:eastAsiaTheme="minorHAnsi"/>
                      <w:sz w:val="24"/>
                      <w:szCs w:val="24"/>
                    </w:rPr>
                    <w:t>tit</w:t>
                  </w:r>
                  <w:proofErr w:type="spellEnd"/>
                  <w:r w:rsidRPr="000C0D22">
                    <w:rPr>
                      <w:rFonts w:eastAsiaTheme="minorHAnsi"/>
                      <w:sz w:val="24"/>
                      <w:szCs w:val="24"/>
                    </w:rPr>
                    <w:t xml:space="preserve"> caillou (13 quartier Boulogne, 26730 HOSTUN), par virement bancaire ou par </w:t>
                  </w:r>
                  <w:proofErr w:type="spellStart"/>
                  <w:r w:rsidRPr="000C0D22">
                    <w:rPr>
                      <w:rFonts w:eastAsiaTheme="minorHAnsi"/>
                      <w:sz w:val="24"/>
                      <w:szCs w:val="24"/>
                    </w:rPr>
                    <w:t>paypal</w:t>
                  </w:r>
                  <w:proofErr w:type="spellEnd"/>
                  <w:r w:rsidRPr="000C0D22">
                    <w:rPr>
                      <w:rFonts w:eastAsiaTheme="minorHAnsi"/>
                      <w:sz w:val="24"/>
                      <w:szCs w:val="24"/>
                    </w:rPr>
                    <w:t xml:space="preserve"> à </w:t>
                  </w:r>
                  <w:hyperlink r:id="rId11" w:history="1">
                    <w:r w:rsidRPr="000C0D22">
                      <w:rPr>
                        <w:rStyle w:val="Lienhypertexte"/>
                        <w:rFonts w:eastAsiaTheme="minorHAnsi"/>
                        <w:sz w:val="24"/>
                        <w:szCs w:val="24"/>
                      </w:rPr>
                      <w:t>contact@teamkyou.com</w:t>
                    </w:r>
                  </w:hyperlink>
                  <w:r w:rsidRPr="000C0D22">
                    <w:rPr>
                      <w:rFonts w:eastAsiaTheme="minorHAnsi"/>
                      <w:sz w:val="24"/>
                      <w:szCs w:val="24"/>
                    </w:rPr>
                    <w:t xml:space="preserve"> (à vos frais).</w:t>
                  </w:r>
                </w:p>
                <w:p w:rsidR="000C0D22" w:rsidRPr="000C0D22" w:rsidRDefault="000C0D22" w:rsidP="000C0D22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0C0D22">
                    <w:rPr>
                      <w:rFonts w:eastAsiaTheme="minorHAnsi"/>
                      <w:sz w:val="24"/>
                      <w:szCs w:val="24"/>
                    </w:rPr>
                    <w:t xml:space="preserve">*Il faut être licencié à la FFME. </w:t>
                  </w:r>
                </w:p>
                <w:p w:rsidR="000C0D22" w:rsidRPr="000C0D22" w:rsidRDefault="000C0D22" w:rsidP="000C0D22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0C0D22">
                    <w:rPr>
                      <w:rFonts w:eastAsiaTheme="minorHAnsi"/>
                      <w:sz w:val="24"/>
                      <w:szCs w:val="24"/>
                    </w:rPr>
                    <w:t xml:space="preserve">*Une cotisation de 15€ vous sera demandée pour toute personne non adhérente à l’association. </w:t>
                  </w:r>
                </w:p>
                <w:p w:rsidR="000C0D22" w:rsidRPr="000C0D22" w:rsidRDefault="000C0D22" w:rsidP="000C0D22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0C0D22" w:rsidRPr="009C452D" w:rsidRDefault="000C0D22" w:rsidP="009C452D">
                  <w:pPr>
                    <w:jc w:val="center"/>
                    <w:rPr>
                      <w:rFonts w:eastAsiaTheme="minorHAnsi"/>
                      <w:b/>
                      <w:sz w:val="24"/>
                      <w:szCs w:val="24"/>
                    </w:rPr>
                  </w:pPr>
                  <w:r w:rsidRPr="009C452D">
                    <w:rPr>
                      <w:rFonts w:eastAsiaTheme="minorHAnsi"/>
                      <w:sz w:val="24"/>
                      <w:szCs w:val="24"/>
                    </w:rPr>
                    <w:t>Date limite d’inscription :</w:t>
                  </w:r>
                  <w:r w:rsidR="00505089">
                    <w:rPr>
                      <w:rFonts w:eastAsiaTheme="minorHAnsi"/>
                      <w:b/>
                      <w:sz w:val="24"/>
                      <w:szCs w:val="24"/>
                    </w:rPr>
                    <w:t xml:space="preserve"> le 11</w:t>
                  </w:r>
                  <w:r w:rsidR="008E6084">
                    <w:rPr>
                      <w:rFonts w:eastAsiaTheme="minorHAnsi"/>
                      <w:b/>
                      <w:sz w:val="24"/>
                      <w:szCs w:val="24"/>
                    </w:rPr>
                    <w:t xml:space="preserve"> Juillet</w:t>
                  </w:r>
                  <w:r w:rsidR="00F843F6">
                    <w:rPr>
                      <w:rFonts w:eastAsiaTheme="minorHAnsi"/>
                      <w:b/>
                      <w:sz w:val="24"/>
                      <w:szCs w:val="24"/>
                    </w:rPr>
                    <w:t xml:space="preserve"> 2015</w:t>
                  </w:r>
                </w:p>
                <w:p w:rsidR="000C0D22" w:rsidRPr="000A3F28" w:rsidRDefault="00182377" w:rsidP="009C452D">
                  <w:pPr>
                    <w:jc w:val="center"/>
                    <w:rPr>
                      <w:rFonts w:eastAsiaTheme="minorHAnsi"/>
                      <w:b/>
                      <w:sz w:val="24"/>
                      <w:szCs w:val="24"/>
                    </w:rPr>
                  </w:pPr>
                  <w:proofErr w:type="spellStart"/>
                  <w:r w:rsidRPr="000A3F28">
                    <w:rPr>
                      <w:rFonts w:eastAsiaTheme="minorHAnsi"/>
                      <w:sz w:val="24"/>
                      <w:szCs w:val="24"/>
                    </w:rPr>
                    <w:t>Coach</w:t>
                  </w:r>
                  <w:r w:rsidR="00E838F9" w:rsidRPr="000A3F28">
                    <w:rPr>
                      <w:rFonts w:eastAsiaTheme="minorHAnsi"/>
                      <w:sz w:val="24"/>
                      <w:szCs w:val="24"/>
                    </w:rPr>
                    <w:t>s</w:t>
                  </w:r>
                  <w:proofErr w:type="spellEnd"/>
                  <w:r w:rsidR="000C0D22" w:rsidRPr="000A3F28">
                    <w:rPr>
                      <w:rFonts w:eastAsiaTheme="minorHAnsi"/>
                      <w:sz w:val="24"/>
                      <w:szCs w:val="24"/>
                    </w:rPr>
                    <w:t> :</w:t>
                  </w:r>
                  <w:r w:rsidR="000C0D22" w:rsidRPr="000A3F28">
                    <w:rPr>
                      <w:rFonts w:eastAsiaTheme="minorHAnsi"/>
                      <w:b/>
                      <w:sz w:val="24"/>
                      <w:szCs w:val="24"/>
                    </w:rPr>
                    <w:t xml:space="preserve"> </w:t>
                  </w:r>
                  <w:r w:rsidR="00052094" w:rsidRPr="000A3F28">
                    <w:rPr>
                      <w:rFonts w:eastAsiaTheme="minorHAnsi"/>
                      <w:b/>
                      <w:sz w:val="24"/>
                      <w:szCs w:val="24"/>
                    </w:rPr>
                    <w:t xml:space="preserve">Eric </w:t>
                  </w:r>
                  <w:proofErr w:type="spellStart"/>
                  <w:r w:rsidR="00052094" w:rsidRPr="000A3F28">
                    <w:rPr>
                      <w:rFonts w:eastAsiaTheme="minorHAnsi"/>
                      <w:b/>
                      <w:sz w:val="24"/>
                      <w:szCs w:val="24"/>
                    </w:rPr>
                    <w:t>Chanourdie</w:t>
                  </w:r>
                  <w:proofErr w:type="spellEnd"/>
                  <w:r w:rsidR="00AE6707" w:rsidRPr="000A3F28">
                    <w:rPr>
                      <w:rFonts w:eastAsiaTheme="minorHAnsi"/>
                      <w:b/>
                      <w:sz w:val="24"/>
                      <w:szCs w:val="24"/>
                    </w:rPr>
                    <w:t xml:space="preserve">, Yoann Le </w:t>
                  </w:r>
                  <w:proofErr w:type="spellStart"/>
                  <w:r w:rsidR="00AE6707" w:rsidRPr="000A3F28">
                    <w:rPr>
                      <w:rFonts w:eastAsiaTheme="minorHAnsi"/>
                      <w:b/>
                      <w:sz w:val="24"/>
                      <w:szCs w:val="24"/>
                    </w:rPr>
                    <w:t>Couster</w:t>
                  </w:r>
                  <w:proofErr w:type="spellEnd"/>
                </w:p>
                <w:p w:rsidR="00637675" w:rsidRPr="000A3F28" w:rsidRDefault="00637675" w:rsidP="00635D67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A23575" w:rsidRPr="00A23575" w:rsidRDefault="00A23575" w:rsidP="00A235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A23575">
                    <w:rPr>
                      <w:rFonts w:eastAsiaTheme="minorHAnsi"/>
                      <w:b/>
                      <w:sz w:val="24"/>
                      <w:szCs w:val="24"/>
                    </w:rPr>
                    <w:t>Quoi prendre :</w:t>
                  </w:r>
                  <w:r w:rsidRPr="00A23575">
                    <w:rPr>
                      <w:rFonts w:eastAsiaTheme="minorHAnsi"/>
                      <w:sz w:val="24"/>
                      <w:szCs w:val="24"/>
                    </w:rPr>
                    <w:t xml:space="preserve">     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  <w:r w:rsidR="005D3369">
                    <w:rPr>
                      <w:rFonts w:eastAsiaTheme="minorHAnsi"/>
                      <w:sz w:val="24"/>
                      <w:szCs w:val="24"/>
                    </w:rPr>
                    <w:t>- casque</w:t>
                  </w:r>
                </w:p>
                <w:p w:rsidR="00A23575" w:rsidRDefault="00A23575" w:rsidP="00A235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A23575"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    -</w:t>
                  </w:r>
                  <w:r w:rsidR="00505089">
                    <w:rPr>
                      <w:rFonts w:eastAsiaTheme="minorHAnsi"/>
                      <w:sz w:val="24"/>
                      <w:szCs w:val="24"/>
                    </w:rPr>
                    <w:t xml:space="preserve"> corde 70m</w:t>
                  </w:r>
                </w:p>
                <w:p w:rsidR="00505089" w:rsidRPr="00A23575" w:rsidRDefault="00505089" w:rsidP="00A235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    - dégaines  </w:t>
                  </w:r>
                </w:p>
                <w:p w:rsidR="00A23575" w:rsidRPr="00A23575" w:rsidRDefault="00A23575" w:rsidP="00A235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A23575"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    -</w:t>
                  </w:r>
                  <w:r w:rsidR="00505089"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  <w:r w:rsidRPr="00A23575">
                    <w:rPr>
                      <w:rFonts w:eastAsiaTheme="minorHAnsi"/>
                      <w:sz w:val="24"/>
                      <w:szCs w:val="24"/>
                    </w:rPr>
                    <w:t>chaussons</w:t>
                  </w:r>
                </w:p>
                <w:p w:rsidR="00A23575" w:rsidRPr="00A23575" w:rsidRDefault="00A23575" w:rsidP="00A235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A23575"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    -</w:t>
                  </w:r>
                  <w:r w:rsidR="00505089"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  <w:r w:rsidRPr="00A23575">
                    <w:rPr>
                      <w:rFonts w:eastAsiaTheme="minorHAnsi"/>
                      <w:sz w:val="24"/>
                      <w:szCs w:val="24"/>
                    </w:rPr>
                    <w:t>gourde</w:t>
                  </w:r>
                </w:p>
                <w:p w:rsidR="00A23575" w:rsidRDefault="00A23575" w:rsidP="00A235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A23575"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    -</w:t>
                  </w:r>
                  <w:r w:rsidR="00505089"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  <w:r w:rsidRPr="00A23575">
                    <w:rPr>
                      <w:rFonts w:eastAsiaTheme="minorHAnsi"/>
                      <w:sz w:val="24"/>
                      <w:szCs w:val="24"/>
                    </w:rPr>
                    <w:t xml:space="preserve">des vêtements appropriés pour la chaleur </w:t>
                  </w:r>
                </w:p>
                <w:p w:rsidR="00A23575" w:rsidRPr="00A23575" w:rsidRDefault="00A23575" w:rsidP="00A235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    </w:t>
                  </w:r>
                  <w:r w:rsidRPr="00A23575">
                    <w:rPr>
                      <w:rFonts w:eastAsiaTheme="minorHAnsi"/>
                      <w:sz w:val="24"/>
                      <w:szCs w:val="24"/>
                    </w:rPr>
                    <w:t xml:space="preserve">et le froid </w:t>
                  </w:r>
                </w:p>
                <w:p w:rsidR="00A23575" w:rsidRDefault="00A23575" w:rsidP="00A235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A23575"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    -</w:t>
                  </w:r>
                  <w:r w:rsidR="00505089"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  <w:r w:rsidRPr="00A23575">
                    <w:rPr>
                      <w:rFonts w:eastAsiaTheme="minorHAnsi"/>
                      <w:sz w:val="24"/>
                      <w:szCs w:val="24"/>
                    </w:rPr>
                    <w:t xml:space="preserve">boissons et nourriture en plus pour la </w:t>
                  </w:r>
                </w:p>
                <w:p w:rsidR="00A23575" w:rsidRPr="00A23575" w:rsidRDefault="00A23575" w:rsidP="00A235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    </w:t>
                  </w:r>
                  <w:r w:rsidRPr="00A23575">
                    <w:rPr>
                      <w:rFonts w:eastAsiaTheme="minorHAnsi"/>
                      <w:sz w:val="24"/>
                      <w:szCs w:val="24"/>
                    </w:rPr>
                    <w:t>journée</w:t>
                  </w:r>
                </w:p>
                <w:p w:rsidR="004F6E9F" w:rsidRDefault="004F6E9F" w:rsidP="00CA7519">
                  <w:pPr>
                    <w:tabs>
                      <w:tab w:val="left" w:pos="6815"/>
                    </w:tabs>
                    <w:jc w:val="center"/>
                    <w:rPr>
                      <w:b/>
                      <w:color w:val="FF0000"/>
                      <w:sz w:val="26"/>
                      <w:szCs w:val="26"/>
                    </w:rPr>
                  </w:pPr>
                </w:p>
                <w:p w:rsidR="004F6E9F" w:rsidRDefault="004F6E9F" w:rsidP="00CA7519">
                  <w:pPr>
                    <w:tabs>
                      <w:tab w:val="left" w:pos="6815"/>
                    </w:tabs>
                    <w:jc w:val="center"/>
                    <w:rPr>
                      <w:b/>
                      <w:color w:val="FF0000"/>
                      <w:sz w:val="26"/>
                      <w:szCs w:val="26"/>
                    </w:rPr>
                  </w:pPr>
                </w:p>
                <w:p w:rsidR="004F6E9F" w:rsidRDefault="004F6E9F" w:rsidP="00CA7519">
                  <w:pPr>
                    <w:tabs>
                      <w:tab w:val="left" w:pos="6815"/>
                    </w:tabs>
                    <w:jc w:val="center"/>
                    <w:rPr>
                      <w:b/>
                      <w:color w:val="FF0000"/>
                      <w:sz w:val="26"/>
                      <w:szCs w:val="26"/>
                    </w:rPr>
                  </w:pPr>
                </w:p>
                <w:p w:rsidR="004F6E9F" w:rsidRDefault="004F6E9F" w:rsidP="00CA7519">
                  <w:pPr>
                    <w:tabs>
                      <w:tab w:val="left" w:pos="6815"/>
                    </w:tabs>
                    <w:jc w:val="center"/>
                    <w:rPr>
                      <w:b/>
                      <w:color w:val="FF0000"/>
                      <w:sz w:val="26"/>
                      <w:szCs w:val="26"/>
                    </w:rPr>
                  </w:pPr>
                </w:p>
                <w:p w:rsidR="004F6E9F" w:rsidRDefault="004F6E9F" w:rsidP="00CA7519">
                  <w:pPr>
                    <w:tabs>
                      <w:tab w:val="left" w:pos="6815"/>
                    </w:tabs>
                    <w:jc w:val="center"/>
                    <w:rPr>
                      <w:b/>
                      <w:color w:val="FF0000"/>
                      <w:sz w:val="26"/>
                      <w:szCs w:val="26"/>
                    </w:rPr>
                  </w:pPr>
                </w:p>
                <w:p w:rsidR="005F22DF" w:rsidRDefault="003E53AC" w:rsidP="00CA7519">
                  <w:pPr>
                    <w:tabs>
                      <w:tab w:val="left" w:pos="6815"/>
                    </w:tabs>
                    <w:jc w:val="center"/>
                    <w:rPr>
                      <w:noProof/>
                      <w:lang w:eastAsia="fr-FR"/>
                    </w:rPr>
                  </w:pPr>
                  <w:r>
                    <w:rPr>
                      <w:noProof/>
                      <w:lang w:eastAsia="fr-FR"/>
                    </w:rPr>
                    <w:t xml:space="preserve">                                  </w:t>
                  </w:r>
                </w:p>
                <w:p w:rsidR="005F22DF" w:rsidRDefault="005F22DF" w:rsidP="00CA7519">
                  <w:pPr>
                    <w:tabs>
                      <w:tab w:val="left" w:pos="6815"/>
                    </w:tabs>
                    <w:jc w:val="center"/>
                    <w:rPr>
                      <w:noProof/>
                      <w:lang w:eastAsia="fr-FR"/>
                    </w:rPr>
                  </w:pPr>
                </w:p>
                <w:p w:rsidR="005F22DF" w:rsidRDefault="00505089" w:rsidP="00505089">
                  <w:pPr>
                    <w:tabs>
                      <w:tab w:val="left" w:pos="6815"/>
                    </w:tabs>
                    <w:jc w:val="right"/>
                    <w:rPr>
                      <w:noProof/>
                      <w:lang w:eastAsia="fr-FR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73DD76B6" wp14:editId="1220096C">
                        <wp:extent cx="558412" cy="519323"/>
                        <wp:effectExtent l="0" t="0" r="0" b="0"/>
                        <wp:docPr id="9" name="Imag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7122-ST0592-15684-1_1.jpg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3037" cy="5236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F22DF" w:rsidRDefault="005F22DF" w:rsidP="00CA7519">
                  <w:pPr>
                    <w:tabs>
                      <w:tab w:val="left" w:pos="6815"/>
                    </w:tabs>
                    <w:jc w:val="center"/>
                    <w:rPr>
                      <w:noProof/>
                      <w:lang w:eastAsia="fr-FR"/>
                    </w:rPr>
                  </w:pPr>
                </w:p>
                <w:p w:rsidR="005F22DF" w:rsidRDefault="00505089" w:rsidP="00CA7519">
                  <w:pPr>
                    <w:tabs>
                      <w:tab w:val="left" w:pos="6815"/>
                    </w:tabs>
                    <w:jc w:val="center"/>
                    <w:rPr>
                      <w:noProof/>
                      <w:lang w:eastAsia="fr-FR"/>
                    </w:rPr>
                  </w:pPr>
                  <w:r>
                    <w:rPr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2272" behindDoc="0" locked="0" layoutInCell="1" allowOverlap="1" wp14:anchorId="3B27D518" wp14:editId="0226C420">
                            <wp:simplePos x="0" y="0"/>
                            <wp:positionH relativeFrom="column">
                              <wp:posOffset>-2124075</wp:posOffset>
                            </wp:positionH>
                            <wp:positionV relativeFrom="paragraph">
                              <wp:posOffset>319405</wp:posOffset>
                            </wp:positionV>
                            <wp:extent cx="2562225" cy="616585"/>
                            <wp:effectExtent l="0" t="0" r="9525" b="0"/>
                            <wp:wrapNone/>
                            <wp:docPr id="38" name="Zone de texte 3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562225" cy="6165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BF1EBB" w:rsidRDefault="00BF1EBB" w:rsidP="00BF1EBB">
                                        <w:pP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>Visitez</w:t>
                                        </w:r>
                                        <w:proofErr w:type="spellEnd"/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>notre</w:t>
                                        </w:r>
                                        <w:proofErr w:type="spellEnd"/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 xml:space="preserve"> page Facebook - </w:t>
                                        </w:r>
                                        <w:r w:rsidRPr="00BF1EBB"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>Team K you</w:t>
                                        </w:r>
                                      </w:p>
                                      <w:p w:rsidR="00BF1EBB" w:rsidRDefault="00BF1EBB" w:rsidP="00BF1EBB">
                                        <w:pP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 xml:space="preserve">Corinne </w:t>
                                        </w:r>
                                        <w:proofErr w:type="gramStart"/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>Theroux :</w:t>
                                        </w:r>
                                        <w:proofErr w:type="gramEnd"/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 xml:space="preserve"> 06 33 40 73 00</w:t>
                                        </w:r>
                                      </w:p>
                                      <w:p w:rsidR="00BF1EBB" w:rsidRPr="00BF1EBB" w:rsidRDefault="00BF1EBB" w:rsidP="00BF1EBB">
                                        <w:pP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 xml:space="preserve">Marine </w:t>
                                        </w:r>
                                        <w:proofErr w:type="gramStart"/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>Jourdan :</w:t>
                                        </w:r>
                                        <w:proofErr w:type="gramEnd"/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 xml:space="preserve"> 06 66 39 12 86</w:t>
                                        </w:r>
                                      </w:p>
                                      <w:p w:rsidR="00BF1EBB" w:rsidRDefault="00BF1EBB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B27D518" id="Zone de texte 38" o:spid="_x0000_s1032" type="#_x0000_t202" style="position:absolute;left:0;text-align:left;margin-left:-167.25pt;margin-top:25.15pt;width:201.75pt;height:48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" fillcolor="#404040 [2429]" stroked="f" strokeweight=".5pt">
                            <v:textbox>
                              <w:txbxContent>
                                <w:p w:rsidR="00BF1EBB" w:rsidRDefault="00BF1EBB" w:rsidP="00BF1EBB">
                                  <w:pPr>
                                    <w:rPr>
                                      <w:color w:val="FFFFFF" w:themeColor="background1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Visitez</w:t>
                                  </w:r>
                                  <w:proofErr w:type="spellEnd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notre</w:t>
                                  </w:r>
                                  <w:proofErr w:type="spellEnd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 page Facebook - </w:t>
                                  </w:r>
                                  <w:r w:rsidRPr="00BF1EBB"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Team K you</w:t>
                                  </w:r>
                                </w:p>
                                <w:p w:rsidR="00BF1EBB" w:rsidRDefault="00BF1EBB" w:rsidP="00BF1EBB">
                                  <w:pPr>
                                    <w:rPr>
                                      <w:color w:val="FFFFFF" w:themeColor="background1"/>
                                      <w:lang w:val="en-US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Corinne </w:t>
                                  </w:r>
                                  <w:proofErr w:type="gramStart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Theroux :</w:t>
                                  </w:r>
                                  <w:proofErr w:type="gramEnd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 06 33 40 73 00</w:t>
                                  </w:r>
                                </w:p>
                                <w:p w:rsidR="00BF1EBB" w:rsidRPr="00BF1EBB" w:rsidRDefault="00BF1EBB" w:rsidP="00BF1EBB">
                                  <w:pPr>
                                    <w:rPr>
                                      <w:color w:val="FFFFFF" w:themeColor="background1"/>
                                      <w:lang w:val="en-US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Marine </w:t>
                                  </w:r>
                                  <w:proofErr w:type="gramStart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Jourdan :</w:t>
                                  </w:r>
                                  <w:proofErr w:type="gramEnd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 06 66 39 12 86</w:t>
                                  </w:r>
                                </w:p>
                                <w:p w:rsidR="00BF1EBB" w:rsidRDefault="00BF1EBB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4593F20F" wp14:editId="57BA0BD4">
                            <wp:simplePos x="0" y="0"/>
                            <wp:positionH relativeFrom="column">
                              <wp:posOffset>-2835275</wp:posOffset>
                            </wp:positionH>
                            <wp:positionV relativeFrom="page">
                              <wp:posOffset>8597900</wp:posOffset>
                            </wp:positionV>
                            <wp:extent cx="7077710" cy="1071245"/>
                            <wp:effectExtent l="0" t="0" r="8890" b="0"/>
                            <wp:wrapNone/>
                            <wp:docPr id="28" name="Freeform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7077710" cy="1071245"/>
                                    </a:xfrm>
                                    <a:custGeom>
                                      <a:avLst/>
                                      <a:gdLst>
                                        <a:gd name="T0" fmla="*/ 2448 w 2448"/>
                                        <a:gd name="T1" fmla="*/ 389 h 389"/>
                                        <a:gd name="T2" fmla="*/ 2448 w 2448"/>
                                        <a:gd name="T3" fmla="*/ 140 h 389"/>
                                        <a:gd name="T4" fmla="*/ 0 w 2448"/>
                                        <a:gd name="T5" fmla="*/ 183 h 389"/>
                                        <a:gd name="T6" fmla="*/ 0 w 2448"/>
                                        <a:gd name="T7" fmla="*/ 389 h 389"/>
                                        <a:gd name="T8" fmla="*/ 2448 w 2448"/>
                                        <a:gd name="T9" fmla="*/ 389 h 38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2448" h="389">
                                          <a:moveTo>
                                            <a:pt x="2448" y="389"/>
                                          </a:moveTo>
                                          <a:cubicBezTo>
                                            <a:pt x="2448" y="140"/>
                                            <a:pt x="2448" y="140"/>
                                            <a:pt x="2448" y="140"/>
                                          </a:cubicBezTo>
                                          <a:cubicBezTo>
                                            <a:pt x="1158" y="0"/>
                                            <a:pt x="339" y="128"/>
                                            <a:pt x="0" y="183"/>
                                          </a:cubicBezTo>
                                          <a:cubicBezTo>
                                            <a:pt x="0" y="389"/>
                                            <a:pt x="0" y="389"/>
                                            <a:pt x="0" y="389"/>
                                          </a:cubicBezTo>
                                          <a:lnTo>
                                            <a:pt x="2448" y="38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ffectLst/>
                                    <a:extLst/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6545FE8" id="Freeform 5" o:spid="_x0000_s1026" style="position:absolute;margin-left:-223.25pt;margin-top:677pt;width:557.3pt;height:84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448,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" path="m2448,389v,-249,,-249,,-249c1158,,339,128,,183,,389,,389,,389r2448,xe" fillcolor="#404040 [2429]" stroked="f">
                            <v:path arrowok="t" o:connecttype="custom" o:connectlocs="7077710,1071245;7077710,385538;0,503953;0,1071245;7077710,1071245" o:connectangles="0,0,0,0,0"/>
                            <w10:wrap anchory="page"/>
                          </v:shape>
                        </w:pict>
                      </mc:Fallback>
                    </mc:AlternateContent>
                  </w:r>
                  <w:r w:rsidR="00AE6707">
                    <w:rPr>
                      <w:noProof/>
                      <w:lang w:eastAsia="fr-FR"/>
                    </w:rPr>
                    <w:t xml:space="preserve">                                                                                </w:t>
                  </w:r>
                </w:p>
                <w:p w:rsidR="005F22DF" w:rsidRDefault="005F22DF" w:rsidP="00CA7519">
                  <w:pPr>
                    <w:tabs>
                      <w:tab w:val="left" w:pos="6815"/>
                    </w:tabs>
                    <w:jc w:val="center"/>
                    <w:rPr>
                      <w:noProof/>
                      <w:lang w:eastAsia="fr-FR"/>
                    </w:rPr>
                  </w:pPr>
                </w:p>
                <w:p w:rsidR="009B5A9D" w:rsidRDefault="00505089" w:rsidP="005F22DF">
                  <w:pPr>
                    <w:tabs>
                      <w:tab w:val="left" w:pos="6815"/>
                    </w:tabs>
                    <w:rPr>
                      <w:noProof/>
                      <w:lang w:eastAsia="fr-FR"/>
                    </w:rPr>
                  </w:pPr>
                  <w:r>
                    <w:rPr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3536" behindDoc="0" locked="0" layoutInCell="1" allowOverlap="1" wp14:anchorId="3FFA8DB5" wp14:editId="0A1B2542">
                            <wp:simplePos x="0" y="0"/>
                            <wp:positionH relativeFrom="column">
                              <wp:posOffset>1663065</wp:posOffset>
                            </wp:positionH>
                            <wp:positionV relativeFrom="paragraph">
                              <wp:posOffset>150495</wp:posOffset>
                            </wp:positionV>
                            <wp:extent cx="2573020" cy="403860"/>
                            <wp:effectExtent l="0" t="0" r="0" b="0"/>
                            <wp:wrapNone/>
                            <wp:docPr id="39" name="Zone de texte 3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573020" cy="4038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BF1EBB" w:rsidRPr="006B2D0E" w:rsidRDefault="00BF1EBB" w:rsidP="00BF1EBB">
                                        <w:pPr>
                                          <w:widowControl w:val="0"/>
                                          <w:spacing w:line="200" w:lineRule="exact"/>
                                          <w:jc w:val="right"/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caps/>
                                            <w:color w:val="FFFFFE"/>
                                            <w:spacing w:val="2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caps/>
                                            <w:color w:val="FFFFFE"/>
                                            <w:spacing w:val="20"/>
                                            <w:sz w:val="18"/>
                                            <w:szCs w:val="18"/>
                                          </w:rPr>
                                          <w:t>www.teamkyou.com</w:t>
                                        </w:r>
                                      </w:p>
                                      <w:p w:rsidR="00BF1EBB" w:rsidRDefault="00BF1EBB" w:rsidP="00BF1EBB">
                                        <w:pPr>
                                          <w:widowControl w:val="0"/>
                                          <w:spacing w:line="200" w:lineRule="exact"/>
                                          <w:jc w:val="right"/>
                                          <w:rPr>
                                            <w:rStyle w:val="Lienhypertexte"/>
                                            <w:rFonts w:ascii="Arial" w:hAnsi="Arial" w:cs="Arial"/>
                                            <w:b/>
                                            <w:bCs/>
                                            <w:color w:val="FFFFFF" w:themeColor="background1"/>
                                            <w:sz w:val="18"/>
                                            <w:szCs w:val="18"/>
                                            <w:u w:val="none"/>
                                          </w:rPr>
                                        </w:pPr>
                                        <w:r w:rsidRPr="00347CC5">
                                          <w:rPr>
                                            <w:rStyle w:val="Lienhypertexte"/>
                                            <w:rFonts w:ascii="Arial" w:hAnsi="Arial" w:cs="Arial"/>
                                            <w:b/>
                                            <w:bCs/>
                                            <w:color w:val="FFFFFF" w:themeColor="background1"/>
                                            <w:sz w:val="18"/>
                                            <w:szCs w:val="18"/>
                                            <w:u w:val="none"/>
                                          </w:rPr>
                                          <w:t>contact@teamkyou.com</w:t>
                                        </w:r>
                                        <w:r>
                                          <w:rPr>
                                            <w:rStyle w:val="Lienhypertexte"/>
                                            <w:rFonts w:ascii="Arial" w:hAnsi="Arial" w:cs="Arial"/>
                                            <w:b/>
                                            <w:bCs/>
                                            <w:color w:val="FFFFFF" w:themeColor="background1"/>
                                            <w:sz w:val="18"/>
                                            <w:szCs w:val="18"/>
                                            <w:u w:val="none"/>
                                          </w:rPr>
                                          <w:t xml:space="preserve"> </w:t>
                                        </w:r>
                                        <w:r w:rsidRPr="00736EE8">
                                          <w:rPr>
                                            <w:rStyle w:val="Lienhypertexte"/>
                                            <w:rFonts w:ascii="Arial" w:hAnsi="Arial" w:cs="Arial"/>
                                            <w:b/>
                                            <w:bCs/>
                                            <w:color w:val="FFFFFF" w:themeColor="background1"/>
                                            <w:sz w:val="18"/>
                                            <w:szCs w:val="18"/>
                                            <w:u w:val="none"/>
                                          </w:rPr>
                                          <w:t xml:space="preserve">  </w:t>
                                        </w:r>
                                      </w:p>
                                      <w:p w:rsidR="00BF1EBB" w:rsidRDefault="00BF1EBB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3FFA8DB5" id="Zone de texte 39" o:spid="_x0000_s1033" type="#_x0000_t202" style="position:absolute;margin-left:130.95pt;margin-top:11.85pt;width:202.6pt;height:31.8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" fillcolor="#404040 [2429]" stroked="f" strokeweight=".5pt">
                            <v:textbox>
                              <w:txbxContent>
                                <w:p w:rsidR="00BF1EBB" w:rsidRPr="006B2D0E" w:rsidRDefault="00BF1EBB" w:rsidP="00BF1EBB">
                                  <w:pPr>
                                    <w:widowControl w:val="0"/>
                                    <w:spacing w:line="200" w:lineRule="exact"/>
                                    <w:jc w:val="right"/>
                                    <w:rPr>
                                      <w:rFonts w:ascii="Arial" w:hAnsi="Arial" w:cs="Arial"/>
                                      <w:b/>
                                      <w:bCs/>
                                      <w:caps/>
                                      <w:color w:val="FFFFFE"/>
                                      <w:spacing w:val="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aps/>
                                      <w:color w:val="FFFFFE"/>
                                      <w:spacing w:val="20"/>
                                      <w:sz w:val="18"/>
                                      <w:szCs w:val="18"/>
                                    </w:rPr>
                                    <w:t>www.teamkyou.com</w:t>
                                  </w:r>
                                </w:p>
                                <w:p w:rsidR="00BF1EBB" w:rsidRDefault="00BF1EBB" w:rsidP="00BF1EBB">
                                  <w:pPr>
                                    <w:widowControl w:val="0"/>
                                    <w:spacing w:line="200" w:lineRule="exact"/>
                                    <w:jc w:val="right"/>
                                    <w:rPr>
                                      <w:rStyle w:val="Lienhypertexte"/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u w:val="none"/>
                                    </w:rPr>
                                  </w:pPr>
                                  <w:r w:rsidRPr="00347CC5">
                                    <w:rPr>
                                      <w:rStyle w:val="Lienhypertexte"/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u w:val="none"/>
                                    </w:rPr>
                                    <w:t>contact@teamkyou.com</w:t>
                                  </w:r>
                                  <w:r>
                                    <w:rPr>
                                      <w:rStyle w:val="Lienhypertexte"/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u w:val="none"/>
                                    </w:rPr>
                                    <w:t xml:space="preserve"> </w:t>
                                  </w:r>
                                  <w:r w:rsidRPr="00736EE8">
                                    <w:rPr>
                                      <w:rStyle w:val="Lienhypertexte"/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u w:val="none"/>
                                    </w:rPr>
                                    <w:t xml:space="preserve">  </w:t>
                                  </w:r>
                                </w:p>
                                <w:p w:rsidR="00BF1EBB" w:rsidRDefault="00BF1EBB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5F22DF">
                    <w:rPr>
                      <w:noProof/>
                      <w:lang w:eastAsia="fr-FR"/>
                    </w:rPr>
                    <w:t xml:space="preserve">                    </w:t>
                  </w:r>
                </w:p>
                <w:p w:rsidR="005F22DF" w:rsidRDefault="00AE6707" w:rsidP="005F22DF">
                  <w:pPr>
                    <w:tabs>
                      <w:tab w:val="left" w:pos="6815"/>
                    </w:tabs>
                    <w:rPr>
                      <w:noProof/>
                      <w:lang w:eastAsia="fr-FR"/>
                    </w:rPr>
                  </w:pPr>
                  <w:r>
                    <w:rPr>
                      <w:noProof/>
                      <w:lang w:eastAsia="fr-FR"/>
                    </w:rPr>
                    <w:t xml:space="preserve">                            </w:t>
                  </w:r>
                  <w:r w:rsidR="005F22DF">
                    <w:rPr>
                      <w:noProof/>
                      <w:lang w:eastAsia="fr-FR"/>
                    </w:rPr>
                    <w:t xml:space="preserve">                                               </w:t>
                  </w:r>
                </w:p>
                <w:p w:rsidR="00776300" w:rsidRDefault="003E53AC" w:rsidP="00CA7519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noProof/>
                      <w:lang w:eastAsia="fr-FR"/>
                    </w:rPr>
                    <w:t xml:space="preserve">                                                                   </w:t>
                  </w:r>
                </w:p>
                <w:p w:rsidR="00776300" w:rsidRDefault="00776300" w:rsidP="00CA7519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</w:p>
                <w:p w:rsidR="00776300" w:rsidRDefault="00776300" w:rsidP="00CA7519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</w:p>
                <w:p w:rsidR="00776300" w:rsidRDefault="00A4005E" w:rsidP="00CA7519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 xml:space="preserve">                                                                              </w:t>
                  </w:r>
                </w:p>
                <w:p w:rsidR="00CA7519" w:rsidRPr="006672CC" w:rsidRDefault="00CA7519" w:rsidP="00CA7519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</w:p>
                <w:p w:rsidR="00CA7519" w:rsidRPr="006672CC" w:rsidRDefault="00CA7519" w:rsidP="00CA7519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236" w:type="dxa"/>
                </w:tcPr>
                <w:p w:rsidR="003B4ED8" w:rsidRPr="006672CC" w:rsidRDefault="00457E8E" w:rsidP="003B4ED8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lastRenderedPageBreak/>
                    <w:t xml:space="preserve"> </w:t>
                  </w:r>
                </w:p>
              </w:tc>
            </w:tr>
            <w:tr w:rsidR="009C452D" w:rsidRPr="006672CC" w:rsidTr="00457E8E">
              <w:tc>
                <w:tcPr>
                  <w:tcW w:w="236" w:type="dxa"/>
                </w:tcPr>
                <w:p w:rsidR="009C452D" w:rsidRDefault="009C452D" w:rsidP="003B4ED8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6366" w:type="dxa"/>
                </w:tcPr>
                <w:p w:rsidR="009C452D" w:rsidRPr="00637675" w:rsidRDefault="009C452D" w:rsidP="005E6E29">
                  <w:pPr>
                    <w:tabs>
                      <w:tab w:val="left" w:pos="6815"/>
                    </w:tabs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</w:tcPr>
                <w:p w:rsidR="009C452D" w:rsidRDefault="009C452D" w:rsidP="003B4ED8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</w:p>
              </w:tc>
            </w:tr>
          </w:tbl>
          <w:p w:rsidR="00E80338" w:rsidRPr="003B4ED8" w:rsidRDefault="00E80338" w:rsidP="00E23BF8">
            <w:pPr>
              <w:tabs>
                <w:tab w:val="left" w:pos="6815"/>
              </w:tabs>
              <w:rPr>
                <w:sz w:val="24"/>
                <w:szCs w:val="24"/>
              </w:rPr>
            </w:pPr>
          </w:p>
        </w:tc>
        <w:tc>
          <w:tcPr>
            <w:tcW w:w="365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</w:tr>
    </w:tbl>
    <w:p w:rsidR="00223C3F" w:rsidRDefault="00223C3F" w:rsidP="00E23BF8">
      <w:pPr>
        <w:tabs>
          <w:tab w:val="left" w:pos="6815"/>
        </w:tabs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18"/>
        <w:gridCol w:w="1618"/>
        <w:gridCol w:w="1618"/>
        <w:gridCol w:w="1618"/>
        <w:gridCol w:w="1618"/>
        <w:gridCol w:w="1618"/>
        <w:gridCol w:w="1619"/>
      </w:tblGrid>
      <w:tr w:rsidR="00223C3F" w:rsidTr="00223C3F">
        <w:tc>
          <w:tcPr>
            <w:tcW w:w="1618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1618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1618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1618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1618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1618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1619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</w:tr>
    </w:tbl>
    <w:p w:rsidR="00223C3F" w:rsidRDefault="00223C3F" w:rsidP="00E23BF8">
      <w:pPr>
        <w:tabs>
          <w:tab w:val="left" w:pos="6815"/>
        </w:tabs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"/>
        <w:gridCol w:w="222"/>
        <w:gridCol w:w="222"/>
        <w:gridCol w:w="223"/>
        <w:gridCol w:w="9846"/>
        <w:gridCol w:w="227"/>
        <w:gridCol w:w="223"/>
        <w:gridCol w:w="224"/>
      </w:tblGrid>
      <w:tr w:rsidR="00223C3F" w:rsidTr="00223C3F">
        <w:tc>
          <w:tcPr>
            <w:tcW w:w="712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714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715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715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1505" w:type="dxa"/>
          </w:tcPr>
          <w:p w:rsidR="00223C3F" w:rsidRDefault="00D02F15" w:rsidP="00E23BF8">
            <w:pPr>
              <w:tabs>
                <w:tab w:val="left" w:pos="6815"/>
              </w:tabs>
            </w:pPr>
            <w:r>
              <w:rPr>
                <w:noProof/>
                <w:lang w:eastAsia="fr-FR"/>
              </w:rPr>
              <w:drawing>
                <wp:inline distT="0" distB="0" distL="0" distR="0" wp14:anchorId="735C141C" wp14:editId="2E7C5B8D">
                  <wp:extent cx="6109200" cy="2487600"/>
                  <wp:effectExtent l="0" t="0" r="6350" b="8255"/>
                  <wp:docPr id="29" name="Image 29" descr="C:\Users\beatrice\Documents\images Team Kyou\rib team ky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eatrice\Documents\images Team Kyou\rib team kyo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9200" cy="248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1" w:type="dxa"/>
          </w:tcPr>
          <w:p w:rsidR="00223C3F" w:rsidRDefault="00B20AC0" w:rsidP="004D5BCE">
            <w:pPr>
              <w:tabs>
                <w:tab w:val="left" w:pos="6815"/>
              </w:tabs>
            </w:pPr>
            <w:r>
              <w:rPr>
                <w:noProof/>
                <w:lang w:eastAsia="fr-FR"/>
              </w:rPr>
              <w:t xml:space="preserve">               </w:t>
            </w:r>
          </w:p>
        </w:tc>
        <w:tc>
          <w:tcPr>
            <w:tcW w:w="715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1716" w:type="dxa"/>
            <w:vAlign w:val="bottom"/>
          </w:tcPr>
          <w:p w:rsidR="00223C3F" w:rsidRDefault="00223C3F" w:rsidP="00223C3F">
            <w:pPr>
              <w:tabs>
                <w:tab w:val="left" w:pos="6815"/>
              </w:tabs>
              <w:jc w:val="right"/>
            </w:pPr>
          </w:p>
        </w:tc>
      </w:tr>
    </w:tbl>
    <w:p w:rsidR="00223C3F" w:rsidRDefault="00223C3F" w:rsidP="00E23BF8">
      <w:pPr>
        <w:tabs>
          <w:tab w:val="left" w:pos="6815"/>
        </w:tabs>
      </w:pPr>
    </w:p>
    <w:p w:rsidR="00223C3F" w:rsidRDefault="00223C3F" w:rsidP="00E23BF8">
      <w:pPr>
        <w:tabs>
          <w:tab w:val="left" w:pos="6815"/>
        </w:tabs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"/>
        <w:gridCol w:w="1204"/>
        <w:gridCol w:w="9846"/>
      </w:tblGrid>
      <w:tr w:rsidR="00A91C7A" w:rsidTr="00A91C7A">
        <w:tc>
          <w:tcPr>
            <w:tcW w:w="359" w:type="dxa"/>
          </w:tcPr>
          <w:p w:rsidR="00A91C7A" w:rsidRDefault="00A91C7A" w:rsidP="00E23BF8">
            <w:pPr>
              <w:tabs>
                <w:tab w:val="left" w:pos="6815"/>
              </w:tabs>
            </w:pPr>
          </w:p>
        </w:tc>
        <w:tc>
          <w:tcPr>
            <w:tcW w:w="1204" w:type="dxa"/>
          </w:tcPr>
          <w:p w:rsidR="00A91C7A" w:rsidRDefault="00A91C7A" w:rsidP="008F7FA3">
            <w:pPr>
              <w:tabs>
                <w:tab w:val="left" w:pos="6815"/>
              </w:tabs>
              <w:jc w:val="right"/>
            </w:pPr>
          </w:p>
        </w:tc>
        <w:tc>
          <w:tcPr>
            <w:tcW w:w="9846" w:type="dxa"/>
          </w:tcPr>
          <w:p w:rsidR="00A91C7A" w:rsidRDefault="00A91C7A" w:rsidP="00937232">
            <w:pPr>
              <w:tabs>
                <w:tab w:val="left" w:pos="6815"/>
              </w:tabs>
            </w:pPr>
          </w:p>
          <w:p w:rsidR="00A91C7A" w:rsidRDefault="00A91C7A" w:rsidP="00937232">
            <w:pPr>
              <w:tabs>
                <w:tab w:val="left" w:pos="6815"/>
              </w:tabs>
            </w:pPr>
          </w:p>
          <w:p w:rsidR="00A91C7A" w:rsidRDefault="00A91C7A" w:rsidP="00A91C7A">
            <w:pPr>
              <w:tabs>
                <w:tab w:val="left" w:pos="6815"/>
              </w:tabs>
            </w:pPr>
          </w:p>
          <w:p w:rsidR="00A91C7A" w:rsidRDefault="00A91C7A" w:rsidP="008F7FA3">
            <w:pPr>
              <w:tabs>
                <w:tab w:val="left" w:pos="6815"/>
              </w:tabs>
              <w:jc w:val="right"/>
            </w:pPr>
          </w:p>
        </w:tc>
      </w:tr>
    </w:tbl>
    <w:p w:rsidR="008F7FA3" w:rsidRPr="008F7FA3" w:rsidRDefault="00976C91" w:rsidP="00365496">
      <w:pPr>
        <w:tabs>
          <w:tab w:val="left" w:pos="6815"/>
        </w:tabs>
      </w:pPr>
      <w:r>
        <w:rPr>
          <w:noProof/>
          <w:lang w:eastAsia="fr-FR"/>
        </w:rPr>
        <mc:AlternateContent>
          <mc:Choice Requires="wps">
            <w:drawing>
              <wp:anchor distT="36576" distB="36576" distL="36576" distR="36576" simplePos="0" relativeHeight="251596800" behindDoc="0" locked="0" layoutInCell="1" allowOverlap="1" wp14:anchorId="6CB48D98" wp14:editId="65A8FEB2">
                <wp:simplePos x="0" y="0"/>
                <wp:positionH relativeFrom="column">
                  <wp:posOffset>3940175</wp:posOffset>
                </wp:positionH>
                <wp:positionV relativeFrom="page">
                  <wp:posOffset>9347879</wp:posOffset>
                </wp:positionV>
                <wp:extent cx="2916496" cy="530624"/>
                <wp:effectExtent l="0" t="0" r="0" b="3175"/>
                <wp:wrapNone/>
                <wp:docPr id="1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6496" cy="5306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67367" w:rsidRPr="006B2D0E" w:rsidRDefault="006B2D0E" w:rsidP="006B2D0E">
                            <w:pPr>
                              <w:widowControl w:val="0"/>
                              <w:spacing w:line="20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FFFFE"/>
                                <w:spacing w:val="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FFFFE"/>
                                <w:spacing w:val="20"/>
                                <w:sz w:val="18"/>
                                <w:szCs w:val="18"/>
                              </w:rPr>
                              <w:t>www.teamkyou.com</w:t>
                            </w:r>
                          </w:p>
                          <w:p w:rsidR="006B2D0E" w:rsidRDefault="00976C91" w:rsidP="006B2D0E">
                            <w:pPr>
                              <w:widowControl w:val="0"/>
                              <w:spacing w:line="200" w:lineRule="exact"/>
                              <w:jc w:val="right"/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</w:rPr>
                            </w:pPr>
                            <w:r w:rsidRPr="00347CC5"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</w:rPr>
                              <w:t>contact@teamkyou.com</w:t>
                            </w:r>
                            <w:r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</w:rPr>
                              <w:t xml:space="preserve"> </w:t>
                            </w:r>
                            <w:r w:rsidRPr="00736EE8"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</w:rPr>
                              <w:t xml:space="preserve">  </w:t>
                            </w:r>
                          </w:p>
                          <w:p w:rsidR="00976C91" w:rsidRDefault="00976C91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FFFFE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B48D98" id="Text Box 21" o:spid="_x0000_s1034" type="#_x0000_t202" style="position:absolute;margin-left:310.25pt;margin-top:736.05pt;width:229.65pt;height:41.8pt;z-index:2515968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" filled="f" fillcolor="#fffffe" stroked="f" strokecolor="#212120" insetpen="t">
                <v:textbox inset="2.88pt,2.88pt,2.88pt,2.88pt">
                  <w:txbxContent>
                    <w:p w:rsidR="00067367" w:rsidRPr="006B2D0E" w:rsidRDefault="006B2D0E" w:rsidP="006B2D0E">
                      <w:pPr>
                        <w:widowControl w:val="0"/>
                        <w:spacing w:line="20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caps/>
                          <w:color w:val="FFFFFE"/>
                          <w:spacing w:val="2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aps/>
                          <w:color w:val="FFFFFE"/>
                          <w:spacing w:val="20"/>
                          <w:sz w:val="18"/>
                          <w:szCs w:val="18"/>
                        </w:rPr>
                        <w:t>www.teamkyou.com</w:t>
                      </w:r>
                    </w:p>
                    <w:p w:rsidR="006B2D0E" w:rsidRDefault="00976C91" w:rsidP="006B2D0E">
                      <w:pPr>
                        <w:widowControl w:val="0"/>
                        <w:spacing w:line="200" w:lineRule="exact"/>
                        <w:jc w:val="right"/>
                        <w:rPr>
                          <w:rStyle w:val="Lienhypertexte"/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u w:val="none"/>
                        </w:rPr>
                      </w:pPr>
                      <w:r w:rsidRPr="00347CC5">
                        <w:rPr>
                          <w:rStyle w:val="Lienhypertexte"/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u w:val="none"/>
                        </w:rPr>
                        <w:t>contact@teamkyou.com</w:t>
                      </w:r>
                      <w:r>
                        <w:rPr>
                          <w:rStyle w:val="Lienhypertexte"/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u w:val="none"/>
                        </w:rPr>
                        <w:t xml:space="preserve"> </w:t>
                      </w:r>
                      <w:r w:rsidRPr="00736EE8">
                        <w:rPr>
                          <w:rStyle w:val="Lienhypertexte"/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u w:val="none"/>
                        </w:rPr>
                        <w:t xml:space="preserve">  </w:t>
                      </w:r>
                    </w:p>
                    <w:p w:rsidR="00976C91" w:rsidRDefault="00976C91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b/>
                          <w:bCs/>
                          <w:caps/>
                          <w:color w:val="FFFFFE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36576" distB="36576" distL="36576" distR="36576" simplePos="0" relativeHeight="251599872" behindDoc="0" locked="0" layoutInCell="1" allowOverlap="1" wp14:anchorId="1F3FE3E2" wp14:editId="71161A2F">
                <wp:simplePos x="0" y="0"/>
                <wp:positionH relativeFrom="column">
                  <wp:posOffset>283210</wp:posOffset>
                </wp:positionH>
                <wp:positionV relativeFrom="page">
                  <wp:posOffset>9060180</wp:posOffset>
                </wp:positionV>
                <wp:extent cx="3907155" cy="746760"/>
                <wp:effectExtent l="0" t="0" r="0" b="0"/>
                <wp:wrapNone/>
                <wp:docPr id="2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7155" cy="746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46879" w:rsidRDefault="00446879">
                            <w:pPr>
                              <w:widowControl w:val="0"/>
                              <w:spacing w:line="200" w:lineRule="exact"/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</w:rPr>
                            </w:pPr>
                          </w:p>
                          <w:p w:rsidR="00446879" w:rsidRPr="004D5BCE" w:rsidRDefault="00446879">
                            <w:pPr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FE3E2" id="Text Box 22" o:spid="_x0000_s1035" type="#_x0000_t202" style="position:absolute;margin-left:22.3pt;margin-top:713.4pt;width:307.65pt;height:58.8pt;z-index:2515998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" filled="f" fillcolor="#fffffe" stroked="f" strokecolor="#212120" insetpen="t">
                <v:textbox inset="2.88pt,2.88pt,2.88pt,2.88pt">
                  <w:txbxContent>
                    <w:p w:rsidR="00446879" w:rsidRDefault="00446879">
                      <w:pPr>
                        <w:widowControl w:val="0"/>
                        <w:spacing w:line="200" w:lineRule="exact"/>
                        <w:rPr>
                          <w:rStyle w:val="Lienhypertexte"/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u w:val="none"/>
                        </w:rPr>
                      </w:pPr>
                    </w:p>
                    <w:p w:rsidR="00446879" w:rsidRPr="004D5BCE" w:rsidRDefault="00446879">
                      <w:pPr>
                        <w:rPr>
                          <w:rStyle w:val="Lienhypertexte"/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u w:val="none"/>
                          <w:lang w:val="en-US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Default="008F7FA3" w:rsidP="008F7FA3"/>
    <w:p w:rsidR="008F7FA3" w:rsidRDefault="008F7FA3" w:rsidP="008F7FA3"/>
    <w:p w:rsidR="00223C3F" w:rsidRPr="008F7FA3" w:rsidRDefault="00223C3F" w:rsidP="008F7FA3">
      <w:pPr>
        <w:jc w:val="center"/>
      </w:pPr>
    </w:p>
    <w:sectPr w:rsidR="00223C3F" w:rsidRPr="008F7FA3" w:rsidSect="00D242B7">
      <w:pgSz w:w="11907" w:h="16839"/>
      <w:pgMar w:top="357" w:right="357" w:bottom="244" w:left="357" w:header="357" w:footer="357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9C11401"/>
    <w:multiLevelType w:val="hybridMultilevel"/>
    <w:tmpl w:val="C616BBEE"/>
    <w:lvl w:ilvl="0" w:tplc="91EA25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9B675B"/>
    <w:multiLevelType w:val="hybridMultilevel"/>
    <w:tmpl w:val="DB9C93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5E5"/>
    <w:rsid w:val="00000B50"/>
    <w:rsid w:val="00012FE9"/>
    <w:rsid w:val="00017B51"/>
    <w:rsid w:val="00024071"/>
    <w:rsid w:val="000415E5"/>
    <w:rsid w:val="00052094"/>
    <w:rsid w:val="00067367"/>
    <w:rsid w:val="000A3F28"/>
    <w:rsid w:val="000C0D22"/>
    <w:rsid w:val="000D63C3"/>
    <w:rsid w:val="00136514"/>
    <w:rsid w:val="00182377"/>
    <w:rsid w:val="001F79DF"/>
    <w:rsid w:val="00223C3F"/>
    <w:rsid w:val="002368E3"/>
    <w:rsid w:val="00250430"/>
    <w:rsid w:val="002649B2"/>
    <w:rsid w:val="00267079"/>
    <w:rsid w:val="00276ABD"/>
    <w:rsid w:val="00285997"/>
    <w:rsid w:val="002949F1"/>
    <w:rsid w:val="002B3409"/>
    <w:rsid w:val="002C1282"/>
    <w:rsid w:val="002C35C9"/>
    <w:rsid w:val="002D2DBB"/>
    <w:rsid w:val="002E2613"/>
    <w:rsid w:val="003215ED"/>
    <w:rsid w:val="00340D55"/>
    <w:rsid w:val="00345920"/>
    <w:rsid w:val="003459FF"/>
    <w:rsid w:val="00347CC5"/>
    <w:rsid w:val="00350CF3"/>
    <w:rsid w:val="00365496"/>
    <w:rsid w:val="0038378A"/>
    <w:rsid w:val="00383900"/>
    <w:rsid w:val="00384094"/>
    <w:rsid w:val="003B4ED8"/>
    <w:rsid w:val="003E53AC"/>
    <w:rsid w:val="003F79E0"/>
    <w:rsid w:val="0041508F"/>
    <w:rsid w:val="0044315B"/>
    <w:rsid w:val="00446879"/>
    <w:rsid w:val="00457E8E"/>
    <w:rsid w:val="004902BE"/>
    <w:rsid w:val="004D5BCE"/>
    <w:rsid w:val="004D687D"/>
    <w:rsid w:val="004F6E9F"/>
    <w:rsid w:val="00505089"/>
    <w:rsid w:val="00537D8A"/>
    <w:rsid w:val="00541403"/>
    <w:rsid w:val="00543834"/>
    <w:rsid w:val="0056764D"/>
    <w:rsid w:val="005B18F3"/>
    <w:rsid w:val="005D3369"/>
    <w:rsid w:val="005E1293"/>
    <w:rsid w:val="005E6E29"/>
    <w:rsid w:val="005E71B5"/>
    <w:rsid w:val="005F22DF"/>
    <w:rsid w:val="006240CB"/>
    <w:rsid w:val="00635D67"/>
    <w:rsid w:val="00637675"/>
    <w:rsid w:val="006672CC"/>
    <w:rsid w:val="006A19C1"/>
    <w:rsid w:val="006A4B75"/>
    <w:rsid w:val="006B29E7"/>
    <w:rsid w:val="006B2D0E"/>
    <w:rsid w:val="006D79B6"/>
    <w:rsid w:val="00707C26"/>
    <w:rsid w:val="00736EE8"/>
    <w:rsid w:val="00776300"/>
    <w:rsid w:val="0078096A"/>
    <w:rsid w:val="0078618B"/>
    <w:rsid w:val="007C5E00"/>
    <w:rsid w:val="00840BA6"/>
    <w:rsid w:val="00871193"/>
    <w:rsid w:val="008E6084"/>
    <w:rsid w:val="008F68B5"/>
    <w:rsid w:val="008F7FA3"/>
    <w:rsid w:val="00904607"/>
    <w:rsid w:val="00904E51"/>
    <w:rsid w:val="0092543C"/>
    <w:rsid w:val="0093653E"/>
    <w:rsid w:val="00937147"/>
    <w:rsid w:val="00937232"/>
    <w:rsid w:val="009461DA"/>
    <w:rsid w:val="00955F7B"/>
    <w:rsid w:val="00976C91"/>
    <w:rsid w:val="00987946"/>
    <w:rsid w:val="00990506"/>
    <w:rsid w:val="00995B43"/>
    <w:rsid w:val="009A50E5"/>
    <w:rsid w:val="009B5A9D"/>
    <w:rsid w:val="009C0C42"/>
    <w:rsid w:val="009C452D"/>
    <w:rsid w:val="009D47C5"/>
    <w:rsid w:val="009E1F5A"/>
    <w:rsid w:val="00A04F7D"/>
    <w:rsid w:val="00A073F4"/>
    <w:rsid w:val="00A23575"/>
    <w:rsid w:val="00A244C9"/>
    <w:rsid w:val="00A26436"/>
    <w:rsid w:val="00A4005E"/>
    <w:rsid w:val="00A40FF4"/>
    <w:rsid w:val="00A9032A"/>
    <w:rsid w:val="00A91C7A"/>
    <w:rsid w:val="00AA3C66"/>
    <w:rsid w:val="00AE6707"/>
    <w:rsid w:val="00B17C36"/>
    <w:rsid w:val="00B20AC0"/>
    <w:rsid w:val="00B40923"/>
    <w:rsid w:val="00B5525B"/>
    <w:rsid w:val="00B80FA5"/>
    <w:rsid w:val="00B960FB"/>
    <w:rsid w:val="00BF1EBB"/>
    <w:rsid w:val="00C277BD"/>
    <w:rsid w:val="00C510CB"/>
    <w:rsid w:val="00C569D0"/>
    <w:rsid w:val="00C62746"/>
    <w:rsid w:val="00C95F4A"/>
    <w:rsid w:val="00CA7519"/>
    <w:rsid w:val="00CC0457"/>
    <w:rsid w:val="00CC2DE5"/>
    <w:rsid w:val="00D00391"/>
    <w:rsid w:val="00D02F15"/>
    <w:rsid w:val="00D138AA"/>
    <w:rsid w:val="00D242B7"/>
    <w:rsid w:val="00D33126"/>
    <w:rsid w:val="00D33AFD"/>
    <w:rsid w:val="00D46C31"/>
    <w:rsid w:val="00D53A23"/>
    <w:rsid w:val="00D83A5D"/>
    <w:rsid w:val="00DA0D28"/>
    <w:rsid w:val="00DB50AE"/>
    <w:rsid w:val="00DD6AAB"/>
    <w:rsid w:val="00DE79C2"/>
    <w:rsid w:val="00E067AE"/>
    <w:rsid w:val="00E177A6"/>
    <w:rsid w:val="00E205F3"/>
    <w:rsid w:val="00E23BF8"/>
    <w:rsid w:val="00E43B4D"/>
    <w:rsid w:val="00E535E2"/>
    <w:rsid w:val="00E80338"/>
    <w:rsid w:val="00E838F9"/>
    <w:rsid w:val="00EB5B33"/>
    <w:rsid w:val="00ED7FD1"/>
    <w:rsid w:val="00F30FB5"/>
    <w:rsid w:val="00F37A94"/>
    <w:rsid w:val="00F42431"/>
    <w:rsid w:val="00F843F6"/>
    <w:rsid w:val="00FB02CA"/>
    <w:rsid w:val="00FD1234"/>
    <w:rsid w:val="00FD12D7"/>
    <w:rsid w:val="00FF315C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9ED7D8D4-34C2-4C3F-BD19-05253BA91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color w:val="212120"/>
      <w:kern w:val="2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auNormal1">
    <w:name w:val="Tableau Normal1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wb">
    <w:name w:val="fwb"/>
    <w:rsid w:val="000415E5"/>
  </w:style>
  <w:style w:type="paragraph" w:styleId="Textedebulles">
    <w:name w:val="Balloon Text"/>
    <w:basedOn w:val="Normal"/>
    <w:link w:val="TextedebullesCar"/>
    <w:rsid w:val="0090460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904607"/>
    <w:rPr>
      <w:rFonts w:ascii="Tahoma" w:hAnsi="Tahoma" w:cs="Tahoma"/>
      <w:color w:val="212120"/>
      <w:kern w:val="28"/>
      <w:sz w:val="16"/>
      <w:szCs w:val="16"/>
      <w:lang w:val="en-US" w:eastAsia="en-US"/>
    </w:rPr>
  </w:style>
  <w:style w:type="paragraph" w:styleId="Paragraphedeliste">
    <w:name w:val="List Paragraph"/>
    <w:basedOn w:val="Normal"/>
    <w:uiPriority w:val="34"/>
    <w:qFormat/>
    <w:rsid w:val="00904607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9A50E5"/>
    <w:rPr>
      <w:color w:val="0000FF"/>
      <w:u w:val="single"/>
    </w:rPr>
  </w:style>
  <w:style w:type="table" w:styleId="Grilledutableau">
    <w:name w:val="Table Grid"/>
    <w:basedOn w:val="TableauNormal"/>
    <w:rsid w:val="00223C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E79C2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lev">
    <w:name w:val="Strong"/>
    <w:basedOn w:val="Policepardfaut"/>
    <w:qFormat/>
    <w:rsid w:val="0078096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718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28621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51557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000009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9312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854980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88325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mailto:contact@teamkyou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oann\AppData\Roaming\Microsoft\Templates\Prospectus%20Technologie-commerce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153AC1-AB60-4836-A3C3-05169CDBAC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Prospectus Technologie-commerce.dot</Template>
  <TotalTime>1</TotalTime>
  <Pages>3</Pages>
  <Words>383</Words>
  <Characters>2111</Characters>
  <Application>Microsoft Office Word</Application>
  <DocSecurity>0</DocSecurity>
  <Lines>17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StockLayouts LLC</Company>
  <LinksUpToDate>false</LinksUpToDate>
  <CharactersWithSpaces>2490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Yoann Deshormeaux</dc:creator>
  <cp:lastModifiedBy>association Teamkyou</cp:lastModifiedBy>
  <cp:revision>3</cp:revision>
  <cp:lastPrinted>2014-12-12T16:46:00Z</cp:lastPrinted>
  <dcterms:created xsi:type="dcterms:W3CDTF">2015-06-05T07:49:00Z</dcterms:created>
  <dcterms:modified xsi:type="dcterms:W3CDTF">2015-06-08T12:37:00Z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TC102580281036</vt:lpwstr>
  </property>
</Properties>
</file>