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A6D2CA" wp14:editId="0CF161BC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FD2C5"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8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3ED7AC" wp14:editId="78E49A6D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384094"/>
                          <w:p w:rsidR="00340D55" w:rsidRDefault="00CC2DE5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961173" wp14:editId="63284529">
                                  <wp:extent cx="1533525" cy="1781175"/>
                                  <wp:effectExtent l="133350" t="76200" r="85725" b="142875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78117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CC0457" w:rsidRDefault="00CC0457" w:rsidP="00AA3C66"/>
                          <w:p w:rsidR="004D5BCE" w:rsidRDefault="004D5BCE" w:rsidP="00E80338">
                            <w:pPr>
                              <w:jc w:val="center"/>
                            </w:pPr>
                          </w:p>
                          <w:p w:rsidR="00012FE9" w:rsidRDefault="00CC2DE5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9D72AA" wp14:editId="1E44CCCF">
                                  <wp:extent cx="2143760" cy="1425285"/>
                                  <wp:effectExtent l="133350" t="76200" r="85090" b="137160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bielsa-0003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251" cy="142694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FE9" w:rsidRDefault="00012FE9" w:rsidP="00CC2DE5"/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CC2DE5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A0F6EA" wp14:editId="562D50F0">
                                  <wp:extent cx="1998921" cy="1499191"/>
                                  <wp:effectExtent l="0" t="0" r="1905" b="6350"/>
                                  <wp:docPr id="63" name="Image 63" descr="C:\Users\beatrice\Pictures\salle stage\Rassemblement T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eatrice\Pictures\salle stage\Rassemblement T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40" cy="15028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ED7AC"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GvBAMAAEs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" fillcolor="#b7c134" stroked="f" strokecolor="#212120" insetpen="t">
                <v:shadow color="#8c8682"/>
                <v:textbox>
                  <w:txbxContent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384094"/>
                    <w:p w:rsidR="00340D55" w:rsidRDefault="00CC2DE5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961173" wp14:editId="63284529">
                            <wp:extent cx="1533525" cy="1781175"/>
                            <wp:effectExtent l="133350" t="76200" r="85725" b="142875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17811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D55" w:rsidRDefault="00340D55" w:rsidP="00E80338">
                      <w:pPr>
                        <w:jc w:val="center"/>
                      </w:pPr>
                    </w:p>
                    <w:p w:rsidR="00CC0457" w:rsidRDefault="00CC0457" w:rsidP="00AA3C66"/>
                    <w:p w:rsidR="004D5BCE" w:rsidRDefault="004D5BCE" w:rsidP="00E80338">
                      <w:pPr>
                        <w:jc w:val="center"/>
                      </w:pPr>
                    </w:p>
                    <w:p w:rsidR="00012FE9" w:rsidRDefault="00CC2DE5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9D72AA" wp14:editId="1E44CCCF">
                            <wp:extent cx="2143760" cy="1425285"/>
                            <wp:effectExtent l="133350" t="76200" r="85090" b="137160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bielsa-0003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251" cy="142694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FE9" w:rsidRDefault="00012FE9" w:rsidP="00CC2DE5"/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CC2DE5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A0F6EA" wp14:editId="562D50F0">
                            <wp:extent cx="1998921" cy="1499191"/>
                            <wp:effectExtent l="0" t="0" r="1905" b="6350"/>
                            <wp:docPr id="63" name="Image 63" descr="C:\Users\beatrice\Pictures\salle stage\Rassemblement T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eatrice\Pictures\salle stage\Rassemblement T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40" cy="15028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33A473F" wp14:editId="2DCC1594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A47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3k+wIAAI0GAAAOAAAAZHJzL2Uyb0RvYy54bWysVW1vmzAQ/j5p/8HydwokvAW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2549"/>
        <w:gridCol w:w="7054"/>
        <w:gridCol w:w="361"/>
      </w:tblGrid>
      <w:tr w:rsidR="00223C3F" w:rsidTr="00457E8E">
        <w:tc>
          <w:tcPr>
            <w:tcW w:w="366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2616" w:type="dxa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961" w:type="dxa"/>
          </w:tcPr>
          <w:p w:rsidR="00223C3F" w:rsidRDefault="00267079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Du </w:t>
            </w:r>
            <w:r w:rsidR="00000B50">
              <w:rPr>
                <w:b/>
                <w:sz w:val="32"/>
                <w:szCs w:val="24"/>
              </w:rPr>
              <w:t>1</w:t>
            </w:r>
            <w:r w:rsidR="008E6084">
              <w:rPr>
                <w:b/>
                <w:sz w:val="32"/>
                <w:szCs w:val="24"/>
              </w:rPr>
              <w:t>1</w:t>
            </w:r>
            <w:r w:rsidR="00000B50">
              <w:rPr>
                <w:b/>
                <w:sz w:val="32"/>
                <w:szCs w:val="24"/>
              </w:rPr>
              <w:t xml:space="preserve"> au 18</w:t>
            </w:r>
            <w:r w:rsidR="008E6084">
              <w:rPr>
                <w:b/>
                <w:sz w:val="32"/>
                <w:szCs w:val="24"/>
              </w:rPr>
              <w:t xml:space="preserve"> Août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:rsidR="00136514" w:rsidRPr="0041508F" w:rsidRDefault="0041508F" w:rsidP="0041508F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</w:t>
            </w:r>
            <w:r w:rsidR="00D83A5D">
              <w:rPr>
                <w:b/>
                <w:sz w:val="28"/>
                <w:szCs w:val="24"/>
              </w:rPr>
              <w:t xml:space="preserve">STAGE PERF </w:t>
            </w:r>
            <w:r w:rsidR="00FD1234">
              <w:rPr>
                <w:b/>
                <w:sz w:val="28"/>
                <w:szCs w:val="24"/>
              </w:rPr>
              <w:t>FALAISE BIELSA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</w:p>
          <w:p w:rsidR="003B4ED8" w:rsidRPr="003B4ED8" w:rsidRDefault="003B4ED8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</w:p>
          <w:p w:rsidR="003B4ED8" w:rsidRPr="006672CC" w:rsidRDefault="00457E8E" w:rsidP="0044315B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6D79B6">
              <w:rPr>
                <w:sz w:val="26"/>
                <w:szCs w:val="26"/>
              </w:rPr>
              <w:t>TK</w:t>
            </w:r>
            <w:r w:rsidR="00267079">
              <w:rPr>
                <w:sz w:val="26"/>
                <w:szCs w:val="26"/>
              </w:rPr>
              <w:t xml:space="preserve"> organise un</w:t>
            </w:r>
            <w:r w:rsidR="006672CC">
              <w:rPr>
                <w:sz w:val="26"/>
                <w:szCs w:val="26"/>
              </w:rPr>
              <w:t xml:space="preserve"> stage </w:t>
            </w:r>
            <w:r w:rsidR="00E80338" w:rsidRPr="006672CC">
              <w:rPr>
                <w:sz w:val="26"/>
                <w:szCs w:val="26"/>
              </w:rPr>
              <w:t>sur la thématique</w:t>
            </w:r>
          </w:p>
          <w:p w:rsidR="0044315B" w:rsidRDefault="006A19C1" w:rsidP="00B20AC0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 </w:t>
            </w:r>
            <w:r w:rsidR="00FD1234">
              <w:rPr>
                <w:sz w:val="26"/>
                <w:szCs w:val="26"/>
              </w:rPr>
              <w:t>Perf en falaise</w:t>
            </w:r>
            <w:r w:rsidR="00E80338" w:rsidRPr="006672CC">
              <w:rPr>
                <w:sz w:val="26"/>
                <w:szCs w:val="26"/>
              </w:rPr>
              <w:t>»</w:t>
            </w:r>
          </w:p>
          <w:p w:rsidR="003B4ED8" w:rsidRPr="006B29E7" w:rsidRDefault="006B29E7" w:rsidP="006B29E7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6B29E7">
              <w:rPr>
                <w:b/>
                <w:sz w:val="26"/>
                <w:szCs w:val="26"/>
              </w:rPr>
              <w:t>Une journée</w:t>
            </w:r>
            <w:r>
              <w:rPr>
                <w:b/>
                <w:sz w:val="26"/>
                <w:szCs w:val="26"/>
              </w:rPr>
              <w:t xml:space="preserve"> Bloc</w:t>
            </w:r>
            <w:r w:rsidRPr="006B29E7">
              <w:rPr>
                <w:b/>
                <w:sz w:val="26"/>
                <w:szCs w:val="26"/>
              </w:rPr>
              <w:t xml:space="preserve"> à </w:t>
            </w:r>
            <w:proofErr w:type="spellStart"/>
            <w:r w:rsidRPr="006B29E7">
              <w:rPr>
                <w:b/>
                <w:sz w:val="26"/>
                <w:szCs w:val="26"/>
              </w:rPr>
              <w:t>Beyr</w:t>
            </w:r>
            <w:bookmarkStart w:id="0" w:name="_GoBack"/>
            <w:bookmarkEnd w:id="0"/>
            <w:r w:rsidRPr="006B29E7">
              <w:rPr>
                <w:b/>
                <w:sz w:val="26"/>
                <w:szCs w:val="26"/>
              </w:rPr>
              <w:t>ède</w:t>
            </w:r>
            <w:proofErr w:type="spellEnd"/>
            <w:r w:rsidRPr="006B29E7">
              <w:rPr>
                <w:b/>
                <w:sz w:val="26"/>
                <w:szCs w:val="26"/>
              </w:rPr>
              <w:t xml:space="preserve"> au milieu du stage</w:t>
            </w:r>
          </w:p>
          <w:p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dutableau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:rsidTr="00457E8E">
              <w:tc>
                <w:tcPr>
                  <w:tcW w:w="236" w:type="dxa"/>
                </w:tcPr>
                <w:p w:rsidR="003B4ED8" w:rsidRPr="006672CC" w:rsidRDefault="00D33AF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537D8A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</w:p>
                <w:p w:rsidR="00E43B4D" w:rsidRPr="00637675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Default="00E43B4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>Le stage démarre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>au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>x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 xml:space="preserve"> point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>s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 xml:space="preserve"> de rendez-vous fixé avant le début du stage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>, à Valence et puis aux alentours de Toulouse et Perpignan.</w:t>
                  </w:r>
                </w:p>
                <w:p w:rsidR="00505089" w:rsidRDefault="00505089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637675" w:rsidRDefault="00E43B4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</w:t>
                  </w:r>
                  <w:r w:rsidR="005438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à </w:t>
                  </w:r>
                  <w:r w:rsidR="0078096A">
                    <w:rPr>
                      <w:rFonts w:eastAsiaTheme="minorHAnsi"/>
                      <w:b/>
                      <w:sz w:val="24"/>
                      <w:szCs w:val="24"/>
                    </w:rPr>
                    <w:t>16</w:t>
                  </w:r>
                  <w:r w:rsidR="00FD12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</w:t>
                  </w:r>
                  <w:r w:rsidRPr="00537D8A">
                    <w:rPr>
                      <w:rFonts w:eastAsiaTheme="minorHAnsi"/>
                      <w:b/>
                      <w:sz w:val="24"/>
                      <w:szCs w:val="24"/>
                    </w:rPr>
                    <w:t>personnes.</w:t>
                  </w:r>
                </w:p>
                <w:p w:rsidR="008F7FA3" w:rsidRDefault="008F7FA3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93653E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>Valence et Perpignan/Toulouse</w:t>
                  </w:r>
                </w:p>
                <w:p w:rsidR="005E1293" w:rsidRPr="00E43B4D" w:rsidRDefault="008E6084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</w:t>
                  </w:r>
                </w:p>
                <w:p w:rsidR="0078096A" w:rsidRDefault="0078096A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78096A">
                    <w:rPr>
                      <w:rFonts w:eastAsiaTheme="minorHAnsi"/>
                      <w:b/>
                      <w:sz w:val="24"/>
                      <w:szCs w:val="24"/>
                    </w:rPr>
                    <w:t>Hébergement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Gîte </w:t>
                  </w:r>
                  <w:r w:rsidR="005E1293" w:rsidRPr="005E1293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5E1293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Pr="0078096A" w:rsidRDefault="005E1293" w:rsidP="00D83A5D"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</w:t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</w:p>
                <w:p w:rsidR="00D83A5D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PDJ et repas chaud le soir au gîte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Pr="00637675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Et pique-nique le midi</w:t>
                  </w:r>
                </w:p>
                <w:p w:rsidR="00637675" w:rsidRPr="00D83A5D" w:rsidRDefault="00D83A5D" w:rsidP="0078096A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B17C36" w:rsidRPr="00637675" w:rsidRDefault="00B17C36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Retour :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</w:t>
                  </w:r>
                  <w:r w:rsidR="00DB50AE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>Toulouse/Perpignan et Valence</w:t>
                  </w:r>
                </w:p>
                <w:p w:rsidR="00B17C36" w:rsidRPr="006672CC" w:rsidRDefault="00B17C36" w:rsidP="00B17C36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D1234" w:rsidRDefault="00B17C36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Prix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DB50AE">
                    <w:rPr>
                      <w:rFonts w:eastAsiaTheme="minorHAnsi"/>
                      <w:sz w:val="24"/>
                      <w:szCs w:val="24"/>
                    </w:rPr>
                    <w:t xml:space="preserve">                    </w:t>
                  </w:r>
                  <w:r w:rsidR="000A3F28">
                    <w:rPr>
                      <w:rFonts w:eastAsiaTheme="minorHAnsi"/>
                      <w:sz w:val="24"/>
                      <w:szCs w:val="24"/>
                    </w:rPr>
                    <w:t>470</w:t>
                  </w:r>
                  <w:r w:rsidR="00FD1234">
                    <w:rPr>
                      <w:rFonts w:eastAsiaTheme="minorHAnsi"/>
                      <w:sz w:val="24"/>
                      <w:szCs w:val="24"/>
                    </w:rPr>
                    <w:t xml:space="preserve">€ </w:t>
                  </w:r>
                  <w:r w:rsidR="000A3F28">
                    <w:rPr>
                      <w:rFonts w:eastAsiaTheme="minorHAnsi"/>
                      <w:sz w:val="24"/>
                      <w:szCs w:val="24"/>
                    </w:rPr>
                    <w:t>(hors frais de transport)</w:t>
                  </w:r>
                </w:p>
                <w:p w:rsidR="00B17C36" w:rsidRPr="000C0D22" w:rsidRDefault="00E43B4D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  <w:r w:rsidR="005D336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5F22DF" w:rsidRPr="000C0D22" w:rsidRDefault="005F22DF" w:rsidP="005F22DF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Ce prix comprend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FD1234">
                    <w:rPr>
                      <w:rFonts w:eastAsiaTheme="minorHAnsi"/>
                      <w:sz w:val="24"/>
                      <w:szCs w:val="24"/>
                    </w:rPr>
                    <w:t xml:space="preserve"> -470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€ de frais pédagogique</w:t>
                  </w:r>
                </w:p>
                <w:p w:rsidR="00FD1234" w:rsidRDefault="00DD6AAB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393B04D" wp14:editId="03DF62F4">
                            <wp:simplePos x="0" y="0"/>
                            <wp:positionH relativeFrom="column">
                              <wp:posOffset>-2748280</wp:posOffset>
                            </wp:positionH>
                            <wp:positionV relativeFrom="page">
                              <wp:posOffset>4582795</wp:posOffset>
                            </wp:positionV>
                            <wp:extent cx="7096125" cy="932786"/>
                            <wp:effectExtent l="0" t="0" r="9525" b="1270"/>
                            <wp:wrapNone/>
                            <wp:docPr id="31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96125" cy="932786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DF916F" id="Freeform 5" o:spid="_x0000_s1026" style="position:absolute;margin-left:-216.4pt;margin-top:360.85pt;width:558.75pt;height:7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" path="m2448,389v,-249,,-249,,-249c1158,,339,128,,183,,389,,389,,389r2448,xe" fillcolor="#404040 [2429]" stroked="f">
                            <v:path arrowok="t" o:connecttype="custom" o:connectlocs="7096125,932786;7096125,335707;0,438817;0,932786;7096125,932786" o:connectangles="0,0,0,0,0"/>
                            <w10:wrap anchory="page"/>
                          </v:shape>
                        </w:pict>
                      </mc:Fallback>
                    </mc:AlternateContent>
                  </w:r>
                  <w:r w:rsidR="005F22DF" w:rsidRPr="000C0D22">
                    <w:rPr>
                      <w:rFonts w:eastAsiaTheme="minorHAnsi"/>
                      <w:sz w:val="24"/>
                      <w:szCs w:val="24"/>
                    </w:rPr>
                    <w:t xml:space="preserve">          </w:t>
                  </w:r>
                  <w:r w:rsidR="0078096A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</w:t>
                  </w:r>
                  <w:r w:rsidR="0038378A">
                    <w:rPr>
                      <w:rFonts w:eastAsiaTheme="minorHAnsi"/>
                      <w:sz w:val="24"/>
                      <w:szCs w:val="24"/>
                    </w:rPr>
                    <w:t>-</w:t>
                  </w:r>
                  <w:r w:rsidR="00FD1234">
                    <w:rPr>
                      <w:rFonts w:eastAsiaTheme="minorHAnsi"/>
                      <w:sz w:val="24"/>
                      <w:szCs w:val="24"/>
                    </w:rPr>
                    <w:t xml:space="preserve">120€ </w:t>
                  </w:r>
                  <w:r w:rsidR="00285997">
                    <w:rPr>
                      <w:rFonts w:eastAsiaTheme="minorHAnsi"/>
                      <w:sz w:val="24"/>
                      <w:szCs w:val="24"/>
                    </w:rPr>
                    <w:t xml:space="preserve">frais </w:t>
                  </w:r>
                  <w:r w:rsidR="00FD1234">
                    <w:rPr>
                      <w:rFonts w:eastAsiaTheme="minorHAnsi"/>
                      <w:sz w:val="24"/>
                      <w:szCs w:val="24"/>
                    </w:rPr>
                    <w:t xml:space="preserve">de transport </w:t>
                  </w:r>
                </w:p>
                <w:p w:rsidR="00D83A5D" w:rsidRDefault="0078096A" w:rsidP="00FD1234">
                  <w:pPr>
                    <w:jc w:val="center"/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A3F28" w:rsidRDefault="000A3F28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CC2DE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2D459F2C" wp14:editId="62F8235D">
                            <wp:simplePos x="0" y="0"/>
                            <wp:positionH relativeFrom="column">
                              <wp:posOffset>-2209800</wp:posOffset>
                            </wp:positionH>
                            <wp:positionV relativeFrom="paragraph">
                              <wp:posOffset>208280</wp:posOffset>
                            </wp:positionV>
                            <wp:extent cx="2987675" cy="538480"/>
                            <wp:effectExtent l="0" t="0" r="3175" b="0"/>
                            <wp:wrapNone/>
                            <wp:docPr id="35" name="Zone de texte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87675" cy="538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459F2C" id="Zone de texte 35" o:spid="_x0000_s1029" type="#_x0000_t202" style="position:absolute;margin-left:-174pt;margin-top:16.4pt;width:235.25pt;height:4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" fillcolor="#404040 [2429]" stroked="f" strokeweight=".5pt">
                            <v:textbox>
                              <w:txbxContent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E43B4D" w:rsidRDefault="00CC2DE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sz w:val="26"/>
                      <w:szCs w:val="26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55DFEBB9" wp14:editId="0A62EFF4">
                            <wp:simplePos x="0" y="0"/>
                            <wp:positionH relativeFrom="column">
                              <wp:posOffset>1246505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2966085" cy="403860"/>
                            <wp:effectExtent l="0" t="0" r="5715" b="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66085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C2DE5" w:rsidRPr="006B2D0E" w:rsidRDefault="00CC2DE5" w:rsidP="00CC2DE5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CC2DE5" w:rsidRDefault="00CC2DE5" w:rsidP="00CC2DE5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CC2DE5" w:rsidRDefault="00CC2DE5" w:rsidP="00CC2DE5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37" o:spid="_x0000_s1029" type="#_x0000_t202" style="position:absolute;margin-left:98.15pt;margin-top:8.15pt;width:233.55pt;height:31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" fillcolor="#404040 [2429]" stroked="f" strokeweight=".5pt">
                            <v:textbox>
                              <w:txbxContent>
                                <w:p w:rsidR="00CC2DE5" w:rsidRPr="006B2D0E" w:rsidRDefault="00CC2DE5" w:rsidP="00CC2DE5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CC2DE5" w:rsidRDefault="00CC2DE5" w:rsidP="00CC2DE5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CC2DE5" w:rsidRDefault="00CC2DE5" w:rsidP="00CC2DE5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41508F" w:rsidRDefault="0041508F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457E8E" w:rsidRPr="0056764D" w:rsidRDefault="00C510CB" w:rsidP="0056764D">
                  <w:pPr>
                    <w:tabs>
                      <w:tab w:val="left" w:pos="1591"/>
                      <w:tab w:val="right" w:pos="6150"/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w:tab/>
                  </w:r>
                  <w:r>
                    <w:rPr>
                      <w:noProof/>
                      <w:lang w:eastAsia="fr-FR"/>
                    </w:rPr>
                    <w:tab/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                   </w:t>
                  </w:r>
                </w:p>
                <w:p w:rsidR="00C510CB" w:rsidRDefault="002649B2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2704" behindDoc="0" locked="0" layoutInCell="1" allowOverlap="1" wp14:anchorId="5529E1A9" wp14:editId="42C2FBC4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2112010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7FA3" w:rsidRDefault="008F7FA3" w:rsidP="00776300"/>
                                      <w:p w:rsidR="008F7FA3" w:rsidRDefault="008F7FA3" w:rsidP="00384094"/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CC2DE5" w:rsidP="008F7FA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7FB318AD" wp14:editId="14C69638">
                                              <wp:extent cx="1533525" cy="1781175"/>
                                              <wp:effectExtent l="133350" t="76200" r="85725" b="142875"/>
                                              <wp:docPr id="71" name="Image 7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69" name="4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533525" cy="1781175"/>
                                                      </a:xfrm>
                                                      <a:prstGeom prst="roundRect">
                                                        <a:avLst>
                                                          <a:gd name="adj" fmla="val 16667"/>
                                                        </a:avLst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outerShdw blurRad="76200" dist="38100" dir="7800000" algn="tl" rotWithShape="0">
                                                          <a:srgbClr val="000000">
                                                            <a:alpha val="40000"/>
                                                          </a:srgbClr>
                                                        </a:outerShdw>
                                                      </a:effectLst>
                                                      <a:scene3d>
                                                        <a:camera prst="orthographicFront"/>
                                                        <a:lightRig rig="contrasting" dir="t">
                                                          <a:rot lat="0" lon="0" rev="4200000"/>
                                                        </a:lightRig>
                                                      </a:scene3d>
                                                      <a:sp3d prstMaterial="plastic">
                                                        <a:bevelT w="381000" h="114300" prst="relaxedInset"/>
                                                        <a:contourClr>
                                                          <a:srgbClr val="969696"/>
                                                        </a:contourClr>
                                                      </a:sp3d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CC2DE5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2C3BB830" wp14:editId="0A15E707">
                                              <wp:extent cx="2143760" cy="1425285"/>
                                              <wp:effectExtent l="133350" t="76200" r="85090" b="137160"/>
                                              <wp:docPr id="72" name="Image 7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70" name="bielsa-0003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146251" cy="1426941"/>
                                                      </a:xfrm>
                                                      <a:prstGeom prst="roundRect">
                                                        <a:avLst>
                                                          <a:gd name="adj" fmla="val 16667"/>
                                                        </a:avLst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outerShdw blurRad="76200" dist="38100" dir="7800000" algn="tl" rotWithShape="0">
                                                          <a:srgbClr val="000000">
                                                            <a:alpha val="40000"/>
                                                          </a:srgbClr>
                                                        </a:outerShdw>
                                                      </a:effectLst>
                                                      <a:scene3d>
                                                        <a:camera prst="orthographicFront"/>
                                                        <a:lightRig rig="contrasting" dir="t">
                                                          <a:rot lat="0" lon="0" rev="4200000"/>
                                                        </a:lightRig>
                                                      </a:scene3d>
                                                      <a:sp3d prstMaterial="plastic">
                                                        <a:bevelT w="381000" h="114300" prst="relaxedInset"/>
                                                        <a:contourClr>
                                                          <a:srgbClr val="969696"/>
                                                        </a:contourClr>
                                                      </a:sp3d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CC2DE5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4BF543CA" wp14:editId="1B367E64">
                                              <wp:extent cx="1998921" cy="1499191"/>
                                              <wp:effectExtent l="0" t="0" r="1905" b="6350"/>
                                              <wp:docPr id="68" name="Image 68" descr="C:\Users\beatrice\Pictures\salle stage\Rassemblement T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C:\Users\beatrice\Pictures\salle stage\Rassemblement T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03840" cy="150288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/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C510C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529E1A9" id="_x0000_s1031" style="position:absolute;margin-left:-223.35pt;margin-top:166.3pt;width:198.2pt;height:594.4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taBQMAAFI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" fillcolor="#b7c134" stroked="f" strokecolor="#212120" insetpen="t">
                            <v:shadow color="#8c8682"/>
                            <v:textbox>
                              <w:txbxContent>
                                <w:p w:rsidR="008F7FA3" w:rsidRDefault="008F7FA3" w:rsidP="00776300"/>
                                <w:p w:rsidR="008F7FA3" w:rsidRDefault="008F7FA3" w:rsidP="00384094"/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CC2DE5" w:rsidP="008F7F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FB318AD" wp14:editId="14C69638">
                                        <wp:extent cx="1533525" cy="1781175"/>
                                        <wp:effectExtent l="133350" t="76200" r="85725" b="142875"/>
                                        <wp:docPr id="71" name="Image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" name="4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3525" cy="178117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76200" dist="38100" dir="78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contrasting" dir="t">
                                                    <a:rot lat="0" lon="0" rev="4200000"/>
                                                  </a:lightRig>
                                                </a:scene3d>
                                                <a:sp3d prstMaterial="plastic">
                                                  <a:bevelT w="381000" h="114300" prst="relaxedInset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CC2DE5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C3BB830" wp14:editId="0A15E707">
                                        <wp:extent cx="2143760" cy="1425285"/>
                                        <wp:effectExtent l="133350" t="76200" r="85090" b="137160"/>
                                        <wp:docPr id="72" name="Image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" name="bielsa-0003.jpg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6251" cy="142694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76200" dist="38100" dir="78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contrasting" dir="t">
                                                    <a:rot lat="0" lon="0" rev="4200000"/>
                                                  </a:lightRig>
                                                </a:scene3d>
                                                <a:sp3d prstMaterial="plastic">
                                                  <a:bevelT w="381000" h="114300" prst="relaxedInset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CC2DE5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F543CA" wp14:editId="1B367E64">
                                        <wp:extent cx="1998921" cy="1499191"/>
                                        <wp:effectExtent l="0" t="0" r="1905" b="6350"/>
                                        <wp:docPr id="68" name="Image 68" descr="C:\Users\beatrice\Pictures\salle stage\Rassemblement T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beatrice\Pictures\salle stage\Rassemblement T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3840" cy="150288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/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C510CB"/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3728" behindDoc="0" locked="0" layoutInCell="1" allowOverlap="1" wp14:anchorId="27977A49" wp14:editId="793B0C05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6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7977A49" id="Arrondir un rectangle avec un coin du même côté 20" o:spid="_x0000_s1032" style="position:absolute;margin-left:-223.25pt;margin-top:4.4pt;width:558.75pt;height:161.2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gAAAAAFJnaHRsb25nAAAD6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c4QklNBAwAAAAADw0AAAABAAAA&#10;oAAAAC4AAAHgAABWQAAADvEAGAAB/9j/7QAMQWRvYmVfQ00AAf/uAA5BZG9iZQBkgAAAAAH/2wCE&#10;AAwICAgJCAwJCQwRCwoLERUPDAwPFRgTExUTExgRDAwMDAwMEQwMDAwMDAwMDAwMDAwMDAwMDAwM&#10;DAwMDAwMDAwBDQsLDQ4NEA4OEBQODg4UFA4ODg4UEQwMDAwMEREMDAwMDAwRDAwMDAwMDAwMDAwM&#10;DAwMDAwMDAwMDAwMDAwMDP/AABEIAC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BIAPoAwERAAIRAQMRAf/dAAQAf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" adj="-11796480,,5400" path="m341319,l6754806,v188505,,341319,152814,341319,341319l7096125,2047875r,l,2047875r,l,341319c,152814,152814,,341319,xe" stroked="f" strokeweight="2pt">
                            <v:fill r:id="rId8" o:title="" recolor="t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C510CB" w:rsidRDefault="00C510CB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776300" w:rsidRDefault="00776300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F315C" w:rsidRDefault="00FF315C" w:rsidP="00FF315C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FF315C" w:rsidRDefault="00FF315C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40923" w:rsidRPr="000C0D22" w:rsidRDefault="00B40923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*Paiement de </w:t>
                  </w:r>
                  <w:r w:rsidR="00E535E2">
                    <w:rPr>
                      <w:rFonts w:eastAsiaTheme="minorHAnsi"/>
                      <w:sz w:val="24"/>
                      <w:szCs w:val="24"/>
                    </w:rPr>
                    <w:t>150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€ de réservation à l’inscription (arrhes). Le solde en une ou deux fois.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>*Paiement 15 jours avant le début du stage.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*Paiement par chèque à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Ass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tit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caillou (13 quartier Boulogne, 26730 HOSTUN), par virement bancaire ou par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paypal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à </w:t>
                  </w:r>
                  <w:hyperlink r:id="rId15" w:history="1">
                    <w:r w:rsidRPr="000C0D22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contact@teamkyou.com</w:t>
                    </w:r>
                  </w:hyperlink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(à vos frais).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*Il faut être licencié à la FFME.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505089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11</w:t>
                  </w:r>
                  <w:r w:rsidR="008E608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Juillet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:rsidR="000C0D22" w:rsidRPr="000A3F28" w:rsidRDefault="00182377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proofErr w:type="spellStart"/>
                  <w:r w:rsidRPr="000A3F28">
                    <w:rPr>
                      <w:rFonts w:eastAsiaTheme="minorHAnsi"/>
                      <w:sz w:val="24"/>
                      <w:szCs w:val="24"/>
                    </w:rPr>
                    <w:t>Coach</w:t>
                  </w:r>
                  <w:r w:rsidR="00E838F9" w:rsidRPr="000A3F28">
                    <w:rPr>
                      <w:rFonts w:eastAsiaTheme="minorHAnsi"/>
                      <w:sz w:val="24"/>
                      <w:szCs w:val="24"/>
                    </w:rPr>
                    <w:t>s</w:t>
                  </w:r>
                  <w:proofErr w:type="spellEnd"/>
                  <w:r w:rsidR="000C0D22" w:rsidRPr="000A3F28"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="000C0D22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</w:t>
                  </w:r>
                  <w:r w:rsidR="00052094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Eric </w:t>
                  </w:r>
                  <w:proofErr w:type="spellStart"/>
                  <w:r w:rsidR="00052094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>Chanourdie</w:t>
                  </w:r>
                  <w:proofErr w:type="spellEnd"/>
                  <w:r w:rsidR="00AE6707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, Yoann Le </w:t>
                  </w:r>
                  <w:proofErr w:type="spellStart"/>
                  <w:r w:rsidR="00AE6707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>Couster</w:t>
                  </w:r>
                  <w:proofErr w:type="spellEnd"/>
                </w:p>
                <w:p w:rsidR="00637675" w:rsidRPr="000A3F28" w:rsidRDefault="00637675" w:rsidP="00635D67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5D3369">
                    <w:rPr>
                      <w:rFonts w:eastAsiaTheme="minorHAnsi"/>
                      <w:sz w:val="24"/>
                      <w:szCs w:val="24"/>
                    </w:rPr>
                    <w:t>- casque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corde 70m</w:t>
                  </w:r>
                </w:p>
                <w:p w:rsidR="00505089" w:rsidRPr="00A23575" w:rsidRDefault="00505089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 dégaines 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chaussons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gourde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des vêtements appropriés pour la chaleur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et le froid 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boissons et nourriture en plus pour la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journée</w:t>
                  </w: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5F22DF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</w:t>
                  </w: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5F22DF" w:rsidRDefault="00505089" w:rsidP="00505089">
                  <w:pPr>
                    <w:tabs>
                      <w:tab w:val="left" w:pos="6815"/>
                    </w:tabs>
                    <w:jc w:val="right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3DD76B6" wp14:editId="1220096C">
                        <wp:extent cx="558412" cy="51932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5F22DF" w:rsidRDefault="00505089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3B27D518" wp14:editId="0226C420">
                            <wp:simplePos x="0" y="0"/>
                            <wp:positionH relativeFrom="column">
                              <wp:posOffset>-2124075</wp:posOffset>
                            </wp:positionH>
                            <wp:positionV relativeFrom="paragraph">
                              <wp:posOffset>319405</wp:posOffset>
                            </wp:positionV>
                            <wp:extent cx="2562225" cy="616585"/>
                            <wp:effectExtent l="0" t="0" r="9525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62225" cy="616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27D518" id="Zone de texte 38" o:spid="_x0000_s1033" type="#_x0000_t202" style="position:absolute;left:0;text-align:left;margin-left:-167.25pt;margin-top:25.15pt;width:201.75pt;height:4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" fillcolor="#404040 [2429]" stroked="f" strokeweight=".5pt">
                            <v:textbox>
                              <w:txbxContent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593F20F" wp14:editId="57BA0BD4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ge">
                              <wp:posOffset>8597900</wp:posOffset>
                            </wp:positionV>
                            <wp:extent cx="7077710" cy="1071245"/>
                            <wp:effectExtent l="0" t="0" r="8890" b="0"/>
                            <wp:wrapNone/>
                            <wp:docPr id="28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0712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004110" id="Freeform 5" o:spid="_x0000_s1026" style="position:absolute;margin-left:-223.25pt;margin-top:677pt;width:557.3pt;height:8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" path="m2448,389v,-249,,-249,,-249c1158,,339,128,,183,,389,,389,,389r2448,xe" fillcolor="#404040 [2429]" stroked="f">
                            <v:path arrowok="t" o:connecttype="custom" o:connectlocs="7077710,1071245;7077710,385538;0,503953;0,1071245;7077710,10712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  <w:r w:rsidR="00AE6707">
                    <w:rPr>
                      <w:noProof/>
                      <w:lang w:eastAsia="fr-FR"/>
                    </w:rPr>
                    <w:t xml:space="preserve">                                                                                </w:t>
                  </w: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9B5A9D" w:rsidRDefault="00505089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3FFA8DB5" wp14:editId="0A1B2542">
                            <wp:simplePos x="0" y="0"/>
                            <wp:positionH relativeFrom="column">
                              <wp:posOffset>1663065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2573020" cy="403860"/>
                            <wp:effectExtent l="0" t="0" r="0" b="0"/>
                            <wp:wrapNone/>
                            <wp:docPr id="39" name="Zone de text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73020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FFA8DB5" id="Zone de texte 39" o:spid="_x0000_s1034" type="#_x0000_t202" style="position:absolute;margin-left:130.95pt;margin-top:11.85pt;width:202.6pt;height:31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F22DF">
                    <w:rPr>
                      <w:noProof/>
                      <w:lang w:eastAsia="fr-FR"/>
                    </w:rPr>
                    <w:t xml:space="preserve">                    </w:t>
                  </w:r>
                </w:p>
                <w:p w:rsidR="005F22DF" w:rsidRDefault="00AE6707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</w:t>
                  </w:r>
                  <w:r w:rsidR="005F22DF">
                    <w:rPr>
                      <w:noProof/>
                      <w:lang w:eastAsia="fr-FR"/>
                    </w:rPr>
                    <w:t xml:space="preserve">                                               </w:t>
                  </w:r>
                </w:p>
                <w:p w:rsidR="00776300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</w:t>
                  </w: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A4005E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:rsidR="003B4ED8" w:rsidRPr="006672CC" w:rsidRDefault="00457E8E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 xml:space="preserve"> </w:t>
                  </w:r>
                </w:p>
              </w:tc>
            </w:tr>
            <w:tr w:rsidR="009C452D" w:rsidRPr="006672CC" w:rsidTr="00457E8E"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:rsidR="009C452D" w:rsidRPr="00637675" w:rsidRDefault="009C452D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8"/>
        <w:gridCol w:w="1618"/>
        <w:gridCol w:w="1618"/>
        <w:gridCol w:w="1619"/>
      </w:tblGrid>
      <w:tr w:rsidR="00223C3F" w:rsidTr="00223C3F"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3"/>
        <w:gridCol w:w="9846"/>
        <w:gridCol w:w="227"/>
        <w:gridCol w:w="223"/>
        <w:gridCol w:w="224"/>
      </w:tblGrid>
      <w:tr w:rsidR="00223C3F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D02F15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735C141C" wp14:editId="2E7C5B8D">
                  <wp:extent cx="6109200" cy="2487600"/>
                  <wp:effectExtent l="0" t="0" r="6350" b="8255"/>
                  <wp:docPr id="29" name="Image 29" descr="C:\Users\beatrice\Documents\images Team Kyou\rib team 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rice\Documents\images Team Kyou\rib team k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00" cy="24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204"/>
        <w:gridCol w:w="9846"/>
      </w:tblGrid>
      <w:tr w:rsidR="00A91C7A" w:rsidTr="00A91C7A">
        <w:tc>
          <w:tcPr>
            <w:tcW w:w="359" w:type="dxa"/>
          </w:tcPr>
          <w:p w:rsidR="00A91C7A" w:rsidRDefault="00A91C7A" w:rsidP="00E23BF8">
            <w:pPr>
              <w:tabs>
                <w:tab w:val="left" w:pos="6815"/>
              </w:tabs>
            </w:pPr>
          </w:p>
        </w:tc>
        <w:tc>
          <w:tcPr>
            <w:tcW w:w="1204" w:type="dxa"/>
          </w:tcPr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  <w:tc>
          <w:tcPr>
            <w:tcW w:w="9846" w:type="dxa"/>
          </w:tcPr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A91C7A">
            <w:pPr>
              <w:tabs>
                <w:tab w:val="left" w:pos="6815"/>
              </w:tabs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</w:tr>
    </w:tbl>
    <w:p w:rsidR="008F7FA3" w:rsidRPr="008F7FA3" w:rsidRDefault="00976C91" w:rsidP="00365496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6CB48D98" wp14:editId="65A8FEB2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Pr="006B2D0E" w:rsidRDefault="006B2D0E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6B2D0E" w:rsidRDefault="00976C91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976C91" w:rsidRDefault="00976C9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48D98" id="Text Box 21" o:spid="_x0000_s1035" type="#_x0000_t202" style="position:absolute;margin-left:310.25pt;margin-top:736.05pt;width:229.65pt;height:41.8pt;z-index:251596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Pr="006B2D0E" w:rsidRDefault="006B2D0E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6B2D0E" w:rsidRDefault="00976C91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76C91" w:rsidRDefault="00976C9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599872" behindDoc="0" locked="0" layoutInCell="1" allowOverlap="1" wp14:anchorId="1F3FE3E2" wp14:editId="71161A2F">
                <wp:simplePos x="0" y="0"/>
                <wp:positionH relativeFrom="column">
                  <wp:posOffset>283210</wp:posOffset>
                </wp:positionH>
                <wp:positionV relativeFrom="page">
                  <wp:posOffset>9060180</wp:posOffset>
                </wp:positionV>
                <wp:extent cx="3907155" cy="7467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6879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446879" w:rsidRPr="004D5BCE" w:rsidRDefault="00446879">
                            <w:pP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FE3E2" id="Text Box 22" o:spid="_x0000_s1036" type="#_x0000_t202" style="position:absolute;margin-left:22.3pt;margin-top:713.4pt;width:307.65pt;height:58.8pt;z-index:251599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33/AIAAI4GAAAOAAAAZHJzL2Uyb0RvYy54bWysVW1vmzAQ/j5p/8Hyd8pLCARUWiUEpknd&#10;i9TuBzhggjWwme2WdNP++84maUm3D9M6Ill+OT9+7p67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446879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446879" w:rsidRPr="004D5BCE" w:rsidRDefault="00446879">
                      <w:pP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Default="008F7FA3" w:rsidP="008F7FA3"/>
    <w:p w:rsidR="00223C3F" w:rsidRPr="008F7FA3" w:rsidRDefault="00223C3F" w:rsidP="008F7FA3">
      <w:pPr>
        <w:jc w:val="center"/>
      </w:pP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00B50"/>
    <w:rsid w:val="00012FE9"/>
    <w:rsid w:val="00017B51"/>
    <w:rsid w:val="00024071"/>
    <w:rsid w:val="000415E5"/>
    <w:rsid w:val="00052094"/>
    <w:rsid w:val="00067367"/>
    <w:rsid w:val="000A3F28"/>
    <w:rsid w:val="000C0D22"/>
    <w:rsid w:val="000D63C3"/>
    <w:rsid w:val="00136514"/>
    <w:rsid w:val="00182377"/>
    <w:rsid w:val="001F79DF"/>
    <w:rsid w:val="00223C3F"/>
    <w:rsid w:val="002368E3"/>
    <w:rsid w:val="00250430"/>
    <w:rsid w:val="002649B2"/>
    <w:rsid w:val="00267079"/>
    <w:rsid w:val="00276ABD"/>
    <w:rsid w:val="00285997"/>
    <w:rsid w:val="002949F1"/>
    <w:rsid w:val="002B3409"/>
    <w:rsid w:val="002C1282"/>
    <w:rsid w:val="002C35C9"/>
    <w:rsid w:val="002D2DBB"/>
    <w:rsid w:val="002E2613"/>
    <w:rsid w:val="003215ED"/>
    <w:rsid w:val="00340D55"/>
    <w:rsid w:val="00345920"/>
    <w:rsid w:val="003459FF"/>
    <w:rsid w:val="00347CC5"/>
    <w:rsid w:val="00350CF3"/>
    <w:rsid w:val="00365496"/>
    <w:rsid w:val="0038378A"/>
    <w:rsid w:val="00383900"/>
    <w:rsid w:val="00384094"/>
    <w:rsid w:val="003B4ED8"/>
    <w:rsid w:val="003E53AC"/>
    <w:rsid w:val="003F79E0"/>
    <w:rsid w:val="0041508F"/>
    <w:rsid w:val="0044315B"/>
    <w:rsid w:val="00446879"/>
    <w:rsid w:val="00457E8E"/>
    <w:rsid w:val="004902BE"/>
    <w:rsid w:val="004D5BCE"/>
    <w:rsid w:val="004D687D"/>
    <w:rsid w:val="004F6E9F"/>
    <w:rsid w:val="00505089"/>
    <w:rsid w:val="00537D8A"/>
    <w:rsid w:val="00541403"/>
    <w:rsid w:val="00543834"/>
    <w:rsid w:val="0056764D"/>
    <w:rsid w:val="005B18F3"/>
    <w:rsid w:val="005D3369"/>
    <w:rsid w:val="005E1293"/>
    <w:rsid w:val="005E6E29"/>
    <w:rsid w:val="005E71B5"/>
    <w:rsid w:val="005F22DF"/>
    <w:rsid w:val="006240CB"/>
    <w:rsid w:val="00635D67"/>
    <w:rsid w:val="00637675"/>
    <w:rsid w:val="006672CC"/>
    <w:rsid w:val="006A19C1"/>
    <w:rsid w:val="006A4B75"/>
    <w:rsid w:val="006B29E7"/>
    <w:rsid w:val="006B2D0E"/>
    <w:rsid w:val="006D79B6"/>
    <w:rsid w:val="00707C26"/>
    <w:rsid w:val="00736EE8"/>
    <w:rsid w:val="00776300"/>
    <w:rsid w:val="0078096A"/>
    <w:rsid w:val="0078618B"/>
    <w:rsid w:val="007C5E00"/>
    <w:rsid w:val="00840BA6"/>
    <w:rsid w:val="00871193"/>
    <w:rsid w:val="008E6084"/>
    <w:rsid w:val="008F68B5"/>
    <w:rsid w:val="008F7FA3"/>
    <w:rsid w:val="00904607"/>
    <w:rsid w:val="00904E51"/>
    <w:rsid w:val="0092543C"/>
    <w:rsid w:val="0093653E"/>
    <w:rsid w:val="00937147"/>
    <w:rsid w:val="00937232"/>
    <w:rsid w:val="009461DA"/>
    <w:rsid w:val="00955F7B"/>
    <w:rsid w:val="00976C91"/>
    <w:rsid w:val="00987946"/>
    <w:rsid w:val="00990506"/>
    <w:rsid w:val="00995B43"/>
    <w:rsid w:val="009A50E5"/>
    <w:rsid w:val="009B5A9D"/>
    <w:rsid w:val="009C0C42"/>
    <w:rsid w:val="009C452D"/>
    <w:rsid w:val="009D47C5"/>
    <w:rsid w:val="009E1F5A"/>
    <w:rsid w:val="00A04F7D"/>
    <w:rsid w:val="00A073F4"/>
    <w:rsid w:val="00A23575"/>
    <w:rsid w:val="00A244C9"/>
    <w:rsid w:val="00A26436"/>
    <w:rsid w:val="00A4005E"/>
    <w:rsid w:val="00A40FF4"/>
    <w:rsid w:val="00A9032A"/>
    <w:rsid w:val="00A91C7A"/>
    <w:rsid w:val="00AA3C66"/>
    <w:rsid w:val="00AE6707"/>
    <w:rsid w:val="00B17C36"/>
    <w:rsid w:val="00B20AC0"/>
    <w:rsid w:val="00B40923"/>
    <w:rsid w:val="00B5525B"/>
    <w:rsid w:val="00B80FA5"/>
    <w:rsid w:val="00B960FB"/>
    <w:rsid w:val="00BF1EBB"/>
    <w:rsid w:val="00C277BD"/>
    <w:rsid w:val="00C510CB"/>
    <w:rsid w:val="00C569D0"/>
    <w:rsid w:val="00C62746"/>
    <w:rsid w:val="00CA7519"/>
    <w:rsid w:val="00CC0457"/>
    <w:rsid w:val="00CC2DE5"/>
    <w:rsid w:val="00D00391"/>
    <w:rsid w:val="00D02F15"/>
    <w:rsid w:val="00D138AA"/>
    <w:rsid w:val="00D242B7"/>
    <w:rsid w:val="00D33126"/>
    <w:rsid w:val="00D33AFD"/>
    <w:rsid w:val="00D46C31"/>
    <w:rsid w:val="00D53A23"/>
    <w:rsid w:val="00D83A5D"/>
    <w:rsid w:val="00DA0D28"/>
    <w:rsid w:val="00DB50AE"/>
    <w:rsid w:val="00DD6AAB"/>
    <w:rsid w:val="00DE79C2"/>
    <w:rsid w:val="00E067AE"/>
    <w:rsid w:val="00E177A6"/>
    <w:rsid w:val="00E205F3"/>
    <w:rsid w:val="00E23BF8"/>
    <w:rsid w:val="00E43B4D"/>
    <w:rsid w:val="00E535E2"/>
    <w:rsid w:val="00E80338"/>
    <w:rsid w:val="00E838F9"/>
    <w:rsid w:val="00EB5B33"/>
    <w:rsid w:val="00ED7FD1"/>
    <w:rsid w:val="00F30FB5"/>
    <w:rsid w:val="00F37A94"/>
    <w:rsid w:val="00F42431"/>
    <w:rsid w:val="00F843F6"/>
    <w:rsid w:val="00FB02CA"/>
    <w:rsid w:val="00FD1234"/>
    <w:rsid w:val="00FD12D7"/>
    <w:rsid w:val="00FF315C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ED7D8D4-34C2-4C3F-BD19-05253BA9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basedOn w:val="Policepardfaut"/>
    <w:qFormat/>
    <w:rsid w:val="007809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contact@teamkyou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07D0D-EC99-40F2-A396-51293C92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Technologie-commerce.dot</Template>
  <TotalTime>0</TotalTime>
  <Pages>3</Pages>
  <Words>231</Words>
  <Characters>2338</Characters>
  <Application>Microsoft Office Word</Application>
  <DocSecurity>4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association Teamkyou</cp:lastModifiedBy>
  <cp:revision>2</cp:revision>
  <cp:lastPrinted>2014-12-12T16:46:00Z</cp:lastPrinted>
  <dcterms:created xsi:type="dcterms:W3CDTF">2015-06-05T07:49:00Z</dcterms:created>
  <dcterms:modified xsi:type="dcterms:W3CDTF">2015-06-05T07:49:00Z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