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FBF25" wp14:editId="07F4C12A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0978"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7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0A3691" wp14:editId="3DDC306B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384094"/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CC0457" w:rsidRDefault="00CC0457" w:rsidP="00AA3C66"/>
                          <w:p w:rsidR="004D5BCE" w:rsidRDefault="00012FE9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67023" cy="1473611"/>
                                  <wp:effectExtent l="0" t="0" r="0" b="0"/>
                                  <wp:docPr id="13" name="Image 13" descr="C:\Users\beatrice\Pictures\salle stage\Brianç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atrice\Pictures\salle stage\Brianç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900" cy="1470522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9C0C42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49436" cy="1297172"/>
                                  <wp:effectExtent l="0" t="0" r="0" b="0"/>
                                  <wp:docPr id="16" name="Image 16" descr="C:\Users\beatrice\Pictures\salle stage\blocs brianç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eatrice\Pictures\salle stage\blocs brianç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606" cy="130527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98921" cy="1499191"/>
                                  <wp:effectExtent l="0" t="0" r="1905" b="6350"/>
                                  <wp:docPr id="18" name="Image 18" descr="C:\Users\beatrice\Pictures\salle stage\Rassemblement T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eatrice\Pictures\salle stage\Rassemblement T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40" cy="15028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A3691"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GvBAMAAEs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" fillcolor="#b7c134" stroked="f" strokecolor="#212120" insetpen="t">
                <v:shadow color="#8c8682"/>
                <v:textbox>
                  <w:txbxContent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384094"/>
                    <w:p w:rsidR="00340D55" w:rsidRDefault="00340D55" w:rsidP="00E80338">
                      <w:pPr>
                        <w:jc w:val="center"/>
                      </w:pPr>
                    </w:p>
                    <w:p w:rsidR="00340D55" w:rsidRDefault="00340D55" w:rsidP="00E80338">
                      <w:pPr>
                        <w:jc w:val="center"/>
                      </w:pPr>
                    </w:p>
                    <w:p w:rsidR="00CC0457" w:rsidRDefault="00CC0457" w:rsidP="00AA3C66"/>
                    <w:p w:rsidR="004D5BCE" w:rsidRDefault="00012FE9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67023" cy="1473611"/>
                            <wp:effectExtent l="0" t="0" r="0" b="0"/>
                            <wp:docPr id="13" name="Image 13" descr="C:\Users\beatrice\Pictures\salle stage\Brianç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eatrice\Pictures\salle stage\Brianç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900" cy="1470522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9C0C42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49436" cy="1297172"/>
                            <wp:effectExtent l="0" t="0" r="0" b="0"/>
                            <wp:docPr id="16" name="Image 16" descr="C:\Users\beatrice\Pictures\salle stage\blocs brianç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eatrice\Pictures\salle stage\blocs brianç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606" cy="130527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98921" cy="1499191"/>
                            <wp:effectExtent l="0" t="0" r="1905" b="6350"/>
                            <wp:docPr id="18" name="Image 18" descr="C:\Users\beatrice\Pictures\salle stage\Rassemblement T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eatrice\Pictures\salle stage\Rassemblement T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40" cy="15028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33A473F" wp14:editId="2DCC1594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A47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3k+wIAAI0GAAAOAAAAZHJzL2Uyb0RvYy54bWysVW1vmzAQ/j5p/8HydwokvAW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9649281" wp14:editId="72551A21">
                <wp:simplePos x="0" y="0"/>
                <wp:positionH relativeFrom="column">
                  <wp:posOffset>6083300</wp:posOffset>
                </wp:positionH>
                <wp:positionV relativeFrom="page">
                  <wp:posOffset>8418195</wp:posOffset>
                </wp:positionV>
                <wp:extent cx="685165" cy="290830"/>
                <wp:effectExtent l="0" t="0" r="381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9281" id="Text Box 17" o:spid="_x0000_s1028" type="#_x0000_t202" style="position:absolute;margin-left:479pt;margin-top:662.85pt;width:53.95pt;height:22.9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Qk+wIAAIwGAAAOAAAAZHJzL2Uyb0RvYy54bWysVclu2zAQvRfoPxC8K1osa0OUwJalokC6&#10;AG0/gJYoi6hEqiQTOS367x1SdqKkPRRNZYDgMnx8M29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2549"/>
        <w:gridCol w:w="7054"/>
        <w:gridCol w:w="361"/>
      </w:tblGrid>
      <w:tr w:rsidR="00223C3F" w:rsidTr="00457E8E">
        <w:tc>
          <w:tcPr>
            <w:tcW w:w="366" w:type="dxa"/>
          </w:tcPr>
          <w:p w:rsidR="00223C3F" w:rsidRDefault="00C510CB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CACFE61" wp14:editId="13A7B9A4">
                      <wp:simplePos x="0" y="0"/>
                      <wp:positionH relativeFrom="column">
                        <wp:posOffset>-3175</wp:posOffset>
                      </wp:positionH>
                      <wp:positionV relativeFrom="page">
                        <wp:posOffset>6677202</wp:posOffset>
                      </wp:positionV>
                      <wp:extent cx="7096125" cy="932786"/>
                      <wp:effectExtent l="0" t="0" r="9525" b="1270"/>
                      <wp:wrapNone/>
                      <wp:docPr id="3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96125" cy="932786"/>
                              </a:xfrm>
                              <a:custGeom>
                                <a:avLst/>
                                <a:gdLst>
                                  <a:gd name="T0" fmla="*/ 2448 w 2448"/>
                                  <a:gd name="T1" fmla="*/ 389 h 389"/>
                                  <a:gd name="T2" fmla="*/ 2448 w 2448"/>
                                  <a:gd name="T3" fmla="*/ 140 h 389"/>
                                  <a:gd name="T4" fmla="*/ 0 w 2448"/>
                                  <a:gd name="T5" fmla="*/ 183 h 389"/>
                                  <a:gd name="T6" fmla="*/ 0 w 2448"/>
                                  <a:gd name="T7" fmla="*/ 389 h 389"/>
                                  <a:gd name="T8" fmla="*/ 2448 w 2448"/>
                                  <a:gd name="T9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48" h="389">
                                    <a:moveTo>
                                      <a:pt x="2448" y="389"/>
                                    </a:moveTo>
                                    <a:cubicBezTo>
                                      <a:pt x="2448" y="140"/>
                                      <a:pt x="2448" y="140"/>
                                      <a:pt x="2448" y="140"/>
                                    </a:cubicBezTo>
                                    <a:cubicBezTo>
                                      <a:pt x="1158" y="0"/>
                                      <a:pt x="339" y="128"/>
                                      <a:pt x="0" y="183"/>
                                    </a:cubicBezTo>
                                    <a:cubicBezTo>
                                      <a:pt x="0" y="389"/>
                                      <a:pt x="0" y="389"/>
                                      <a:pt x="0" y="389"/>
                                    </a:cubicBezTo>
                                    <a:lnTo>
                                      <a:pt x="2448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D4900" id="Freeform 5" o:spid="_x0000_s1026" style="position:absolute;margin-left:-.25pt;margin-top:525.75pt;width:558.75pt;height:7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" path="m2448,389v,-249,,-249,,-249c1158,,339,128,,183,,389,,389,,389r2448,xe" fillcolor="#404040 [2429]" stroked="f">
                      <v:path arrowok="t" o:connecttype="custom" o:connectlocs="7096125,932786;7096125,335707;0,438817;0,932786;7096125,932786" o:connectangles="0,0,0,0,0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92543C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CB9CBC" wp14:editId="114891E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7060565</wp:posOffset>
                      </wp:positionV>
                      <wp:extent cx="2987675" cy="538480"/>
                      <wp:effectExtent l="0" t="0" r="3175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675" cy="538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B9CBC" id="Zone de texte 35" o:spid="_x0000_s1029" type="#_x0000_t202" style="position:absolute;margin-left:.7pt;margin-top:555.95pt;width:235.25pt;height:4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" fillcolor="#404040 [2429]" stroked="f" strokeweight=".5pt">
                      <v:textbox>
                        <w:txbxContent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Corinne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Theroux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06 33 40 73 00</w:t>
                            </w:r>
                          </w:p>
                          <w:p w:rsidR="00BF1EBB" w:rsidRP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Marine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Jourdan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06 66 39 12 86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6" w:type="dxa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961" w:type="dxa"/>
          </w:tcPr>
          <w:p w:rsidR="00223C3F" w:rsidRDefault="00267079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Du </w:t>
            </w:r>
            <w:r w:rsidR="005566B3">
              <w:rPr>
                <w:b/>
                <w:sz w:val="32"/>
                <w:szCs w:val="24"/>
              </w:rPr>
              <w:t>25 au 30</w:t>
            </w:r>
            <w:r w:rsidR="00D83A5D">
              <w:rPr>
                <w:b/>
                <w:sz w:val="32"/>
                <w:szCs w:val="24"/>
              </w:rPr>
              <w:t xml:space="preserve"> Juillet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:rsidR="00136514" w:rsidRPr="0041508F" w:rsidRDefault="0041508F" w:rsidP="0041508F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</w:t>
            </w:r>
            <w:r w:rsidR="00D83A5D">
              <w:rPr>
                <w:b/>
                <w:sz w:val="28"/>
                <w:szCs w:val="24"/>
              </w:rPr>
              <w:t xml:space="preserve">STAGE </w:t>
            </w:r>
            <w:r w:rsidR="005566B3">
              <w:rPr>
                <w:b/>
                <w:sz w:val="28"/>
                <w:szCs w:val="24"/>
              </w:rPr>
              <w:t>POUSSINS/BENJAMINS/MINIMES 1</w:t>
            </w:r>
            <w:r w:rsidR="00D83A5D">
              <w:rPr>
                <w:b/>
                <w:sz w:val="28"/>
                <w:szCs w:val="24"/>
              </w:rPr>
              <w:t xml:space="preserve"> BRIANCONNAIS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</w:p>
          <w:p w:rsidR="003B4ED8" w:rsidRPr="003B4ED8" w:rsidRDefault="003B4ED8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</w:p>
          <w:p w:rsidR="003B4ED8" w:rsidRPr="006672CC" w:rsidRDefault="00457E8E" w:rsidP="0044315B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6D79B6">
              <w:rPr>
                <w:sz w:val="26"/>
                <w:szCs w:val="26"/>
              </w:rPr>
              <w:t>TK</w:t>
            </w:r>
            <w:r w:rsidR="00267079">
              <w:rPr>
                <w:sz w:val="26"/>
                <w:szCs w:val="26"/>
              </w:rPr>
              <w:t xml:space="preserve"> organise un</w:t>
            </w:r>
            <w:r w:rsidR="006672CC">
              <w:rPr>
                <w:sz w:val="26"/>
                <w:szCs w:val="26"/>
              </w:rPr>
              <w:t xml:space="preserve"> stage </w:t>
            </w:r>
            <w:r w:rsidR="00E80338" w:rsidRPr="006672CC">
              <w:rPr>
                <w:sz w:val="26"/>
                <w:szCs w:val="26"/>
              </w:rPr>
              <w:t>sur la thématique</w:t>
            </w:r>
          </w:p>
          <w:p w:rsidR="0044315B" w:rsidRDefault="00267079" w:rsidP="00B20AC0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 </w:t>
            </w:r>
            <w:r w:rsidR="00560039">
              <w:rPr>
                <w:sz w:val="26"/>
                <w:szCs w:val="26"/>
              </w:rPr>
              <w:t>entraînement</w:t>
            </w:r>
            <w:r w:rsidR="005566B3">
              <w:rPr>
                <w:sz w:val="26"/>
                <w:szCs w:val="26"/>
              </w:rPr>
              <w:t xml:space="preserve"> falaise/bloc</w:t>
            </w:r>
            <w:r w:rsidR="00E80338" w:rsidRPr="006672CC">
              <w:rPr>
                <w:sz w:val="26"/>
                <w:szCs w:val="26"/>
              </w:rPr>
              <w:t> »</w:t>
            </w:r>
          </w:p>
          <w:p w:rsidR="003B4ED8" w:rsidRDefault="003B4ED8" w:rsidP="00637675">
            <w:pPr>
              <w:tabs>
                <w:tab w:val="left" w:pos="6815"/>
              </w:tabs>
              <w:rPr>
                <w:sz w:val="26"/>
                <w:szCs w:val="26"/>
              </w:rPr>
            </w:pPr>
          </w:p>
          <w:p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dutableau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:rsidTr="00457E8E">
              <w:tc>
                <w:tcPr>
                  <w:tcW w:w="236" w:type="dxa"/>
                </w:tcPr>
                <w:p w:rsidR="003B4ED8" w:rsidRPr="006672CC" w:rsidRDefault="00D33AF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:rsidR="005E6E29" w:rsidRPr="00637675" w:rsidRDefault="005E6E29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  <w:p w:rsidR="00637675" w:rsidRPr="00537D8A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>Le stage démarre</w:t>
                  </w:r>
                  <w:r w:rsidR="0092543C">
                    <w:rPr>
                      <w:rFonts w:eastAsiaTheme="minorHAnsi"/>
                      <w:sz w:val="24"/>
                      <w:szCs w:val="24"/>
                    </w:rPr>
                    <w:t xml:space="preserve"> sur place, </w:t>
                  </w:r>
                  <w:r w:rsidR="00162B7F">
                    <w:rPr>
                      <w:rFonts w:eastAsiaTheme="minorHAnsi"/>
                      <w:sz w:val="24"/>
                      <w:szCs w:val="24"/>
                    </w:rPr>
                    <w:t>vous devez prévoir votre transport jusqu’au lieu du stage.</w:t>
                  </w: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</w:t>
                  </w:r>
                  <w:r w:rsidR="00162B7F">
                    <w:rPr>
                      <w:rFonts w:eastAsiaTheme="minorHAnsi"/>
                      <w:b/>
                      <w:sz w:val="24"/>
                      <w:szCs w:val="24"/>
                    </w:rPr>
                    <w:t>à 16</w:t>
                  </w:r>
                  <w:r w:rsidRPr="00537D8A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personnes.</w:t>
                  </w:r>
                </w:p>
                <w:p w:rsidR="008F7FA3" w:rsidRDefault="008F7FA3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162B7F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162B7F">
                    <w:rPr>
                      <w:rFonts w:eastAsiaTheme="minorHAnsi"/>
                      <w:sz w:val="24"/>
                      <w:szCs w:val="24"/>
                    </w:rPr>
                    <w:t>09h30 à PELVOUX</w:t>
                  </w:r>
                </w:p>
                <w:p w:rsidR="005566B3" w:rsidRDefault="00162B7F" w:rsidP="005566B3">
                  <w:pPr>
                    <w:tabs>
                      <w:tab w:val="left" w:pos="1842"/>
                    </w:tabs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ab/>
                  </w:r>
                  <w:r w:rsidRPr="00162B7F">
                    <w:rPr>
                      <w:color w:val="auto"/>
                      <w:sz w:val="24"/>
                      <w:szCs w:val="18"/>
                      <w:shd w:val="clear" w:color="auto" w:fill="FFFFFF"/>
                    </w:rPr>
                    <w:t xml:space="preserve">Le </w:t>
                  </w:r>
                  <w:proofErr w:type="spellStart"/>
                  <w:r w:rsidRPr="00162B7F">
                    <w:rPr>
                      <w:color w:val="auto"/>
                      <w:sz w:val="24"/>
                      <w:szCs w:val="18"/>
                      <w:shd w:val="clear" w:color="auto" w:fill="FFFFFF"/>
                    </w:rPr>
                    <w:t>Sarret</w:t>
                  </w:r>
                  <w:proofErr w:type="spellEnd"/>
                  <w:r w:rsidRPr="00162B7F">
                    <w:rPr>
                      <w:color w:val="auto"/>
                      <w:sz w:val="24"/>
                      <w:szCs w:val="18"/>
                      <w:shd w:val="clear" w:color="auto" w:fill="FFFFFF"/>
                    </w:rPr>
                    <w:t xml:space="preserve"> - 05340 PELVOUX</w:t>
                  </w:r>
                  <w:r w:rsidRPr="00162B7F">
                    <w:rPr>
                      <w:rStyle w:val="apple-converted-space"/>
                      <w:color w:val="auto"/>
                      <w:sz w:val="24"/>
                      <w:szCs w:val="18"/>
                      <w:shd w:val="clear" w:color="auto" w:fill="FFFFFF"/>
                    </w:rPr>
                    <w:t> </w:t>
                  </w:r>
                  <w:r w:rsidRPr="00162B7F">
                    <w:rPr>
                      <w:rFonts w:eastAsiaTheme="minorHAnsi"/>
                      <w:color w:val="auto"/>
                      <w:sz w:val="36"/>
                      <w:szCs w:val="24"/>
                    </w:rPr>
                    <w:t xml:space="preserve">                                                             </w:t>
                  </w:r>
                </w:p>
                <w:p w:rsidR="005E1293" w:rsidRDefault="00637675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</w:p>
                <w:p w:rsidR="005E1293" w:rsidRPr="005E1293" w:rsidRDefault="005E1293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9461DA" w:rsidRDefault="005E1293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Dormir</w:t>
                  </w:r>
                  <w:r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 :               </w:t>
                  </w:r>
                  <w:r w:rsidRPr="005E1293">
                    <w:rPr>
                      <w:rFonts w:eastAsiaTheme="minorHAnsi"/>
                      <w:sz w:val="24"/>
                      <w:szCs w:val="24"/>
                    </w:rPr>
                    <w:t>gîte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Pr="005E1293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hyperlink r:id="rId11" w:history="1">
                    <w:r w:rsidR="009461DA" w:rsidRPr="005C7BC8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http://chaletleychauda.ffcam.fr/</w:t>
                    </w:r>
                  </w:hyperlink>
                </w:p>
                <w:p w:rsidR="00637675" w:rsidRDefault="005E1293" w:rsidP="00637675">
                  <w:r w:rsidRPr="005E1293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</w:t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</w:p>
                <w:p w:rsidR="00D83A5D" w:rsidRDefault="00D83A5D" w:rsidP="00D83A5D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D83A5D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 w:rsidR="00FF7789">
                    <w:rPr>
                      <w:rFonts w:eastAsiaTheme="minorHAnsi"/>
                      <w:sz w:val="24"/>
                      <w:szCs w:val="24"/>
                    </w:rPr>
                    <w:t xml:space="preserve">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PDJ et repas chaud le soir au gîte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Pr="00637675" w:rsidRDefault="00FF7789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  <w:r w:rsidR="00D83A5D" w:rsidRPr="00637675">
                    <w:rPr>
                      <w:rFonts w:eastAsiaTheme="minorHAnsi"/>
                      <w:sz w:val="24"/>
                      <w:szCs w:val="24"/>
                    </w:rPr>
                    <w:t>Et pique-nique le midi</w:t>
                  </w:r>
                </w:p>
                <w:p w:rsidR="00162B7F" w:rsidRPr="00D83A5D" w:rsidRDefault="00D83A5D" w:rsidP="00162B7F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</w:t>
                  </w:r>
                </w:p>
                <w:p w:rsidR="00162B7F" w:rsidRPr="00637675" w:rsidRDefault="00162B7F" w:rsidP="00162B7F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Retour :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</w:t>
                  </w:r>
                  <w:r w:rsidR="00FF7789">
                    <w:rPr>
                      <w:rFonts w:eastAsiaTheme="minorHAnsi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18h à PELVOUX</w:t>
                  </w:r>
                </w:p>
                <w:p w:rsidR="00162B7F" w:rsidRPr="006672CC" w:rsidRDefault="00162B7F" w:rsidP="00162B7F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162B7F" w:rsidRPr="000C0D22" w:rsidRDefault="00162B7F" w:rsidP="00162B7F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Prix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2E096A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42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0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€ (hors frais de déplacement)</w:t>
                  </w:r>
                </w:p>
                <w:p w:rsidR="00162B7F" w:rsidRPr="000C0D22" w:rsidRDefault="00162B7F" w:rsidP="00162B7F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162B7F" w:rsidRPr="000C0D22" w:rsidRDefault="00162B7F" w:rsidP="00162B7F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Ce prix comprend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2E096A">
                    <w:rPr>
                      <w:rFonts w:eastAsiaTheme="minorHAnsi"/>
                      <w:sz w:val="24"/>
                      <w:szCs w:val="24"/>
                    </w:rPr>
                    <w:t xml:space="preserve">  -180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€ d’hébergement / restauration</w:t>
                  </w:r>
                </w:p>
                <w:p w:rsidR="00162B7F" w:rsidRDefault="00162B7F" w:rsidP="00162B7F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       </w:t>
                  </w:r>
                  <w:r w:rsidR="006C22C9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-24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0€ de frais pédagogique</w:t>
                  </w:r>
                </w:p>
                <w:p w:rsidR="002E096A" w:rsidRPr="000C0D22" w:rsidRDefault="002E096A" w:rsidP="00162B7F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</w:t>
                  </w:r>
                  <w:r w:rsidR="006C22C9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162B7F" w:rsidRDefault="00162B7F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162B7F" w:rsidRDefault="00162B7F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162B7F" w:rsidRDefault="00162B7F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162B7F" w:rsidRDefault="00162B7F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sz w:val="26"/>
                      <w:szCs w:val="26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46BE2B7C" wp14:editId="0897177B">
                            <wp:simplePos x="0" y="0"/>
                            <wp:positionH relativeFrom="column">
                              <wp:posOffset>1207770</wp:posOffset>
                            </wp:positionH>
                            <wp:positionV relativeFrom="paragraph">
                              <wp:posOffset>97155</wp:posOffset>
                            </wp:positionV>
                            <wp:extent cx="2966085" cy="403860"/>
                            <wp:effectExtent l="0" t="0" r="5715" b="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66085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6BE2B7C" id="Zone de texte 37" o:spid="_x0000_s1030" type="#_x0000_t202" style="position:absolute;margin-left:95.1pt;margin-top:7.65pt;width:233.55pt;height:3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162B7F" w:rsidRDefault="00162B7F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162B7F" w:rsidRDefault="00162B7F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41508F" w:rsidRDefault="0041508F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457E8E" w:rsidRPr="005566B3" w:rsidRDefault="00C510CB" w:rsidP="005566B3">
                  <w:pPr>
                    <w:tabs>
                      <w:tab w:val="left" w:pos="1591"/>
                      <w:tab w:val="right" w:pos="6150"/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w:tab/>
                  </w:r>
                  <w:r>
                    <w:rPr>
                      <w:noProof/>
                      <w:lang w:eastAsia="fr-FR"/>
                    </w:rPr>
                    <w:tab/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                   </w:t>
                  </w:r>
                </w:p>
                <w:p w:rsidR="00C510CB" w:rsidRDefault="002649B2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46E6B4D6" wp14:editId="1BB453EE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2112010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7FA3" w:rsidRDefault="008F7FA3" w:rsidP="00776300"/>
                                      <w:p w:rsidR="008F7FA3" w:rsidRDefault="008F7FA3" w:rsidP="00384094"/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2AF25CB0" wp14:editId="2EDAA388">
                                              <wp:extent cx="1967023" cy="1473611"/>
                                              <wp:effectExtent l="0" t="0" r="0" b="0"/>
                                              <wp:docPr id="19" name="Image 19" descr="C:\Users\beatrice\Pictures\salle stage\Briançon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Users\beatrice\Pictures\salle stage\Briançon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62900" cy="1470522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14C058D9" wp14:editId="321D3867">
                                              <wp:extent cx="1949436" cy="1297172"/>
                                              <wp:effectExtent l="0" t="0" r="0" b="0"/>
                                              <wp:docPr id="23" name="Image 23" descr="C:\Users\beatrice\Pictures\salle stage\blocs briançon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C:\Users\beatrice\Pictures\salle stage\blocs briançon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61606" cy="130527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/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9C0C42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570F7A17" wp14:editId="07CBBB0C">
                                              <wp:extent cx="1998921" cy="1499191"/>
                                              <wp:effectExtent l="0" t="0" r="1905" b="6350"/>
                                              <wp:docPr id="27" name="Image 27" descr="C:\Users\beatrice\Pictures\salle stage\Rassemblement T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C:\Users\beatrice\Pictures\salle stage\Rassemblement T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03840" cy="150288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C510C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E6B4D6" id="_x0000_s1031" style="position:absolute;margin-left:-223.35pt;margin-top:166.3pt;width:198.2pt;height:59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taBQMAAFI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" fillcolor="#b7c134" stroked="f" strokecolor="#212120" insetpen="t">
                            <v:shadow color="#8c8682"/>
                            <v:textbox>
                              <w:txbxContent>
                                <w:p w:rsidR="008F7FA3" w:rsidRDefault="008F7FA3" w:rsidP="00776300"/>
                                <w:p w:rsidR="008F7FA3" w:rsidRDefault="008F7FA3" w:rsidP="00384094"/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AF25CB0" wp14:editId="2EDAA388">
                                        <wp:extent cx="1967023" cy="1473611"/>
                                        <wp:effectExtent l="0" t="0" r="0" b="0"/>
                                        <wp:docPr id="19" name="Image 19" descr="C:\Users\beatrice\Pictures\salle stage\Brianç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beatrice\Pictures\salle stage\Brianç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2900" cy="1470522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4C058D9" wp14:editId="321D3867">
                                        <wp:extent cx="1949436" cy="1297172"/>
                                        <wp:effectExtent l="0" t="0" r="0" b="0"/>
                                        <wp:docPr id="23" name="Image 23" descr="C:\Users\beatrice\Pictures\salle stage\blocs brianç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beatrice\Pictures\salle stage\blocs brianç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1606" cy="130527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/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9C0C42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70F7A17" wp14:editId="07CBBB0C">
                                        <wp:extent cx="1998921" cy="1499191"/>
                                        <wp:effectExtent l="0" t="0" r="1905" b="6350"/>
                                        <wp:docPr id="27" name="Image 27" descr="C:\Users\beatrice\Pictures\salle stage\Rassemblement T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beatrice\Pictures\salle stage\Rassemblement T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3840" cy="150288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C510CB"/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8104023" wp14:editId="22797DB8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6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8104023" id="Arrondir un rectangle avec un coin du même côté 20" o:spid="_x0000_s1032" style="position:absolute;margin-left:-223.25pt;margin-top:4.4pt;width:558.75pt;height:16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gAAAAAFJnaHRsb25nAAAD6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c4QklNBAwAAAAADw0AAAABAAAA&#10;oAAAAC4AAAHgAABWQAAADvEAGAAB/9j/7QAMQWRvYmVfQ00AAf/uAA5BZG9iZQBkgAAAAAH/2wCE&#10;AAwICAgJCAwJCQwRCwoLERUPDAwPFRgTExUTExgRDAwMDAwMEQwMDAwMDAwMDAwMDAwMDAwMDAwM&#10;DAwMDAwMDAwBDQsLDQ4NEA4OEBQODg4UFA4ODg4UEQwMDAwMEREMDAwMDAwRDAwMDAwMDAwMDAwM&#10;DAwMDAwMDAwMDAwMDAwMDP/AABEIAC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BIAPoAwERAAIRAQMRAf/dAAQAf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" adj="-11796480,,5400" path="m341319,l6754806,v188505,,341319,152814,341319,341319l7096125,2047875r,l,2047875r,l,341319c,152814,152814,,341319,xe" stroked="f" strokeweight="2pt">
                            <v:fill r:id="rId7" o:title="" recolor="t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C510CB" w:rsidRDefault="00635D67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29D8D130" wp14:editId="7DDDF401">
                            <wp:simplePos x="0" y="0"/>
                            <wp:positionH relativeFrom="column">
                              <wp:posOffset>-2832100</wp:posOffset>
                            </wp:positionH>
                            <wp:positionV relativeFrom="page">
                              <wp:posOffset>9161116</wp:posOffset>
                            </wp:positionV>
                            <wp:extent cx="7077710" cy="1071245"/>
                            <wp:effectExtent l="0" t="0" r="8890" b="0"/>
                            <wp:wrapNone/>
                            <wp:docPr id="28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0712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E32BE5" id="Freeform 5" o:spid="_x0000_s1026" style="position:absolute;margin-left:-223pt;margin-top:721.35pt;width:557.3pt;height:8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" path="m2448,389v,-249,,-249,,-249c1158,,339,128,,183,,389,,389,,389r2448,xe" fillcolor="#404040 [2429]" stroked="f">
                            <v:path arrowok="t" o:connecttype="custom" o:connectlocs="7077710,1071245;7077710,385538;0,503953;0,1071245;7077710,10712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</w:p>
                <w:p w:rsidR="00776300" w:rsidRDefault="00776300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F315C" w:rsidRDefault="00FF315C" w:rsidP="00FF315C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FF315C" w:rsidRDefault="00FF315C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40923" w:rsidRPr="000C0D22" w:rsidRDefault="00B40923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*Paiement de 150 € de réservation à l’inscription (arrhes). Le solde en une ou deux fois.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>*Paiement 15 jours avant le début du stage.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*Paiement par chèque à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Ass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tit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caillou (13 quartier Boulogne, 26730 HOSTUN), par virement bancaire ou par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paypal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à </w:t>
                  </w:r>
                  <w:hyperlink r:id="rId12" w:history="1">
                    <w:r w:rsidRPr="000C0D22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contact@teamkyou.com</w:t>
                    </w:r>
                  </w:hyperlink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(à vos frais).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*Il faut être licencié à la FFME.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4F6E9F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16 Juin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 xml:space="preserve">Les </w:t>
                  </w:r>
                  <w:proofErr w:type="spellStart"/>
                  <w:r w:rsidRPr="009C452D">
                    <w:rPr>
                      <w:rFonts w:eastAsiaTheme="minorHAnsi"/>
                      <w:sz w:val="24"/>
                      <w:szCs w:val="24"/>
                    </w:rPr>
                    <w:t>coachs</w:t>
                  </w:r>
                  <w:proofErr w:type="spellEnd"/>
                  <w:r w:rsidRPr="009C452D"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Pr="009C452D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Corinne THEROUX, </w:t>
                  </w:r>
                  <w:r w:rsidR="00162B7F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Yoann Le </w:t>
                  </w:r>
                  <w:proofErr w:type="spellStart"/>
                  <w:r w:rsidR="00162B7F">
                    <w:rPr>
                      <w:rFonts w:eastAsiaTheme="minorHAnsi"/>
                      <w:b/>
                      <w:sz w:val="24"/>
                      <w:szCs w:val="24"/>
                    </w:rPr>
                    <w:t>Couster</w:t>
                  </w:r>
                  <w:proofErr w:type="spellEnd"/>
                  <w:r w:rsidRPr="009C452D">
                    <w:rPr>
                      <w:rFonts w:eastAsiaTheme="minorHAnsi"/>
                      <w:b/>
                      <w:sz w:val="24"/>
                      <w:szCs w:val="24"/>
                    </w:rPr>
                    <w:t>, Marine JOURDAN</w:t>
                  </w:r>
                </w:p>
                <w:p w:rsidR="00637675" w:rsidRDefault="00637675" w:rsidP="00635D67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-corde de 70 mètres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-15 dégaines minimum, système d’assurage</w:t>
                  </w:r>
                  <w:r w:rsidR="00B66BF7">
                    <w:rPr>
                      <w:rFonts w:eastAsiaTheme="minorHAnsi"/>
                      <w:sz w:val="24"/>
                      <w:szCs w:val="24"/>
                    </w:rPr>
                    <w:t xml:space="preserve">, </w:t>
                  </w:r>
                  <w:bookmarkStart w:id="0" w:name="_GoBack"/>
                  <w:bookmarkEnd w:id="0"/>
                  <w:r w:rsidR="00B66BF7">
                    <w:rPr>
                      <w:rFonts w:eastAsiaTheme="minorHAnsi"/>
                      <w:sz w:val="24"/>
                      <w:szCs w:val="24"/>
                    </w:rPr>
                    <w:t>CASQUE OBLIGATOIRE.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-chaussons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-gourde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-des vêtements appropriés pour la chaleur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et le froid 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-boissons et nourriture en plus pour la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journée</w:t>
                  </w: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5566B3">
                  <w:pPr>
                    <w:tabs>
                      <w:tab w:val="left" w:pos="6815"/>
                    </w:tabs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162B7F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</w:t>
                  </w:r>
                  <w:r w:rsidR="005566B3">
                    <w:rPr>
                      <w:noProof/>
                      <w:lang w:eastAsia="fr-FR"/>
                    </w:rPr>
                    <w:t xml:space="preserve">                               </w:t>
                  </w:r>
                  <w:r>
                    <w:rPr>
                      <w:noProof/>
                      <w:lang w:eastAsia="fr-FR"/>
                    </w:rPr>
                    <w:t xml:space="preserve">     </w:t>
                  </w:r>
                </w:p>
                <w:p w:rsidR="00162B7F" w:rsidRDefault="00162B7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162B7F" w:rsidRDefault="00162B7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162B7F" w:rsidRDefault="00162B7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162B7F" w:rsidRDefault="00162B7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162B7F" w:rsidRDefault="00162B7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162B7F" w:rsidRDefault="00162B7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162B7F" w:rsidRDefault="00162B7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162B7F" w:rsidRDefault="00162B7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162B7F" w:rsidRDefault="00162B7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776300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81D2D09" wp14:editId="1255BCF7">
                        <wp:extent cx="558412" cy="51932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8F68B5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4D998741" wp14:editId="15E6A2E8">
                            <wp:simplePos x="0" y="0"/>
                            <wp:positionH relativeFrom="column">
                              <wp:posOffset>-1876425</wp:posOffset>
                            </wp:positionH>
                            <wp:positionV relativeFrom="paragraph">
                              <wp:posOffset>-2274</wp:posOffset>
                            </wp:positionV>
                            <wp:extent cx="2562225" cy="616585"/>
                            <wp:effectExtent l="0" t="0" r="9525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62225" cy="616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D998741" id="Zone de texte 38" o:spid="_x0000_s1033" type="#_x0000_t202" style="position:absolute;left:0;text-align:left;margin-left:-147.75pt;margin-top:-.2pt;width:201.75pt;height:4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" fillcolor="#404040 [2429]" stroked="f" strokeweight=".5pt">
                            <v:textbox>
                              <w:txbxContent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776300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5A3C882C" wp14:editId="5F40DEEB">
                            <wp:simplePos x="0" y="0"/>
                            <wp:positionH relativeFrom="column">
                              <wp:posOffset>1597025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3020" cy="403860"/>
                            <wp:effectExtent l="0" t="0" r="0" b="0"/>
                            <wp:wrapNone/>
                            <wp:docPr id="39" name="Zone de text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73020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A3C882C" id="Zone de texte 39" o:spid="_x0000_s1034" type="#_x0000_t202" style="position:absolute;left:0;text-align:left;margin-left:125.75pt;margin-top:-.15pt;width:202.6pt;height:3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4005E"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:rsidR="003B4ED8" w:rsidRPr="006672CC" w:rsidRDefault="00457E8E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 xml:space="preserve"> </w:t>
                  </w:r>
                </w:p>
              </w:tc>
            </w:tr>
            <w:tr w:rsidR="009C452D" w:rsidRPr="006672CC" w:rsidTr="00457E8E"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:rsidR="009C452D" w:rsidRPr="00637675" w:rsidRDefault="009C452D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8"/>
        <w:gridCol w:w="1618"/>
        <w:gridCol w:w="1618"/>
        <w:gridCol w:w="1619"/>
      </w:tblGrid>
      <w:tr w:rsidR="00223C3F" w:rsidTr="00223C3F"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3"/>
        <w:gridCol w:w="9846"/>
        <w:gridCol w:w="227"/>
        <w:gridCol w:w="223"/>
        <w:gridCol w:w="224"/>
      </w:tblGrid>
      <w:tr w:rsidR="00223C3F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D02F15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3510562A" wp14:editId="4EC65FF3">
                  <wp:extent cx="6109200" cy="2487600"/>
                  <wp:effectExtent l="0" t="0" r="6350" b="8255"/>
                  <wp:docPr id="29" name="Image 29" descr="C:\Users\beatrice\Documents\images Team Kyou\rib team 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rice\Documents\images Team Kyou\rib team k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00" cy="24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204"/>
        <w:gridCol w:w="9846"/>
      </w:tblGrid>
      <w:tr w:rsidR="00A91C7A" w:rsidTr="00A91C7A">
        <w:tc>
          <w:tcPr>
            <w:tcW w:w="359" w:type="dxa"/>
          </w:tcPr>
          <w:p w:rsidR="00A91C7A" w:rsidRDefault="00A91C7A" w:rsidP="00E23BF8">
            <w:pPr>
              <w:tabs>
                <w:tab w:val="left" w:pos="6815"/>
              </w:tabs>
            </w:pPr>
          </w:p>
        </w:tc>
        <w:tc>
          <w:tcPr>
            <w:tcW w:w="1204" w:type="dxa"/>
          </w:tcPr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  <w:tc>
          <w:tcPr>
            <w:tcW w:w="9846" w:type="dxa"/>
          </w:tcPr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A91C7A">
            <w:pPr>
              <w:tabs>
                <w:tab w:val="left" w:pos="6815"/>
              </w:tabs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976C91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3EC1883" wp14:editId="2375494F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Pr="006B2D0E" w:rsidRDefault="006B2D0E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6B2D0E" w:rsidRDefault="00976C91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976C91" w:rsidRDefault="00976C9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C1883" id="Text Box 21" o:spid="_x0000_s1035" type="#_x0000_t202" style="position:absolute;margin-left:310.25pt;margin-top:736.05pt;width:229.65pt;height:41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Pr="006B2D0E" w:rsidRDefault="006B2D0E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6B2D0E" w:rsidRDefault="00976C91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76C91" w:rsidRDefault="00976C9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504952B" wp14:editId="6BDB530F">
                <wp:simplePos x="0" y="0"/>
                <wp:positionH relativeFrom="column">
                  <wp:posOffset>283210</wp:posOffset>
                </wp:positionH>
                <wp:positionV relativeFrom="page">
                  <wp:posOffset>9060180</wp:posOffset>
                </wp:positionV>
                <wp:extent cx="3907155" cy="7467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7C26" w:rsidRDefault="00707C26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446879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976C91" w:rsidRPr="00E177A6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color w:val="FFFFFF" w:themeColor="background1"/>
                                <w:u w:val="none"/>
                                <w:lang w:val="en-US"/>
                              </w:rPr>
                            </w:pP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Visitez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page Facebook – Team K You</w:t>
                            </w:r>
                          </w:p>
                          <w:p w:rsidR="00446879" w:rsidRPr="004D5BCE" w:rsidRDefault="00446879">
                            <w:pP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4952B" id="Text Box 22" o:spid="_x0000_s1036" type="#_x0000_t202" style="position:absolute;margin-left:22.3pt;margin-top:713.4pt;width:307.65pt;height:58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33/AIAAI4GAAAOAAAAZHJzL2Uyb0RvYy54bWysVW1vmzAQ/j5p/8Hyd8pLCARUWiUEpknd&#10;i9TuBzhggjWwme2WdNP++84maUm3D9M6Ill+OT9+7p67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707C26" w:rsidRDefault="00707C26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446879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976C91" w:rsidRPr="00E177A6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color w:val="FFFFFF" w:themeColor="background1"/>
                          <w:u w:val="none"/>
                          <w:lang w:val="en-US"/>
                        </w:rPr>
                      </w:pP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Visitez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</w:t>
                      </w: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notre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page Facebook – Team K You</w:t>
                      </w:r>
                    </w:p>
                    <w:p w:rsidR="00446879" w:rsidRPr="004D5BCE" w:rsidRDefault="00446879">
                      <w:pP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Default="008F7FA3" w:rsidP="008F7FA3"/>
    <w:p w:rsidR="00223C3F" w:rsidRPr="008F7FA3" w:rsidRDefault="008F7FA3" w:rsidP="008F7FA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933F0" wp14:editId="7FFA41D8">
                <wp:simplePos x="0" y="0"/>
                <wp:positionH relativeFrom="column">
                  <wp:posOffset>152400</wp:posOffset>
                </wp:positionH>
                <wp:positionV relativeFrom="page">
                  <wp:posOffset>8815070</wp:posOffset>
                </wp:positionV>
                <wp:extent cx="7077710" cy="1167130"/>
                <wp:effectExtent l="9525" t="4445" r="0" b="0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771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0B76" id="Freeform 5" o:spid="_x0000_s1026" style="position:absolute;margin-left:12pt;margin-top:694.1pt;width:557.3pt;height:9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" path="m2448,389v,-249,,-249,,-249c1158,,339,128,,183,,389,,389,,389r2448,xe" fillcolor="#2e3640" stroked="f" strokecolor="#212120">
                <v:shadow color="#8c8682"/>
                <v:path arrowok="t" o:connecttype="custom" o:connectlocs="7077710,1167130;7077710,420047;0,549061;0,1167130;7077710,1167130" o:connectangles="0,0,0,0,0"/>
                <w10:wrap anchory="page"/>
              </v:shape>
            </w:pict>
          </mc:Fallback>
        </mc:AlternateContent>
      </w: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12FE9"/>
    <w:rsid w:val="00017B51"/>
    <w:rsid w:val="00024071"/>
    <w:rsid w:val="000415E5"/>
    <w:rsid w:val="00067367"/>
    <w:rsid w:val="000C0D22"/>
    <w:rsid w:val="000D63C3"/>
    <w:rsid w:val="00136514"/>
    <w:rsid w:val="00162B7F"/>
    <w:rsid w:val="00223C3F"/>
    <w:rsid w:val="002368E3"/>
    <w:rsid w:val="002649B2"/>
    <w:rsid w:val="00267079"/>
    <w:rsid w:val="00276ABD"/>
    <w:rsid w:val="002B3409"/>
    <w:rsid w:val="002C35C9"/>
    <w:rsid w:val="002D2DBB"/>
    <w:rsid w:val="002E096A"/>
    <w:rsid w:val="002E2613"/>
    <w:rsid w:val="003215ED"/>
    <w:rsid w:val="00340D55"/>
    <w:rsid w:val="00345920"/>
    <w:rsid w:val="003459FF"/>
    <w:rsid w:val="00347CC5"/>
    <w:rsid w:val="00350CF3"/>
    <w:rsid w:val="00383900"/>
    <w:rsid w:val="00384094"/>
    <w:rsid w:val="003B4ED8"/>
    <w:rsid w:val="003E53AC"/>
    <w:rsid w:val="003F79E0"/>
    <w:rsid w:val="0041508F"/>
    <w:rsid w:val="0044315B"/>
    <w:rsid w:val="00446879"/>
    <w:rsid w:val="00457E8E"/>
    <w:rsid w:val="004902BE"/>
    <w:rsid w:val="004D5BCE"/>
    <w:rsid w:val="004D687D"/>
    <w:rsid w:val="004F6E9F"/>
    <w:rsid w:val="00537D8A"/>
    <w:rsid w:val="00541403"/>
    <w:rsid w:val="005566B3"/>
    <w:rsid w:val="00560039"/>
    <w:rsid w:val="005B18F3"/>
    <w:rsid w:val="005E1293"/>
    <w:rsid w:val="005E6E29"/>
    <w:rsid w:val="005E71B5"/>
    <w:rsid w:val="006240CB"/>
    <w:rsid w:val="00635D67"/>
    <w:rsid w:val="00637675"/>
    <w:rsid w:val="006672CC"/>
    <w:rsid w:val="006A4B75"/>
    <w:rsid w:val="006B2D0E"/>
    <w:rsid w:val="006C22C9"/>
    <w:rsid w:val="006D79B6"/>
    <w:rsid w:val="00707C26"/>
    <w:rsid w:val="00736EE8"/>
    <w:rsid w:val="00776300"/>
    <w:rsid w:val="0078618B"/>
    <w:rsid w:val="007C5E00"/>
    <w:rsid w:val="00871193"/>
    <w:rsid w:val="008F68B5"/>
    <w:rsid w:val="008F7FA3"/>
    <w:rsid w:val="00904607"/>
    <w:rsid w:val="0092543C"/>
    <w:rsid w:val="00937147"/>
    <w:rsid w:val="00937232"/>
    <w:rsid w:val="009461DA"/>
    <w:rsid w:val="00955F7B"/>
    <w:rsid w:val="00976C91"/>
    <w:rsid w:val="00987946"/>
    <w:rsid w:val="00990506"/>
    <w:rsid w:val="00995B43"/>
    <w:rsid w:val="009A50E5"/>
    <w:rsid w:val="009C0C42"/>
    <w:rsid w:val="009C452D"/>
    <w:rsid w:val="009E1F5A"/>
    <w:rsid w:val="00A04F7D"/>
    <w:rsid w:val="00A23575"/>
    <w:rsid w:val="00A244C9"/>
    <w:rsid w:val="00A26436"/>
    <w:rsid w:val="00A4005E"/>
    <w:rsid w:val="00A40FF4"/>
    <w:rsid w:val="00A9032A"/>
    <w:rsid w:val="00A91C7A"/>
    <w:rsid w:val="00AA3C66"/>
    <w:rsid w:val="00B20AC0"/>
    <w:rsid w:val="00B40923"/>
    <w:rsid w:val="00B5525B"/>
    <w:rsid w:val="00B66BF7"/>
    <w:rsid w:val="00B80FA5"/>
    <w:rsid w:val="00BF1EBB"/>
    <w:rsid w:val="00C510CB"/>
    <w:rsid w:val="00C62746"/>
    <w:rsid w:val="00CA7519"/>
    <w:rsid w:val="00CC0457"/>
    <w:rsid w:val="00D00391"/>
    <w:rsid w:val="00D02F15"/>
    <w:rsid w:val="00D138AA"/>
    <w:rsid w:val="00D242B7"/>
    <w:rsid w:val="00D33AFD"/>
    <w:rsid w:val="00D46C31"/>
    <w:rsid w:val="00D53A23"/>
    <w:rsid w:val="00D83A5D"/>
    <w:rsid w:val="00DA0D28"/>
    <w:rsid w:val="00DE79C2"/>
    <w:rsid w:val="00E067AE"/>
    <w:rsid w:val="00E177A6"/>
    <w:rsid w:val="00E205F3"/>
    <w:rsid w:val="00E23BF8"/>
    <w:rsid w:val="00E80338"/>
    <w:rsid w:val="00E969D0"/>
    <w:rsid w:val="00EB5B33"/>
    <w:rsid w:val="00ED7FD1"/>
    <w:rsid w:val="00F30FB5"/>
    <w:rsid w:val="00F37A94"/>
    <w:rsid w:val="00F42431"/>
    <w:rsid w:val="00F843F6"/>
    <w:rsid w:val="00FB02CA"/>
    <w:rsid w:val="00FD12D7"/>
    <w:rsid w:val="00FF315C"/>
    <w:rsid w:val="00FF7789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4EADF33-E60F-4C9D-BF16-65DC30B0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162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contact@teamkyou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chaletleychauda.ffcam.fr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927A3-D3A2-40B6-A622-4CB94DC00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Technologie-commerce.dot</Template>
  <TotalTime>22</TotalTime>
  <Pages>4</Pages>
  <Words>391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association Teamkyou</cp:lastModifiedBy>
  <cp:revision>22</cp:revision>
  <cp:lastPrinted>2014-12-12T16:46:00Z</cp:lastPrinted>
  <dcterms:created xsi:type="dcterms:W3CDTF">2015-03-23T09:13:00Z</dcterms:created>
  <dcterms:modified xsi:type="dcterms:W3CDTF">2015-05-26T13:44:00Z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