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3C3F" w:rsidRDefault="002D2DBB" w:rsidP="00223C3F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71FBF25" wp14:editId="07F4C12A">
                <wp:simplePos x="0" y="0"/>
                <wp:positionH relativeFrom="column">
                  <wp:posOffset>-3119</wp:posOffset>
                </wp:positionH>
                <wp:positionV relativeFrom="paragraph">
                  <wp:posOffset>-1270</wp:posOffset>
                </wp:positionV>
                <wp:extent cx="7096125" cy="2047875"/>
                <wp:effectExtent l="0" t="0" r="9525" b="9525"/>
                <wp:wrapNone/>
                <wp:docPr id="10" name="Arrondir un rectangle avec un coin du même côté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6125" cy="2047875"/>
                        </a:xfrm>
                        <a:prstGeom prst="round2SameRect">
                          <a:avLst/>
                        </a:prstGeom>
                        <a:blipFill>
                          <a:blip r:embed="rId6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D3A932" id="Arrondir un rectangle avec un coin du même côté 10" o:spid="_x0000_s1026" style="position:absolute;margin-left:-.25pt;margin-top:-.1pt;width:558.75pt;height:161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096125,204787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" path="m341319,l6754806,v188505,,341319,152814,341319,341319l7096125,2047875r,l,2047875r,l,341319c,152814,152814,,341319,xe" stroked="f" strokeweight="2pt">
                <v:fill r:id="rId7" o:title="" recolor="t" rotate="t" type="frame"/>
                <v:path arrowok="t" o:connecttype="custom" o:connectlocs="341319,0;6754806,0;7096125,341319;7096125,2047875;7096125,2047875;0,2047875;0,2047875;0,341319;341319,0" o:connectangles="0,0,0,0,0,0,0,0,0"/>
              </v:shape>
            </w:pict>
          </mc:Fallback>
        </mc:AlternateContent>
      </w:r>
      <w:r w:rsidR="000415E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570A3691" wp14:editId="3DDC306B">
                <wp:simplePos x="0" y="0"/>
                <wp:positionH relativeFrom="column">
                  <wp:posOffset>0</wp:posOffset>
                </wp:positionH>
                <wp:positionV relativeFrom="page">
                  <wp:posOffset>2275840</wp:posOffset>
                </wp:positionV>
                <wp:extent cx="2517140" cy="7549515"/>
                <wp:effectExtent l="0" t="0" r="0" b="0"/>
                <wp:wrapNone/>
                <wp:docPr id="26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7140" cy="7549515"/>
                        </a:xfrm>
                        <a:prstGeom prst="rect">
                          <a:avLst/>
                        </a:prstGeom>
                        <a:solidFill>
                          <a:srgbClr val="B7C13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80338" w:rsidRDefault="00E80338" w:rsidP="00384094"/>
                          <w:p w:rsidR="00340D55" w:rsidRDefault="00340D55" w:rsidP="00E80338">
                            <w:pPr>
                              <w:jc w:val="center"/>
                            </w:pPr>
                          </w:p>
                          <w:p w:rsidR="00340D55" w:rsidRDefault="00173CA4" w:rsidP="00E8033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5554055" wp14:editId="12720949">
                                  <wp:extent cx="2071860" cy="1644337"/>
                                  <wp:effectExtent l="0" t="0" r="5080" b="0"/>
                                  <wp:docPr id="1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8"/>
                                          <a:srcRect l="26530" t="12128" r="29091" b="2522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94127" cy="1662009"/>
                                          </a:xfrm>
                                          <a:prstGeom prst="round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C0457" w:rsidRDefault="00CC0457" w:rsidP="00AA3C66"/>
                          <w:p w:rsidR="00CC0457" w:rsidRDefault="00173CA4" w:rsidP="00E80338">
                            <w:pPr>
                              <w:jc w:val="center"/>
                            </w:pPr>
                            <w:r>
                              <w:t>Salle Le Mur de Lyon</w:t>
                            </w:r>
                          </w:p>
                          <w:p w:rsidR="00EB5B33" w:rsidRDefault="00EB5B33" w:rsidP="00384094">
                            <w:pPr>
                              <w:rPr>
                                <w:noProof/>
                                <w:lang w:eastAsia="fr-FR"/>
                              </w:rPr>
                            </w:pPr>
                          </w:p>
                          <w:p w:rsidR="00B20AC0" w:rsidRDefault="00B20AC0" w:rsidP="00AA3C66">
                            <w:pPr>
                              <w:rPr>
                                <w:noProof/>
                                <w:lang w:eastAsia="fr-FR"/>
                              </w:rPr>
                            </w:pPr>
                          </w:p>
                          <w:p w:rsidR="00483B61" w:rsidRDefault="00483B61" w:rsidP="00AA3C66">
                            <w:pPr>
                              <w:rPr>
                                <w:noProof/>
                                <w:lang w:eastAsia="fr-FR"/>
                              </w:rPr>
                            </w:pPr>
                          </w:p>
                          <w:p w:rsidR="00E80338" w:rsidRDefault="00F72FA9" w:rsidP="00E8033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1456185" cy="2190307"/>
                                  <wp:effectExtent l="0" t="0" r="0" b="635"/>
                                  <wp:docPr id="7" name="Image 7" descr="http://planetgrimpe.com/marine-thevenet/wp-content/uploads/2011/12/soir%C3%A9e-la-sportiva-final-266x40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planetgrimpe.com/marine-thevenet/wp-content/uploads/2011/12/soir%C3%A9e-la-sportiva-final-266x40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62479" cy="2199774"/>
                                          </a:xfrm>
                                          <a:prstGeom prst="round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177A6" w:rsidRDefault="00E177A6" w:rsidP="009525DE"/>
                          <w:p w:rsidR="00483B61" w:rsidRDefault="00483B61" w:rsidP="009525DE"/>
                          <w:p w:rsidR="00AA3C66" w:rsidRDefault="00AA3C66" w:rsidP="00E80338">
                            <w:pPr>
                              <w:jc w:val="center"/>
                            </w:pPr>
                          </w:p>
                          <w:p w:rsidR="00AA3C66" w:rsidRDefault="00AA3C66" w:rsidP="00E80338">
                            <w:pPr>
                              <w:jc w:val="center"/>
                            </w:pPr>
                          </w:p>
                          <w:p w:rsidR="00E177A6" w:rsidRDefault="00F72FA9" w:rsidP="00E8033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5A05CFA" wp14:editId="241BD098">
                                  <wp:extent cx="1858204" cy="1551696"/>
                                  <wp:effectExtent l="0" t="0" r="8890" b="0"/>
                                  <wp:docPr id="14" name="Image 14" descr="http://www.google.fr/url?source=imglanding&amp;ct=img&amp;q=http://www.easyvoyage.com/images/attractions/5513/960x384/17338.jpg&amp;sa=X&amp;ei=VnFkVafCK4Sj7Aa1zYGwDg&amp;ved=0CAkQ8wc4Pw&amp;usg=AFQjCNE7tyQY_rUPGK5aBaHqbpOPrBUVLQ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://www.google.fr/url?source=imglanding&amp;ct=img&amp;q=http://www.easyvoyage.com/images/attractions/5513/960x384/17338.jpg&amp;sa=X&amp;ei=VnFkVafCK4Sj7Aa1zYGwDg&amp;ved=0CAkQ8wc4Pw&amp;usg=AFQjCNE7tyQY_rUPGK5aBaHqbpOPrBUVLQ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2056" r="3652" b="753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63650" cy="1556244"/>
                                          </a:xfrm>
                                          <a:prstGeom prst="round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D5BCE" w:rsidRDefault="004D5BCE" w:rsidP="00E80338">
                            <w:pPr>
                              <w:jc w:val="center"/>
                            </w:pPr>
                          </w:p>
                          <w:p w:rsidR="004D5BCE" w:rsidRDefault="004D5BCE" w:rsidP="00E8033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0A3691" id="Rectangle 4" o:spid="_x0000_s1026" style="position:absolute;margin-left:0;margin-top:179.2pt;width:198.2pt;height:594.4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" fillcolor="#b7c134" stroked="f" strokecolor="#212120" insetpen="t">
                <v:shadow color="#8c8682"/>
                <v:textbox>
                  <w:txbxContent>
                    <w:p w:rsidR="00E80338" w:rsidRDefault="00E80338" w:rsidP="00384094"/>
                    <w:p w:rsidR="00340D55" w:rsidRDefault="00340D55" w:rsidP="00E80338">
                      <w:pPr>
                        <w:jc w:val="center"/>
                      </w:pPr>
                    </w:p>
                    <w:p w:rsidR="00340D55" w:rsidRDefault="00173CA4" w:rsidP="00E80338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35554055" wp14:editId="12720949">
                            <wp:extent cx="2071860" cy="1644337"/>
                            <wp:effectExtent l="0" t="0" r="5080" b="0"/>
                            <wp:docPr id="1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8"/>
                                    <a:srcRect l="26530" t="12128" r="29091" b="2522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094127" cy="1662009"/>
                                    </a:xfrm>
                                    <a:prstGeom prst="round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C0457" w:rsidRDefault="00CC0457" w:rsidP="00AA3C66"/>
                    <w:p w:rsidR="00CC0457" w:rsidRDefault="00173CA4" w:rsidP="00E80338">
                      <w:pPr>
                        <w:jc w:val="center"/>
                      </w:pPr>
                      <w:r>
                        <w:t>Salle Le Mur de Lyon</w:t>
                      </w:r>
                    </w:p>
                    <w:p w:rsidR="00EB5B33" w:rsidRDefault="00EB5B33" w:rsidP="00384094">
                      <w:pPr>
                        <w:rPr>
                          <w:noProof/>
                          <w:lang w:eastAsia="fr-FR"/>
                        </w:rPr>
                      </w:pPr>
                    </w:p>
                    <w:p w:rsidR="00B20AC0" w:rsidRDefault="00B20AC0" w:rsidP="00AA3C66">
                      <w:pPr>
                        <w:rPr>
                          <w:noProof/>
                          <w:lang w:eastAsia="fr-FR"/>
                        </w:rPr>
                      </w:pPr>
                    </w:p>
                    <w:p w:rsidR="00483B61" w:rsidRDefault="00483B61" w:rsidP="00AA3C66">
                      <w:pPr>
                        <w:rPr>
                          <w:noProof/>
                          <w:lang w:eastAsia="fr-FR"/>
                        </w:rPr>
                      </w:pPr>
                    </w:p>
                    <w:p w:rsidR="00E80338" w:rsidRDefault="00F72FA9" w:rsidP="00E80338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1456185" cy="2190307"/>
                            <wp:effectExtent l="0" t="0" r="0" b="635"/>
                            <wp:docPr id="7" name="Image 7" descr="http://planetgrimpe.com/marine-thevenet/wp-content/uploads/2011/12/soir%C3%A9e-la-sportiva-final-266x40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planetgrimpe.com/marine-thevenet/wp-content/uploads/2011/12/soir%C3%A9e-la-sportiva-final-266x40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62479" cy="2199774"/>
                                    </a:xfrm>
                                    <a:prstGeom prst="round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177A6" w:rsidRDefault="00E177A6" w:rsidP="009525DE"/>
                    <w:p w:rsidR="00483B61" w:rsidRDefault="00483B61" w:rsidP="009525DE"/>
                    <w:p w:rsidR="00AA3C66" w:rsidRDefault="00AA3C66" w:rsidP="00E80338">
                      <w:pPr>
                        <w:jc w:val="center"/>
                      </w:pPr>
                    </w:p>
                    <w:p w:rsidR="00AA3C66" w:rsidRDefault="00AA3C66" w:rsidP="00E80338">
                      <w:pPr>
                        <w:jc w:val="center"/>
                      </w:pPr>
                    </w:p>
                    <w:p w:rsidR="00E177A6" w:rsidRDefault="00F72FA9" w:rsidP="00E80338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5A05CFA" wp14:editId="241BD098">
                            <wp:extent cx="1858204" cy="1551696"/>
                            <wp:effectExtent l="0" t="0" r="8890" b="0"/>
                            <wp:docPr id="14" name="Image 14" descr="http://www.google.fr/url?source=imglanding&amp;ct=img&amp;q=http://www.easyvoyage.com/images/attractions/5513/960x384/17338.jpg&amp;sa=X&amp;ei=VnFkVafCK4Sj7Aa1zYGwDg&amp;ved=0CAkQ8wc4Pw&amp;usg=AFQjCNE7tyQY_rUPGK5aBaHqbpOPrBUVLQ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://www.google.fr/url?source=imglanding&amp;ct=img&amp;q=http://www.easyvoyage.com/images/attractions/5513/960x384/17338.jpg&amp;sa=X&amp;ei=VnFkVafCK4Sj7Aa1zYGwDg&amp;ved=0CAkQ8wc4Pw&amp;usg=AFQjCNE7tyQY_rUPGK5aBaHqbpOPrBUVLQ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2056" r="3652" b="753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863650" cy="1556244"/>
                                    </a:xfrm>
                                    <a:prstGeom prst="round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D5BCE" w:rsidRDefault="004D5BCE" w:rsidP="00E80338">
                      <w:pPr>
                        <w:jc w:val="center"/>
                      </w:pPr>
                    </w:p>
                    <w:p w:rsidR="004D5BCE" w:rsidRDefault="004D5BCE" w:rsidP="00E80338">
                      <w:pPr>
                        <w:jc w:val="center"/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="000415E5">
        <w:rPr>
          <w:noProof/>
          <w:lang w:eastAsia="fr-FR"/>
        </w:rPr>
        <mc:AlternateContent>
          <mc:Choice Requires="wps">
            <w:drawing>
              <wp:anchor distT="36576" distB="36576" distL="36576" distR="36576" simplePos="0" relativeHeight="251651072" behindDoc="0" locked="0" layoutInCell="1" allowOverlap="1" wp14:anchorId="433A473F" wp14:editId="2DCC1594">
                <wp:simplePos x="0" y="0"/>
                <wp:positionH relativeFrom="column">
                  <wp:posOffset>2814955</wp:posOffset>
                </wp:positionH>
                <wp:positionV relativeFrom="page">
                  <wp:posOffset>342900</wp:posOffset>
                </wp:positionV>
                <wp:extent cx="4157345" cy="1205865"/>
                <wp:effectExtent l="0" t="0" r="0" b="3810"/>
                <wp:wrapNone/>
                <wp:docPr id="25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7345" cy="1205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67367" w:rsidRDefault="00067367">
                            <w:pPr>
                              <w:widowControl w:val="0"/>
                              <w:spacing w:line="840" w:lineRule="exact"/>
                              <w:rPr>
                                <w:rFonts w:ascii="Arial" w:hAnsi="Arial" w:cs="Arial"/>
                                <w:color w:val="FFFFFE"/>
                                <w:sz w:val="80"/>
                                <w:szCs w:val="80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33A473F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7" type="#_x0000_t202" style="position:absolute;margin-left:221.65pt;margin-top:27pt;width:327.35pt;height:94.95pt;z-index:2516510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" filled="f" fillcolor="#fffffe" stroked="f" strokecolor="#212120" insetpen="t">
                <v:textbox inset="2.88pt,2.88pt,2.88pt,2.88pt">
                  <w:txbxContent>
                    <w:p w:rsidR="00067367" w:rsidRDefault="00067367">
                      <w:pPr>
                        <w:widowControl w:val="0"/>
                        <w:spacing w:line="840" w:lineRule="exact"/>
                        <w:rPr>
                          <w:rFonts w:ascii="Arial" w:hAnsi="Arial" w:cs="Arial"/>
                          <w:color w:val="FFFFFE"/>
                          <w:sz w:val="80"/>
                          <w:szCs w:val="8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0415E5">
        <w:rPr>
          <w:noProof/>
          <w:lang w:eastAsia="fr-FR"/>
        </w:rPr>
        <mc:AlternateContent>
          <mc:Choice Requires="wps">
            <w:drawing>
              <wp:anchor distT="36576" distB="36576" distL="36576" distR="36576" simplePos="0" relativeHeight="251654144" behindDoc="0" locked="0" layoutInCell="1" allowOverlap="1" wp14:anchorId="09649281" wp14:editId="72551A21">
                <wp:simplePos x="0" y="0"/>
                <wp:positionH relativeFrom="column">
                  <wp:posOffset>6083300</wp:posOffset>
                </wp:positionH>
                <wp:positionV relativeFrom="page">
                  <wp:posOffset>8418195</wp:posOffset>
                </wp:positionV>
                <wp:extent cx="685165" cy="290830"/>
                <wp:effectExtent l="0" t="0" r="3810" b="0"/>
                <wp:wrapNone/>
                <wp:docPr id="15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165" cy="290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67367" w:rsidRDefault="00067367">
                            <w:pPr>
                              <w:widowControl w:val="0"/>
                              <w:spacing w:line="200" w:lineRule="exact"/>
                              <w:rPr>
                                <w:rFonts w:ascii="Arial" w:hAnsi="Arial" w:cs="Arial"/>
                                <w:color w:val="EF792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649281" id="Text Box 17" o:spid="_x0000_s1028" type="#_x0000_t202" style="position:absolute;margin-left:479pt;margin-top:662.85pt;width:53.95pt;height:22.9pt;z-index:2516541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" filled="f" fillcolor="#fffffe" stroked="f" strokecolor="#212120" insetpen="t">
                <v:textbox inset="2.88pt,2.88pt,2.88pt,2.88pt">
                  <w:txbxContent>
                    <w:p w:rsidR="00067367" w:rsidRDefault="00067367">
                      <w:pPr>
                        <w:widowControl w:val="0"/>
                        <w:spacing w:line="200" w:lineRule="exact"/>
                        <w:rPr>
                          <w:rFonts w:ascii="Arial" w:hAnsi="Arial" w:cs="Arial"/>
                          <w:color w:val="EF792F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223C3F" w:rsidRDefault="00223C3F" w:rsidP="00E23BF8">
      <w:pPr>
        <w:tabs>
          <w:tab w:val="left" w:pos="6815"/>
        </w:tabs>
      </w:pPr>
    </w:p>
    <w:p w:rsidR="002D2DBB" w:rsidRDefault="002D2DBB" w:rsidP="00E23BF8">
      <w:pPr>
        <w:tabs>
          <w:tab w:val="left" w:pos="6815"/>
        </w:tabs>
      </w:pPr>
    </w:p>
    <w:p w:rsidR="002D2DBB" w:rsidRDefault="002D2DBB" w:rsidP="00E23BF8">
      <w:pPr>
        <w:tabs>
          <w:tab w:val="left" w:pos="6815"/>
        </w:tabs>
      </w:pPr>
    </w:p>
    <w:p w:rsidR="002D2DBB" w:rsidRDefault="002D2DBB" w:rsidP="00E23BF8">
      <w:pPr>
        <w:tabs>
          <w:tab w:val="left" w:pos="6815"/>
        </w:tabs>
      </w:pPr>
    </w:p>
    <w:p w:rsidR="002D2DBB" w:rsidRDefault="002D2DBB" w:rsidP="00E23BF8">
      <w:pPr>
        <w:tabs>
          <w:tab w:val="left" w:pos="6815"/>
        </w:tabs>
      </w:pPr>
    </w:p>
    <w:p w:rsidR="002D2DBB" w:rsidRDefault="002D2DBB" w:rsidP="00E23BF8">
      <w:pPr>
        <w:tabs>
          <w:tab w:val="left" w:pos="6815"/>
        </w:tabs>
      </w:pPr>
    </w:p>
    <w:p w:rsidR="002D2DBB" w:rsidRDefault="002D2DBB" w:rsidP="00E23BF8">
      <w:pPr>
        <w:tabs>
          <w:tab w:val="left" w:pos="6815"/>
        </w:tabs>
      </w:pPr>
    </w:p>
    <w:p w:rsidR="002D2DBB" w:rsidRDefault="002D2DBB" w:rsidP="00E23BF8">
      <w:pPr>
        <w:tabs>
          <w:tab w:val="left" w:pos="6815"/>
        </w:tabs>
      </w:pPr>
    </w:p>
    <w:p w:rsidR="002D2DBB" w:rsidRDefault="002D2DBB" w:rsidP="00E23BF8">
      <w:pPr>
        <w:tabs>
          <w:tab w:val="left" w:pos="6815"/>
        </w:tabs>
      </w:pPr>
    </w:p>
    <w:p w:rsidR="002D2DBB" w:rsidRDefault="002D2DBB" w:rsidP="00E23BF8">
      <w:pPr>
        <w:tabs>
          <w:tab w:val="left" w:pos="6815"/>
        </w:tabs>
      </w:pPr>
    </w:p>
    <w:p w:rsidR="002D2DBB" w:rsidRDefault="002D2DBB" w:rsidP="00E23BF8">
      <w:pPr>
        <w:tabs>
          <w:tab w:val="left" w:pos="6815"/>
        </w:tabs>
      </w:pPr>
    </w:p>
    <w:p w:rsidR="002D2DBB" w:rsidRDefault="002D2DBB" w:rsidP="00E23BF8">
      <w:pPr>
        <w:tabs>
          <w:tab w:val="left" w:pos="6815"/>
        </w:tabs>
      </w:pPr>
    </w:p>
    <w:p w:rsidR="002D2DBB" w:rsidRDefault="002D2DBB" w:rsidP="00E23BF8">
      <w:pPr>
        <w:tabs>
          <w:tab w:val="left" w:pos="6815"/>
        </w:tabs>
      </w:pPr>
    </w:p>
    <w:p w:rsidR="002D2DBB" w:rsidRDefault="002D2DBB" w:rsidP="00E23BF8">
      <w:pPr>
        <w:tabs>
          <w:tab w:val="left" w:pos="6815"/>
        </w:tabs>
      </w:pPr>
    </w:p>
    <w:p w:rsidR="002D2DBB" w:rsidRDefault="002D2DBB" w:rsidP="00E23BF8">
      <w:pPr>
        <w:tabs>
          <w:tab w:val="left" w:pos="6815"/>
        </w:tabs>
      </w:pPr>
    </w:p>
    <w:p w:rsidR="00223C3F" w:rsidRDefault="00223C3F" w:rsidP="00E23BF8">
      <w:pPr>
        <w:tabs>
          <w:tab w:val="left" w:pos="6815"/>
        </w:tabs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2"/>
        <w:gridCol w:w="361"/>
        <w:gridCol w:w="361"/>
        <w:gridCol w:w="361"/>
        <w:gridCol w:w="2549"/>
        <w:gridCol w:w="7054"/>
        <w:gridCol w:w="361"/>
      </w:tblGrid>
      <w:tr w:rsidR="00223C3F" w:rsidTr="00457E8E">
        <w:tc>
          <w:tcPr>
            <w:tcW w:w="366" w:type="dxa"/>
          </w:tcPr>
          <w:p w:rsidR="00223C3F" w:rsidRDefault="00C510CB" w:rsidP="00E23BF8">
            <w:pPr>
              <w:tabs>
                <w:tab w:val="left" w:pos="6815"/>
              </w:tabs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34FC148E" wp14:editId="45AD6859">
                      <wp:simplePos x="0" y="0"/>
                      <wp:positionH relativeFrom="column">
                        <wp:posOffset>-7783</wp:posOffset>
                      </wp:positionH>
                      <wp:positionV relativeFrom="page">
                        <wp:posOffset>6582114</wp:posOffset>
                      </wp:positionV>
                      <wp:extent cx="7096125" cy="932786"/>
                      <wp:effectExtent l="0" t="0" r="9525" b="1270"/>
                      <wp:wrapNone/>
                      <wp:docPr id="31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7096125" cy="932786"/>
                              </a:xfrm>
                              <a:custGeom>
                                <a:avLst/>
                                <a:gdLst>
                                  <a:gd name="T0" fmla="*/ 2448 w 2448"/>
                                  <a:gd name="T1" fmla="*/ 389 h 389"/>
                                  <a:gd name="T2" fmla="*/ 2448 w 2448"/>
                                  <a:gd name="T3" fmla="*/ 140 h 389"/>
                                  <a:gd name="T4" fmla="*/ 0 w 2448"/>
                                  <a:gd name="T5" fmla="*/ 183 h 389"/>
                                  <a:gd name="T6" fmla="*/ 0 w 2448"/>
                                  <a:gd name="T7" fmla="*/ 389 h 389"/>
                                  <a:gd name="T8" fmla="*/ 2448 w 2448"/>
                                  <a:gd name="T9" fmla="*/ 389 h 38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448" h="389">
                                    <a:moveTo>
                                      <a:pt x="2448" y="389"/>
                                    </a:moveTo>
                                    <a:cubicBezTo>
                                      <a:pt x="2448" y="140"/>
                                      <a:pt x="2448" y="140"/>
                                      <a:pt x="2448" y="140"/>
                                    </a:cubicBezTo>
                                    <a:cubicBezTo>
                                      <a:pt x="1158" y="0"/>
                                      <a:pt x="339" y="128"/>
                                      <a:pt x="0" y="183"/>
                                    </a:cubicBezTo>
                                    <a:cubicBezTo>
                                      <a:pt x="0" y="389"/>
                                      <a:pt x="0" y="389"/>
                                      <a:pt x="0" y="389"/>
                                    </a:cubicBezTo>
                                    <a:lnTo>
                                      <a:pt x="2448" y="38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1">
                                  <a:lumMod val="75000"/>
                                  <a:lumOff val="25000"/>
                                </a:schemeClr>
                              </a:solidFill>
                              <a:ln>
                                <a:noFill/>
                              </a:ln>
                              <a:effectLst/>
                              <a:ex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D2861C" id="Freeform 5" o:spid="_x0000_s1026" style="position:absolute;margin-left:-.6pt;margin-top:518.3pt;width:558.75pt;height:73.4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2448,3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" path="m2448,389v,-249,,-249,,-249c1158,,339,128,,183,,389,,389,,389r2448,xe" fillcolor="#404040 [2429]" stroked="f">
                      <v:path arrowok="t" o:connecttype="custom" o:connectlocs="7096125,932786;7096125,335707;0,438817;0,932786;7096125,932786" o:connectangles="0,0,0,0,0"/>
                      <w10:wrap anchory="page"/>
                    </v:shape>
                  </w:pict>
                </mc:Fallback>
              </mc:AlternateContent>
            </w:r>
          </w:p>
        </w:tc>
        <w:tc>
          <w:tcPr>
            <w:tcW w:w="365" w:type="dxa"/>
          </w:tcPr>
          <w:p w:rsidR="00223C3F" w:rsidRDefault="00223C3F" w:rsidP="00E23BF8">
            <w:pPr>
              <w:tabs>
                <w:tab w:val="left" w:pos="6815"/>
              </w:tabs>
            </w:pPr>
          </w:p>
        </w:tc>
        <w:tc>
          <w:tcPr>
            <w:tcW w:w="365" w:type="dxa"/>
          </w:tcPr>
          <w:p w:rsidR="00223C3F" w:rsidRDefault="00BF1EBB" w:rsidP="00E23BF8">
            <w:pPr>
              <w:tabs>
                <w:tab w:val="left" w:pos="6815"/>
              </w:tabs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2888F33A" wp14:editId="28E7CA32">
                      <wp:simplePos x="0" y="0"/>
                      <wp:positionH relativeFrom="column">
                        <wp:posOffset>79198</wp:posOffset>
                      </wp:positionH>
                      <wp:positionV relativeFrom="paragraph">
                        <wp:posOffset>6976376</wp:posOffset>
                      </wp:positionV>
                      <wp:extent cx="2987675" cy="538775"/>
                      <wp:effectExtent l="0" t="0" r="3175" b="0"/>
                      <wp:wrapNone/>
                      <wp:docPr id="35" name="Zone de texte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87675" cy="5387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>
                                  <a:lumMod val="75000"/>
                                  <a:lumOff val="25000"/>
                                </a:schemeClr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F1EBB" w:rsidRDefault="00BF1EBB">
                                  <w:pPr>
                                    <w:rPr>
                                      <w:color w:val="FFFFFF" w:themeColor="background1"/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FFFFFF" w:themeColor="background1"/>
                                      <w:lang w:val="en-US"/>
                                    </w:rPr>
                                    <w:t>Visitez</w:t>
                                  </w:r>
                                  <w:proofErr w:type="spellEnd"/>
                                  <w:r>
                                    <w:rPr>
                                      <w:color w:val="FFFFFF" w:themeColor="background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FFFFFF" w:themeColor="background1"/>
                                      <w:lang w:val="en-US"/>
                                    </w:rPr>
                                    <w:t>notre</w:t>
                                  </w:r>
                                  <w:proofErr w:type="spellEnd"/>
                                  <w:r>
                                    <w:rPr>
                                      <w:color w:val="FFFFFF" w:themeColor="background1"/>
                                      <w:lang w:val="en-US"/>
                                    </w:rPr>
                                    <w:t xml:space="preserve"> page Facebook - </w:t>
                                  </w:r>
                                  <w:r w:rsidRPr="00BF1EBB">
                                    <w:rPr>
                                      <w:color w:val="FFFFFF" w:themeColor="background1"/>
                                      <w:lang w:val="en-US"/>
                                    </w:rPr>
                                    <w:t>Team K you</w:t>
                                  </w:r>
                                </w:p>
                                <w:p w:rsidR="00BF1EBB" w:rsidRDefault="00BF1EBB">
                                  <w:pPr>
                                    <w:rPr>
                                      <w:color w:val="FFFFFF" w:themeColor="background1"/>
                                      <w:lang w:val="en-US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lang w:val="en-US"/>
                                    </w:rPr>
                                    <w:t xml:space="preserve">Corinne </w:t>
                                  </w:r>
                                  <w:proofErr w:type="gramStart"/>
                                  <w:r>
                                    <w:rPr>
                                      <w:color w:val="FFFFFF" w:themeColor="background1"/>
                                      <w:lang w:val="en-US"/>
                                    </w:rPr>
                                    <w:t>Theroux :</w:t>
                                  </w:r>
                                  <w:proofErr w:type="gramEnd"/>
                                  <w:r>
                                    <w:rPr>
                                      <w:color w:val="FFFFFF" w:themeColor="background1"/>
                                      <w:lang w:val="en-US"/>
                                    </w:rPr>
                                    <w:t xml:space="preserve"> 06 33 40 73 00</w:t>
                                  </w:r>
                                </w:p>
                                <w:p w:rsidR="00BF1EBB" w:rsidRPr="00BF1EBB" w:rsidRDefault="00BF1EBB">
                                  <w:pPr>
                                    <w:rPr>
                                      <w:color w:val="FFFFFF" w:themeColor="background1"/>
                                      <w:lang w:val="en-US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lang w:val="en-US"/>
                                    </w:rPr>
                                    <w:t xml:space="preserve">Marine </w:t>
                                  </w:r>
                                  <w:proofErr w:type="gramStart"/>
                                  <w:r>
                                    <w:rPr>
                                      <w:color w:val="FFFFFF" w:themeColor="background1"/>
                                      <w:lang w:val="en-US"/>
                                    </w:rPr>
                                    <w:t>Jourdan :</w:t>
                                  </w:r>
                                  <w:proofErr w:type="gramEnd"/>
                                  <w:r>
                                    <w:rPr>
                                      <w:color w:val="FFFFFF" w:themeColor="background1"/>
                                      <w:lang w:val="en-US"/>
                                    </w:rPr>
                                    <w:t xml:space="preserve"> 06 66 39 12 86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88F33A" id="Zone de texte 35" o:spid="_x0000_s1029" type="#_x0000_t202" style="position:absolute;margin-left:6.25pt;margin-top:549.3pt;width:235.25pt;height:42.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" fillcolor="#404040 [2429]" stroked="f" strokeweight=".5pt">
                      <v:textbox>
                        <w:txbxContent>
                          <w:p w:rsidR="00BF1EBB" w:rsidRDefault="00BF1EBB">
                            <w:pPr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color w:val="FFFFFF" w:themeColor="background1"/>
                                <w:lang w:val="en-US"/>
                              </w:rPr>
                              <w:t>Visitez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  <w:lang w:val="en-US"/>
                              </w:rPr>
                              <w:t>notre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  <w:lang w:val="en-US"/>
                              </w:rPr>
                              <w:t xml:space="preserve"> page Facebook - </w:t>
                            </w:r>
                            <w:r w:rsidRPr="00BF1EBB">
                              <w:rPr>
                                <w:color w:val="FFFFFF" w:themeColor="background1"/>
                                <w:lang w:val="en-US"/>
                              </w:rPr>
                              <w:t>Team K you</w:t>
                            </w:r>
                          </w:p>
                          <w:p w:rsidR="00BF1EBB" w:rsidRDefault="00BF1EBB">
                            <w:pPr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en-US"/>
                              </w:rPr>
                              <w:t xml:space="preserve">Corinne </w:t>
                            </w:r>
                            <w:proofErr w:type="gramStart"/>
                            <w:r>
                              <w:rPr>
                                <w:color w:val="FFFFFF" w:themeColor="background1"/>
                                <w:lang w:val="en-US"/>
                              </w:rPr>
                              <w:t>Theroux :</w:t>
                            </w:r>
                            <w:proofErr w:type="gramEnd"/>
                            <w:r>
                              <w:rPr>
                                <w:color w:val="FFFFFF" w:themeColor="background1"/>
                                <w:lang w:val="en-US"/>
                              </w:rPr>
                              <w:t xml:space="preserve"> 06 33 40 73 00</w:t>
                            </w:r>
                          </w:p>
                          <w:p w:rsidR="00BF1EBB" w:rsidRPr="00BF1EBB" w:rsidRDefault="00BF1EBB">
                            <w:pPr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en-US"/>
                              </w:rPr>
                              <w:t xml:space="preserve">Marine </w:t>
                            </w:r>
                            <w:proofErr w:type="gramStart"/>
                            <w:r>
                              <w:rPr>
                                <w:color w:val="FFFFFF" w:themeColor="background1"/>
                                <w:lang w:val="en-US"/>
                              </w:rPr>
                              <w:t>Jourdan :</w:t>
                            </w:r>
                            <w:proofErr w:type="gramEnd"/>
                            <w:r>
                              <w:rPr>
                                <w:color w:val="FFFFFF" w:themeColor="background1"/>
                                <w:lang w:val="en-US"/>
                              </w:rPr>
                              <w:t xml:space="preserve"> 06 66 39 12 86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65" w:type="dxa"/>
          </w:tcPr>
          <w:p w:rsidR="00223C3F" w:rsidRDefault="00223C3F" w:rsidP="00E23BF8">
            <w:pPr>
              <w:tabs>
                <w:tab w:val="left" w:pos="6815"/>
              </w:tabs>
            </w:pPr>
          </w:p>
        </w:tc>
        <w:tc>
          <w:tcPr>
            <w:tcW w:w="2616" w:type="dxa"/>
          </w:tcPr>
          <w:p w:rsidR="00223C3F" w:rsidRPr="003B4ED8" w:rsidRDefault="00223C3F" w:rsidP="00E23BF8">
            <w:pPr>
              <w:tabs>
                <w:tab w:val="left" w:pos="6815"/>
              </w:tabs>
              <w:rPr>
                <w:sz w:val="24"/>
                <w:szCs w:val="24"/>
              </w:rPr>
            </w:pPr>
          </w:p>
        </w:tc>
        <w:tc>
          <w:tcPr>
            <w:tcW w:w="6961" w:type="dxa"/>
          </w:tcPr>
          <w:p w:rsidR="00223C3F" w:rsidRDefault="00066F97" w:rsidP="00E177A6">
            <w:pPr>
              <w:tabs>
                <w:tab w:val="left" w:pos="6815"/>
              </w:tabs>
              <w:jc w:val="center"/>
              <w:rPr>
                <w:b/>
                <w:sz w:val="32"/>
                <w:szCs w:val="24"/>
              </w:rPr>
            </w:pPr>
            <w:r>
              <w:rPr>
                <w:b/>
                <w:sz w:val="32"/>
                <w:szCs w:val="24"/>
              </w:rPr>
              <w:t xml:space="preserve">Le </w:t>
            </w:r>
            <w:r w:rsidR="007A1A06">
              <w:rPr>
                <w:b/>
                <w:sz w:val="32"/>
                <w:szCs w:val="24"/>
              </w:rPr>
              <w:t>20 JUIN</w:t>
            </w:r>
            <w:r w:rsidR="00276ABD" w:rsidRPr="003B4ED8">
              <w:rPr>
                <w:b/>
                <w:sz w:val="32"/>
                <w:szCs w:val="24"/>
              </w:rPr>
              <w:t xml:space="preserve"> 2015</w:t>
            </w:r>
          </w:p>
          <w:p w:rsidR="002D2DBB" w:rsidRPr="003B4ED8" w:rsidRDefault="002D2DBB" w:rsidP="00136514">
            <w:pPr>
              <w:tabs>
                <w:tab w:val="left" w:pos="6815"/>
              </w:tabs>
              <w:jc w:val="center"/>
              <w:rPr>
                <w:b/>
                <w:sz w:val="32"/>
                <w:szCs w:val="24"/>
              </w:rPr>
            </w:pPr>
          </w:p>
          <w:p w:rsidR="00136514" w:rsidRPr="008046FE" w:rsidRDefault="00234C39" w:rsidP="008046FE">
            <w:pPr>
              <w:tabs>
                <w:tab w:val="left" w:pos="6815"/>
              </w:tabs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« STAGE</w:t>
            </w:r>
            <w:r w:rsidR="007A1A06">
              <w:rPr>
                <w:b/>
                <w:sz w:val="28"/>
                <w:szCs w:val="24"/>
              </w:rPr>
              <w:t xml:space="preserve"> ENTRAINEMENT</w:t>
            </w:r>
            <w:r>
              <w:rPr>
                <w:b/>
                <w:sz w:val="28"/>
                <w:szCs w:val="24"/>
              </w:rPr>
              <w:t xml:space="preserve"> </w:t>
            </w:r>
            <w:r w:rsidR="007A1A06">
              <w:rPr>
                <w:b/>
                <w:sz w:val="28"/>
                <w:szCs w:val="24"/>
              </w:rPr>
              <w:t>PREPA TNPB</w:t>
            </w:r>
            <w:r w:rsidR="00136514" w:rsidRPr="002D2DBB">
              <w:rPr>
                <w:b/>
                <w:sz w:val="28"/>
                <w:szCs w:val="24"/>
              </w:rPr>
              <w:t> »</w:t>
            </w:r>
          </w:p>
          <w:p w:rsidR="003B4ED8" w:rsidRDefault="003B4ED8" w:rsidP="00136514">
            <w:pPr>
              <w:tabs>
                <w:tab w:val="left" w:pos="6815"/>
              </w:tabs>
              <w:jc w:val="center"/>
              <w:rPr>
                <w:sz w:val="24"/>
                <w:szCs w:val="24"/>
              </w:rPr>
            </w:pPr>
          </w:p>
          <w:p w:rsidR="00931BB0" w:rsidRPr="003B4ED8" w:rsidRDefault="00931BB0" w:rsidP="00136514">
            <w:pPr>
              <w:tabs>
                <w:tab w:val="left" w:pos="6815"/>
              </w:tabs>
              <w:jc w:val="center"/>
              <w:rPr>
                <w:sz w:val="24"/>
                <w:szCs w:val="24"/>
              </w:rPr>
            </w:pPr>
          </w:p>
          <w:p w:rsidR="003B4ED8" w:rsidRPr="006672CC" w:rsidRDefault="00457E8E" w:rsidP="0044315B">
            <w:pPr>
              <w:tabs>
                <w:tab w:val="left" w:pos="6815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</w:t>
            </w:r>
            <w:r w:rsidR="007A1A06">
              <w:rPr>
                <w:sz w:val="26"/>
                <w:szCs w:val="26"/>
              </w:rPr>
              <w:t>TK</w:t>
            </w:r>
            <w:r w:rsidR="00647936">
              <w:rPr>
                <w:sz w:val="26"/>
                <w:szCs w:val="26"/>
              </w:rPr>
              <w:t xml:space="preserve"> organise un </w:t>
            </w:r>
            <w:r w:rsidR="006672CC">
              <w:rPr>
                <w:sz w:val="26"/>
                <w:szCs w:val="26"/>
              </w:rPr>
              <w:t xml:space="preserve">stage </w:t>
            </w:r>
            <w:r w:rsidR="00E80338" w:rsidRPr="006672CC">
              <w:rPr>
                <w:sz w:val="26"/>
                <w:szCs w:val="26"/>
              </w:rPr>
              <w:t>sur la thématique</w:t>
            </w:r>
          </w:p>
          <w:p w:rsidR="0044315B" w:rsidRDefault="00D36355" w:rsidP="00B20AC0">
            <w:pPr>
              <w:tabs>
                <w:tab w:val="left" w:pos="6815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« </w:t>
            </w:r>
            <w:r w:rsidR="007A1A06">
              <w:rPr>
                <w:sz w:val="26"/>
                <w:szCs w:val="26"/>
              </w:rPr>
              <w:t>affûtage</w:t>
            </w:r>
            <w:r w:rsidR="00E80338" w:rsidRPr="006672CC">
              <w:rPr>
                <w:sz w:val="26"/>
                <w:szCs w:val="26"/>
              </w:rPr>
              <w:t> »</w:t>
            </w:r>
          </w:p>
          <w:p w:rsidR="003B4ED8" w:rsidRDefault="003B4ED8" w:rsidP="00637675">
            <w:pPr>
              <w:tabs>
                <w:tab w:val="left" w:pos="6815"/>
              </w:tabs>
              <w:rPr>
                <w:sz w:val="26"/>
                <w:szCs w:val="26"/>
              </w:rPr>
            </w:pPr>
          </w:p>
          <w:p w:rsidR="00931BB0" w:rsidRDefault="00931BB0" w:rsidP="00637675">
            <w:pPr>
              <w:tabs>
                <w:tab w:val="left" w:pos="6815"/>
              </w:tabs>
              <w:rPr>
                <w:sz w:val="26"/>
                <w:szCs w:val="26"/>
              </w:rPr>
            </w:pPr>
          </w:p>
          <w:p w:rsidR="00457E8E" w:rsidRPr="00457E8E" w:rsidRDefault="00457E8E" w:rsidP="00457E8E">
            <w:pPr>
              <w:tabs>
                <w:tab w:val="left" w:pos="6815"/>
              </w:tabs>
              <w:jc w:val="center"/>
              <w:rPr>
                <w:b/>
                <w:sz w:val="26"/>
                <w:szCs w:val="26"/>
              </w:rPr>
            </w:pPr>
            <w:r w:rsidRPr="00457E8E">
              <w:rPr>
                <w:b/>
                <w:sz w:val="26"/>
                <w:szCs w:val="26"/>
              </w:rPr>
              <w:t>Informations :</w:t>
            </w:r>
          </w:p>
          <w:tbl>
            <w:tblPr>
              <w:tblStyle w:val="Grilledutableau"/>
              <w:tblW w:w="683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36"/>
              <w:gridCol w:w="6366"/>
              <w:gridCol w:w="236"/>
            </w:tblGrid>
            <w:tr w:rsidR="003B4ED8" w:rsidRPr="006672CC" w:rsidTr="00457E8E">
              <w:tc>
                <w:tcPr>
                  <w:tcW w:w="236" w:type="dxa"/>
                </w:tcPr>
                <w:p w:rsidR="003B4ED8" w:rsidRPr="006672CC" w:rsidRDefault="00D33AFD" w:rsidP="00931BB0">
                  <w:pPr>
                    <w:tabs>
                      <w:tab w:val="left" w:pos="6815"/>
                    </w:tabs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 xml:space="preserve"> </w:t>
                  </w:r>
                </w:p>
              </w:tc>
              <w:tc>
                <w:tcPr>
                  <w:tcW w:w="6366" w:type="dxa"/>
                </w:tcPr>
                <w:p w:rsidR="005E6E29" w:rsidRDefault="005E6E29" w:rsidP="005E6E29">
                  <w:pPr>
                    <w:tabs>
                      <w:tab w:val="left" w:pos="6815"/>
                    </w:tabs>
                    <w:rPr>
                      <w:sz w:val="24"/>
                      <w:szCs w:val="24"/>
                    </w:rPr>
                  </w:pPr>
                </w:p>
                <w:p w:rsidR="00931BB0" w:rsidRPr="00637675" w:rsidRDefault="00931BB0" w:rsidP="005E6E29">
                  <w:pPr>
                    <w:tabs>
                      <w:tab w:val="left" w:pos="6815"/>
                    </w:tabs>
                    <w:rPr>
                      <w:sz w:val="24"/>
                      <w:szCs w:val="24"/>
                    </w:rPr>
                  </w:pPr>
                </w:p>
                <w:p w:rsidR="00637675" w:rsidRPr="00637675" w:rsidRDefault="00637675" w:rsidP="00637675">
                  <w:pPr>
                    <w:rPr>
                      <w:rFonts w:eastAsiaTheme="minorHAnsi"/>
                      <w:b/>
                      <w:sz w:val="24"/>
                      <w:szCs w:val="24"/>
                    </w:rPr>
                  </w:pPr>
                  <w:r w:rsidRPr="00637675">
                    <w:rPr>
                      <w:rFonts w:eastAsiaTheme="minorHAnsi"/>
                      <w:b/>
                      <w:sz w:val="24"/>
                      <w:szCs w:val="24"/>
                    </w:rPr>
                    <w:t>Transport :</w:t>
                  </w:r>
                </w:p>
                <w:p w:rsidR="00637675" w:rsidRPr="00637675" w:rsidRDefault="00637675" w:rsidP="00637675">
                  <w:pPr>
                    <w:rPr>
                      <w:rFonts w:eastAsiaTheme="minorHAnsi"/>
                      <w:sz w:val="24"/>
                      <w:szCs w:val="24"/>
                    </w:rPr>
                  </w:pPr>
                </w:p>
                <w:p w:rsidR="00637675" w:rsidRPr="00637675" w:rsidRDefault="00AC796C" w:rsidP="00637675">
                  <w:pPr>
                    <w:rPr>
                      <w:rFonts w:eastAsiaTheme="minorHAnsi"/>
                      <w:sz w:val="24"/>
                      <w:szCs w:val="24"/>
                    </w:rPr>
                  </w:pPr>
                  <w:r>
                    <w:rPr>
                      <w:rFonts w:eastAsiaTheme="minorHAnsi"/>
                      <w:sz w:val="24"/>
                      <w:szCs w:val="24"/>
                    </w:rPr>
                    <w:t>Le stage démarre sur place. Vous devez prévoir votre transport jusqu’au lieu du stage. Le groupe sera pris en charge chaque jour devant la salle d’escalade à l’heure du début du stage.</w:t>
                  </w:r>
                </w:p>
                <w:p w:rsidR="00931BB0" w:rsidRDefault="00931BB0" w:rsidP="00637675">
                  <w:pPr>
                    <w:rPr>
                      <w:rFonts w:eastAsiaTheme="minorHAnsi"/>
                      <w:sz w:val="24"/>
                      <w:szCs w:val="24"/>
                    </w:rPr>
                  </w:pPr>
                </w:p>
                <w:p w:rsidR="00637675" w:rsidRPr="00637675" w:rsidRDefault="00637675" w:rsidP="00637675">
                  <w:pPr>
                    <w:rPr>
                      <w:rFonts w:eastAsiaTheme="minorHAnsi"/>
                      <w:sz w:val="24"/>
                      <w:szCs w:val="24"/>
                    </w:rPr>
                  </w:pPr>
                  <w:r w:rsidRPr="00637675">
                    <w:rPr>
                      <w:rFonts w:eastAsiaTheme="minorHAnsi"/>
                      <w:sz w:val="24"/>
                      <w:szCs w:val="24"/>
                    </w:rPr>
                    <w:t xml:space="preserve">Attention : le nombre d’inscrit est limité à </w:t>
                  </w:r>
                  <w:r w:rsidR="00066F97">
                    <w:rPr>
                      <w:rFonts w:eastAsiaTheme="minorHAnsi"/>
                      <w:b/>
                      <w:sz w:val="24"/>
                      <w:szCs w:val="24"/>
                    </w:rPr>
                    <w:t>20</w:t>
                  </w:r>
                  <w:r w:rsidRPr="008046FE">
                    <w:rPr>
                      <w:rFonts w:eastAsiaTheme="minorHAnsi"/>
                      <w:b/>
                      <w:sz w:val="24"/>
                      <w:szCs w:val="24"/>
                    </w:rPr>
                    <w:t xml:space="preserve"> personnes.</w:t>
                  </w:r>
                </w:p>
                <w:p w:rsidR="00234C39" w:rsidRDefault="00234C39" w:rsidP="005E6E29">
                  <w:pPr>
                    <w:tabs>
                      <w:tab w:val="left" w:pos="6815"/>
                    </w:tabs>
                    <w:rPr>
                      <w:sz w:val="26"/>
                      <w:szCs w:val="26"/>
                    </w:rPr>
                  </w:pPr>
                </w:p>
                <w:p w:rsidR="008046FE" w:rsidRDefault="00637675" w:rsidP="00066F97">
                  <w:pPr>
                    <w:rPr>
                      <w:rFonts w:eastAsiaTheme="minorHAnsi"/>
                      <w:sz w:val="24"/>
                      <w:szCs w:val="24"/>
                    </w:rPr>
                  </w:pPr>
                  <w:r w:rsidRPr="00637675">
                    <w:rPr>
                      <w:rFonts w:eastAsiaTheme="minorHAnsi"/>
                      <w:b/>
                      <w:sz w:val="24"/>
                      <w:szCs w:val="24"/>
                    </w:rPr>
                    <w:t>Rendez-vous :</w:t>
                  </w:r>
                  <w:r>
                    <w:rPr>
                      <w:rFonts w:eastAsiaTheme="minorHAnsi"/>
                      <w:sz w:val="24"/>
                      <w:szCs w:val="24"/>
                    </w:rPr>
                    <w:t xml:space="preserve">     </w:t>
                  </w:r>
                  <w:r w:rsidRPr="00637675">
                    <w:rPr>
                      <w:rFonts w:eastAsiaTheme="minorHAnsi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eastAsiaTheme="minorHAnsi"/>
                      <w:sz w:val="24"/>
                      <w:szCs w:val="24"/>
                    </w:rPr>
                    <w:t xml:space="preserve"> </w:t>
                  </w:r>
                  <w:r w:rsidR="00066F97">
                    <w:rPr>
                      <w:rFonts w:eastAsiaTheme="minorHAnsi"/>
                      <w:sz w:val="24"/>
                      <w:szCs w:val="24"/>
                    </w:rPr>
                    <w:t xml:space="preserve">   </w:t>
                  </w:r>
                  <w:r w:rsidR="00066F97" w:rsidRPr="00066F97">
                    <w:rPr>
                      <w:rFonts w:eastAsiaTheme="minorHAnsi"/>
                      <w:b/>
                      <w:sz w:val="24"/>
                      <w:szCs w:val="24"/>
                    </w:rPr>
                    <w:t xml:space="preserve">10h à la salle </w:t>
                  </w:r>
                  <w:r w:rsidR="00422653">
                    <w:rPr>
                      <w:rFonts w:eastAsiaTheme="minorHAnsi"/>
                      <w:b/>
                      <w:sz w:val="24"/>
                      <w:szCs w:val="24"/>
                    </w:rPr>
                    <w:t>Le</w:t>
                  </w:r>
                  <w:r w:rsidR="00066F97" w:rsidRPr="00066F97">
                    <w:rPr>
                      <w:rFonts w:eastAsiaTheme="minorHAnsi"/>
                      <w:b/>
                      <w:sz w:val="24"/>
                      <w:szCs w:val="24"/>
                    </w:rPr>
                    <w:t xml:space="preserve"> Mur de Lyon :</w:t>
                  </w:r>
                </w:p>
                <w:p w:rsidR="00066F97" w:rsidRPr="00066F97" w:rsidRDefault="00066F97" w:rsidP="00066F97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    </w:t>
                  </w:r>
                  <w:r w:rsidR="008C5935">
                    <w:rPr>
                      <w:sz w:val="24"/>
                    </w:rPr>
                    <w:t xml:space="preserve">                              </w:t>
                  </w:r>
                  <w:r w:rsidRPr="00066F97">
                    <w:rPr>
                      <w:sz w:val="24"/>
                    </w:rPr>
                    <w:t xml:space="preserve">11, rue </w:t>
                  </w:r>
                  <w:proofErr w:type="spellStart"/>
                  <w:r w:rsidRPr="00066F97">
                    <w:rPr>
                      <w:sz w:val="24"/>
                    </w:rPr>
                    <w:t>Lortet</w:t>
                  </w:r>
                  <w:proofErr w:type="spellEnd"/>
                  <w:r w:rsidRPr="00066F97">
                    <w:rPr>
                      <w:sz w:val="24"/>
                    </w:rPr>
                    <w:t>, 69007 Lyon</w:t>
                  </w:r>
                </w:p>
                <w:p w:rsidR="00637675" w:rsidRDefault="00637675" w:rsidP="00637675">
                  <w:pPr>
                    <w:rPr>
                      <w:rFonts w:eastAsiaTheme="minorHAnsi"/>
                      <w:sz w:val="24"/>
                      <w:szCs w:val="24"/>
                    </w:rPr>
                  </w:pPr>
                </w:p>
                <w:p w:rsidR="008046FE" w:rsidRPr="00066F97" w:rsidRDefault="00066F97" w:rsidP="00637675">
                  <w:pPr>
                    <w:rPr>
                      <w:b/>
                      <w:sz w:val="24"/>
                    </w:rPr>
                  </w:pPr>
                  <w:r w:rsidRPr="00066F97">
                    <w:rPr>
                      <w:b/>
                      <w:sz w:val="24"/>
                    </w:rPr>
                    <w:t>Retour :</w:t>
                  </w:r>
                  <w:r w:rsidR="008C5935">
                    <w:rPr>
                      <w:b/>
                      <w:sz w:val="24"/>
                    </w:rPr>
                    <w:t xml:space="preserve">                   </w:t>
                  </w:r>
                  <w:r>
                    <w:rPr>
                      <w:b/>
                      <w:sz w:val="24"/>
                    </w:rPr>
                    <w:t xml:space="preserve"> </w:t>
                  </w:r>
                  <w:r w:rsidRPr="00066F97">
                    <w:rPr>
                      <w:b/>
                      <w:sz w:val="24"/>
                    </w:rPr>
                    <w:t>17h</w:t>
                  </w:r>
                  <w:r w:rsidR="00422653">
                    <w:rPr>
                      <w:b/>
                      <w:sz w:val="24"/>
                    </w:rPr>
                    <w:t xml:space="preserve"> à la salle Le</w:t>
                  </w:r>
                  <w:r w:rsidRPr="00066F97">
                    <w:rPr>
                      <w:b/>
                      <w:sz w:val="24"/>
                    </w:rPr>
                    <w:t xml:space="preserve"> Mur de Lyon</w:t>
                  </w:r>
                </w:p>
                <w:p w:rsidR="00066F97" w:rsidRDefault="00066F97" w:rsidP="00637675">
                  <w:pPr>
                    <w:rPr>
                      <w:sz w:val="24"/>
                    </w:rPr>
                  </w:pPr>
                </w:p>
                <w:p w:rsidR="008C5935" w:rsidRDefault="00066F97" w:rsidP="00066F97">
                  <w:pPr>
                    <w:rPr>
                      <w:rFonts w:eastAsiaTheme="minorHAnsi"/>
                      <w:sz w:val="24"/>
                      <w:szCs w:val="24"/>
                    </w:rPr>
                  </w:pPr>
                  <w:r w:rsidRPr="00637675">
                    <w:rPr>
                      <w:rFonts w:eastAsiaTheme="minorHAnsi"/>
                      <w:b/>
                      <w:sz w:val="24"/>
                      <w:szCs w:val="24"/>
                    </w:rPr>
                    <w:t>Manger :</w:t>
                  </w:r>
                  <w:r>
                    <w:rPr>
                      <w:rFonts w:eastAsiaTheme="minorHAnsi"/>
                      <w:sz w:val="24"/>
                      <w:szCs w:val="24"/>
                    </w:rPr>
                    <w:t xml:space="preserve">             </w:t>
                  </w:r>
                  <w:r w:rsidR="008C5935">
                    <w:rPr>
                      <w:rFonts w:eastAsiaTheme="minorHAnsi"/>
                      <w:sz w:val="24"/>
                      <w:szCs w:val="24"/>
                    </w:rPr>
                    <w:t xml:space="preserve">   </w:t>
                  </w:r>
                  <w:r>
                    <w:rPr>
                      <w:rFonts w:eastAsiaTheme="minorHAnsi"/>
                      <w:sz w:val="24"/>
                      <w:szCs w:val="24"/>
                    </w:rPr>
                    <w:t xml:space="preserve"> </w:t>
                  </w:r>
                  <w:r w:rsidR="008C5935">
                    <w:rPr>
                      <w:rFonts w:eastAsiaTheme="minorHAnsi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eastAsiaTheme="minorHAnsi"/>
                      <w:sz w:val="24"/>
                      <w:szCs w:val="24"/>
                    </w:rPr>
                    <w:t xml:space="preserve">Pique-nique le midi à votre charge si </w:t>
                  </w:r>
                  <w:r w:rsidR="008C5935">
                    <w:rPr>
                      <w:rFonts w:eastAsiaTheme="minorHAnsi"/>
                      <w:sz w:val="24"/>
                      <w:szCs w:val="24"/>
                    </w:rPr>
                    <w:t xml:space="preserve">  </w:t>
                  </w:r>
                </w:p>
                <w:p w:rsidR="00066F97" w:rsidRPr="00637675" w:rsidRDefault="008C5935" w:rsidP="00066F97">
                  <w:pPr>
                    <w:rPr>
                      <w:rFonts w:eastAsiaTheme="minorHAnsi"/>
                      <w:sz w:val="24"/>
                      <w:szCs w:val="24"/>
                    </w:rPr>
                  </w:pPr>
                  <w:r>
                    <w:rPr>
                      <w:rFonts w:eastAsiaTheme="minorHAnsi"/>
                      <w:sz w:val="24"/>
                      <w:szCs w:val="24"/>
                    </w:rPr>
                    <w:t xml:space="preserve">                                  </w:t>
                  </w:r>
                  <w:r w:rsidR="00066F97">
                    <w:rPr>
                      <w:rFonts w:eastAsiaTheme="minorHAnsi"/>
                      <w:sz w:val="24"/>
                      <w:szCs w:val="24"/>
                    </w:rPr>
                    <w:t>besoin</w:t>
                  </w:r>
                </w:p>
                <w:p w:rsidR="00066F97" w:rsidRDefault="00066F97" w:rsidP="00637675">
                  <w:pPr>
                    <w:rPr>
                      <w:sz w:val="24"/>
                    </w:rPr>
                  </w:pPr>
                </w:p>
                <w:p w:rsidR="00066F97" w:rsidRPr="000C0D22" w:rsidRDefault="00066F97" w:rsidP="00066F97">
                  <w:pPr>
                    <w:rPr>
                      <w:rFonts w:eastAsiaTheme="minorHAnsi"/>
                      <w:sz w:val="24"/>
                      <w:szCs w:val="24"/>
                    </w:rPr>
                  </w:pPr>
                  <w:r w:rsidRPr="000C0D22">
                    <w:rPr>
                      <w:rFonts w:eastAsiaTheme="minorHAnsi"/>
                      <w:b/>
                      <w:sz w:val="24"/>
                      <w:szCs w:val="24"/>
                    </w:rPr>
                    <w:t>Prix :</w:t>
                  </w:r>
                  <w:r w:rsidRPr="000C0D22">
                    <w:rPr>
                      <w:rFonts w:eastAsiaTheme="minorHAnsi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eastAsiaTheme="minorHAnsi"/>
                      <w:sz w:val="24"/>
                      <w:szCs w:val="24"/>
                    </w:rPr>
                    <w:t xml:space="preserve">                  </w:t>
                  </w:r>
                  <w:r w:rsidR="008C5935">
                    <w:rPr>
                      <w:rFonts w:eastAsiaTheme="minorHAnsi"/>
                      <w:sz w:val="24"/>
                      <w:szCs w:val="24"/>
                    </w:rPr>
                    <w:t xml:space="preserve">    </w:t>
                  </w:r>
                  <w:r>
                    <w:rPr>
                      <w:rFonts w:eastAsiaTheme="minorHAnsi"/>
                      <w:sz w:val="24"/>
                      <w:szCs w:val="24"/>
                    </w:rPr>
                    <w:t xml:space="preserve"> </w:t>
                  </w:r>
                  <w:r w:rsidR="00F31CF8">
                    <w:rPr>
                      <w:rFonts w:eastAsiaTheme="minorHAnsi"/>
                      <w:sz w:val="24"/>
                      <w:szCs w:val="24"/>
                    </w:rPr>
                    <w:t xml:space="preserve">poussins/benjamins : </w:t>
                  </w:r>
                  <w:r w:rsidR="009D4A2D">
                    <w:rPr>
                      <w:rFonts w:eastAsiaTheme="minorHAnsi"/>
                      <w:sz w:val="24"/>
                      <w:szCs w:val="24"/>
                    </w:rPr>
                    <w:t>3</w:t>
                  </w:r>
                  <w:r>
                    <w:rPr>
                      <w:rFonts w:eastAsiaTheme="minorHAnsi"/>
                      <w:sz w:val="24"/>
                      <w:szCs w:val="24"/>
                    </w:rPr>
                    <w:t>5€ (+ entrée salle</w:t>
                  </w:r>
                  <w:r w:rsidRPr="000C0D22">
                    <w:rPr>
                      <w:rFonts w:eastAsiaTheme="minorHAnsi"/>
                      <w:sz w:val="24"/>
                      <w:szCs w:val="24"/>
                    </w:rPr>
                    <w:t>)</w:t>
                  </w:r>
                </w:p>
                <w:p w:rsidR="00066F97" w:rsidRDefault="00F31CF8" w:rsidP="00066F97">
                  <w:pPr>
                    <w:rPr>
                      <w:rFonts w:eastAsiaTheme="minorHAnsi"/>
                      <w:sz w:val="24"/>
                      <w:szCs w:val="24"/>
                    </w:rPr>
                  </w:pPr>
                  <w:r>
                    <w:rPr>
                      <w:rFonts w:eastAsiaTheme="minorHAnsi"/>
                      <w:sz w:val="24"/>
                      <w:szCs w:val="24"/>
                    </w:rPr>
                    <w:t xml:space="preserve">                               </w:t>
                  </w:r>
                  <w:r w:rsidR="008C5935">
                    <w:rPr>
                      <w:rFonts w:eastAsiaTheme="minorHAnsi"/>
                      <w:sz w:val="24"/>
                      <w:szCs w:val="24"/>
                    </w:rPr>
                    <w:t xml:space="preserve">   </w:t>
                  </w:r>
                </w:p>
                <w:p w:rsidR="00F31CF8" w:rsidRPr="000C0D22" w:rsidRDefault="00F31CF8" w:rsidP="00066F97">
                  <w:pPr>
                    <w:rPr>
                      <w:rFonts w:eastAsiaTheme="minorHAnsi"/>
                      <w:sz w:val="24"/>
                      <w:szCs w:val="24"/>
                    </w:rPr>
                  </w:pPr>
                </w:p>
                <w:p w:rsidR="00066F97" w:rsidRPr="000C0D22" w:rsidRDefault="00066F97" w:rsidP="00066F97">
                  <w:pPr>
                    <w:rPr>
                      <w:rFonts w:eastAsiaTheme="minorHAnsi"/>
                      <w:sz w:val="24"/>
                      <w:szCs w:val="24"/>
                    </w:rPr>
                  </w:pPr>
                  <w:r w:rsidRPr="000C0D22">
                    <w:rPr>
                      <w:rFonts w:eastAsiaTheme="minorHAnsi"/>
                      <w:sz w:val="24"/>
                      <w:szCs w:val="24"/>
                    </w:rPr>
                    <w:t xml:space="preserve">*Une cotisation de 15€ vous sera demandée pour toute personne non adhérente à l’association. </w:t>
                  </w:r>
                </w:p>
                <w:p w:rsidR="00066F97" w:rsidRDefault="00066F97" w:rsidP="00637675">
                  <w:pPr>
                    <w:rPr>
                      <w:rFonts w:eastAsiaTheme="minorHAnsi"/>
                      <w:sz w:val="24"/>
                      <w:szCs w:val="24"/>
                    </w:rPr>
                  </w:pPr>
                </w:p>
                <w:p w:rsidR="00066F97" w:rsidRDefault="00066F97" w:rsidP="00637675">
                  <w:pPr>
                    <w:rPr>
                      <w:rFonts w:eastAsiaTheme="minorHAnsi"/>
                      <w:sz w:val="24"/>
                      <w:szCs w:val="24"/>
                    </w:rPr>
                  </w:pPr>
                </w:p>
                <w:p w:rsidR="00066F97" w:rsidRDefault="00066F97" w:rsidP="00637675">
                  <w:pPr>
                    <w:rPr>
                      <w:rFonts w:eastAsiaTheme="minorHAnsi"/>
                      <w:sz w:val="24"/>
                      <w:szCs w:val="24"/>
                    </w:rPr>
                  </w:pPr>
                </w:p>
                <w:p w:rsidR="00066F97" w:rsidRDefault="00066F97" w:rsidP="00637675">
                  <w:pPr>
                    <w:rPr>
                      <w:rFonts w:eastAsiaTheme="minorHAnsi"/>
                      <w:sz w:val="24"/>
                      <w:szCs w:val="24"/>
                    </w:rPr>
                  </w:pPr>
                </w:p>
                <w:p w:rsidR="00066F97" w:rsidRDefault="00066F97" w:rsidP="00637675">
                  <w:pPr>
                    <w:rPr>
                      <w:rFonts w:eastAsiaTheme="minorHAnsi"/>
                      <w:sz w:val="24"/>
                      <w:szCs w:val="24"/>
                    </w:rPr>
                  </w:pPr>
                </w:p>
                <w:p w:rsidR="00066F97" w:rsidRDefault="008C5935" w:rsidP="00637675">
                  <w:pPr>
                    <w:rPr>
                      <w:rFonts w:eastAsiaTheme="minorHAnsi"/>
                      <w:sz w:val="24"/>
                      <w:szCs w:val="24"/>
                    </w:rPr>
                  </w:pPr>
                  <w:r>
                    <w:rPr>
                      <w:noProof/>
                      <w:sz w:val="26"/>
                      <w:szCs w:val="26"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1008" behindDoc="0" locked="0" layoutInCell="1" allowOverlap="1" wp14:anchorId="3586334E" wp14:editId="786B1717">
                            <wp:simplePos x="0" y="0"/>
                            <wp:positionH relativeFrom="column">
                              <wp:posOffset>1254760</wp:posOffset>
                            </wp:positionH>
                            <wp:positionV relativeFrom="paragraph">
                              <wp:posOffset>113030</wp:posOffset>
                            </wp:positionV>
                            <wp:extent cx="2966085" cy="403860"/>
                            <wp:effectExtent l="0" t="0" r="5715" b="0"/>
                            <wp:wrapNone/>
                            <wp:docPr id="37" name="Zone de texte 3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2966085" cy="40386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BF1EBB" w:rsidRPr="006B2D0E" w:rsidRDefault="00BF1EBB" w:rsidP="00BF1EBB">
                                        <w:pPr>
                                          <w:widowControl w:val="0"/>
                                          <w:spacing w:line="200" w:lineRule="exact"/>
                                          <w:jc w:val="right"/>
                                          <w:rPr>
                                            <w:rFonts w:ascii="Arial" w:hAnsi="Arial" w:cs="Arial"/>
                                            <w:b/>
                                            <w:bCs/>
                                            <w:caps/>
                                            <w:color w:val="FFFFFE"/>
                                            <w:spacing w:val="20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b/>
                                            <w:bCs/>
                                            <w:caps/>
                                            <w:color w:val="FFFFFE"/>
                                            <w:spacing w:val="20"/>
                                            <w:sz w:val="18"/>
                                            <w:szCs w:val="18"/>
                                          </w:rPr>
                                          <w:t>www.teamkyou.com</w:t>
                                        </w:r>
                                      </w:p>
                                      <w:p w:rsidR="00BF1EBB" w:rsidRDefault="00BF1EBB" w:rsidP="00BF1EBB">
                                        <w:pPr>
                                          <w:widowControl w:val="0"/>
                                          <w:spacing w:line="200" w:lineRule="exact"/>
                                          <w:jc w:val="right"/>
                                          <w:rPr>
                                            <w:rStyle w:val="Lienhypertexte"/>
                                            <w:rFonts w:ascii="Arial" w:hAnsi="Arial" w:cs="Arial"/>
                                            <w:b/>
                                            <w:bCs/>
                                            <w:color w:val="FFFFFF" w:themeColor="background1"/>
                                            <w:sz w:val="18"/>
                                            <w:szCs w:val="18"/>
                                            <w:u w:val="none"/>
                                          </w:rPr>
                                        </w:pPr>
                                        <w:r w:rsidRPr="00347CC5">
                                          <w:rPr>
                                            <w:rStyle w:val="Lienhypertexte"/>
                                            <w:rFonts w:ascii="Arial" w:hAnsi="Arial" w:cs="Arial"/>
                                            <w:b/>
                                            <w:bCs/>
                                            <w:color w:val="FFFFFF" w:themeColor="background1"/>
                                            <w:sz w:val="18"/>
                                            <w:szCs w:val="18"/>
                                            <w:u w:val="none"/>
                                          </w:rPr>
                                          <w:t>contact@teamkyou.com</w:t>
                                        </w:r>
                                        <w:r>
                                          <w:rPr>
                                            <w:rStyle w:val="Lienhypertexte"/>
                                            <w:rFonts w:ascii="Arial" w:hAnsi="Arial" w:cs="Arial"/>
                                            <w:b/>
                                            <w:bCs/>
                                            <w:color w:val="FFFFFF" w:themeColor="background1"/>
                                            <w:sz w:val="18"/>
                                            <w:szCs w:val="18"/>
                                            <w:u w:val="none"/>
                                          </w:rPr>
                                          <w:t xml:space="preserve"> </w:t>
                                        </w:r>
                                        <w:r w:rsidRPr="00736EE8">
                                          <w:rPr>
                                            <w:rStyle w:val="Lienhypertexte"/>
                                            <w:rFonts w:ascii="Arial" w:hAnsi="Arial" w:cs="Arial"/>
                                            <w:b/>
                                            <w:bCs/>
                                            <w:color w:val="FFFFFF" w:themeColor="background1"/>
                                            <w:sz w:val="18"/>
                                            <w:szCs w:val="18"/>
                                            <w:u w:val="none"/>
                                          </w:rPr>
                                          <w:t xml:space="preserve">  </w:t>
                                        </w:r>
                                      </w:p>
                                      <w:p w:rsidR="00BF1EBB" w:rsidRDefault="00BF1EBB"/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3586334E" id="Zone de texte 37" o:spid="_x0000_s1030" type="#_x0000_t202" style="position:absolute;margin-left:98.8pt;margin-top:8.9pt;width:233.55pt;height:31.8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" fillcolor="#404040 [2429]" stroked="f" strokeweight=".5pt">
                            <v:textbox>
                              <w:txbxContent>
                                <w:p w:rsidR="00BF1EBB" w:rsidRPr="006B2D0E" w:rsidRDefault="00BF1EBB" w:rsidP="00BF1EBB">
                                  <w:pPr>
                                    <w:widowControl w:val="0"/>
                                    <w:spacing w:line="200" w:lineRule="exact"/>
                                    <w:jc w:val="right"/>
                                    <w:rPr>
                                      <w:rFonts w:ascii="Arial" w:hAnsi="Arial" w:cs="Arial"/>
                                      <w:b/>
                                      <w:bCs/>
                                      <w:caps/>
                                      <w:color w:val="FFFFFE"/>
                                      <w:spacing w:val="2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aps/>
                                      <w:color w:val="FFFFFE"/>
                                      <w:spacing w:val="20"/>
                                      <w:sz w:val="18"/>
                                      <w:szCs w:val="18"/>
                                    </w:rPr>
                                    <w:t>www.teamkyou.com</w:t>
                                  </w:r>
                                </w:p>
                                <w:p w:rsidR="00BF1EBB" w:rsidRDefault="00BF1EBB" w:rsidP="00BF1EBB">
                                  <w:pPr>
                                    <w:widowControl w:val="0"/>
                                    <w:spacing w:line="200" w:lineRule="exact"/>
                                    <w:jc w:val="right"/>
                                    <w:rPr>
                                      <w:rStyle w:val="Lienhypertexte"/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  <w:u w:val="none"/>
                                    </w:rPr>
                                  </w:pPr>
                                  <w:r w:rsidRPr="00347CC5">
                                    <w:rPr>
                                      <w:rStyle w:val="Lienhypertexte"/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  <w:u w:val="none"/>
                                    </w:rPr>
                                    <w:t>contact@teamkyou.com</w:t>
                                  </w:r>
                                  <w:r>
                                    <w:rPr>
                                      <w:rStyle w:val="Lienhypertexte"/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  <w:u w:val="none"/>
                                    </w:rPr>
                                    <w:t xml:space="preserve"> </w:t>
                                  </w:r>
                                  <w:r w:rsidRPr="00736EE8">
                                    <w:rPr>
                                      <w:rStyle w:val="Lienhypertexte"/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  <w:u w:val="none"/>
                                    </w:rPr>
                                    <w:t xml:space="preserve">  </w:t>
                                  </w:r>
                                </w:p>
                                <w:p w:rsidR="00BF1EBB" w:rsidRDefault="00BF1EBB"/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  <w:p w:rsidR="00066F97" w:rsidRDefault="00066F97" w:rsidP="00637675">
                  <w:pPr>
                    <w:rPr>
                      <w:rFonts w:eastAsiaTheme="minorHAnsi"/>
                      <w:sz w:val="24"/>
                      <w:szCs w:val="24"/>
                    </w:rPr>
                  </w:pPr>
                </w:p>
                <w:p w:rsidR="00066F97" w:rsidRDefault="00066F97" w:rsidP="00637675">
                  <w:pPr>
                    <w:rPr>
                      <w:rFonts w:eastAsiaTheme="minorHAnsi"/>
                      <w:sz w:val="24"/>
                      <w:szCs w:val="24"/>
                    </w:rPr>
                  </w:pPr>
                </w:p>
                <w:p w:rsidR="00066F97" w:rsidRDefault="00066F97" w:rsidP="00637675">
                  <w:pPr>
                    <w:rPr>
                      <w:rFonts w:eastAsiaTheme="minorHAnsi"/>
                      <w:sz w:val="24"/>
                      <w:szCs w:val="24"/>
                    </w:rPr>
                  </w:pPr>
                </w:p>
                <w:p w:rsidR="00066F97" w:rsidRDefault="009C4A8E" w:rsidP="00066F97">
                  <w:pPr>
                    <w:rPr>
                      <w:rFonts w:eastAsiaTheme="minorHAnsi"/>
                      <w:sz w:val="24"/>
                      <w:szCs w:val="24"/>
                    </w:rPr>
                  </w:pPr>
                  <w:r>
                    <w:rPr>
                      <w:noProof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6912" behindDoc="0" locked="0" layoutInCell="1" allowOverlap="1" wp14:anchorId="0A50D86C" wp14:editId="5A8B6F17">
                            <wp:simplePos x="0" y="0"/>
                            <wp:positionH relativeFrom="column">
                              <wp:posOffset>-2834640</wp:posOffset>
                            </wp:positionH>
                            <wp:positionV relativeFrom="page">
                              <wp:posOffset>8974455</wp:posOffset>
                            </wp:positionV>
                            <wp:extent cx="7077710" cy="1071245"/>
                            <wp:effectExtent l="0" t="0" r="8890" b="0"/>
                            <wp:wrapNone/>
                            <wp:docPr id="28" name="Freeform 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7077710" cy="1071245"/>
                                    </a:xfrm>
                                    <a:custGeom>
                                      <a:avLst/>
                                      <a:gdLst>
                                        <a:gd name="T0" fmla="*/ 2448 w 2448"/>
                                        <a:gd name="T1" fmla="*/ 389 h 389"/>
                                        <a:gd name="T2" fmla="*/ 2448 w 2448"/>
                                        <a:gd name="T3" fmla="*/ 140 h 389"/>
                                        <a:gd name="T4" fmla="*/ 0 w 2448"/>
                                        <a:gd name="T5" fmla="*/ 183 h 389"/>
                                        <a:gd name="T6" fmla="*/ 0 w 2448"/>
                                        <a:gd name="T7" fmla="*/ 389 h 389"/>
                                        <a:gd name="T8" fmla="*/ 2448 w 2448"/>
                                        <a:gd name="T9" fmla="*/ 389 h 38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</a:cxnLst>
                                      <a:rect l="0" t="0" r="r" b="b"/>
                                      <a:pathLst>
                                        <a:path w="2448" h="389">
                                          <a:moveTo>
                                            <a:pt x="2448" y="389"/>
                                          </a:moveTo>
                                          <a:cubicBezTo>
                                            <a:pt x="2448" y="140"/>
                                            <a:pt x="2448" y="140"/>
                                            <a:pt x="2448" y="140"/>
                                          </a:cubicBezTo>
                                          <a:cubicBezTo>
                                            <a:pt x="1158" y="0"/>
                                            <a:pt x="339" y="128"/>
                                            <a:pt x="0" y="183"/>
                                          </a:cubicBezTo>
                                          <a:cubicBezTo>
                                            <a:pt x="0" y="389"/>
                                            <a:pt x="0" y="389"/>
                                            <a:pt x="0" y="389"/>
                                          </a:cubicBezTo>
                                          <a:lnTo>
                                            <a:pt x="2448" y="38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ffectLst/>
                                    <a:extLst/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6D080BAE" id="Freeform 5" o:spid="_x0000_s1026" style="position:absolute;margin-left:-223.2pt;margin-top:706.65pt;width:557.3pt;height:84.3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2448,3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" path="m2448,389v,-249,,-249,,-249c1158,,339,128,,183,,389,,389,,389r2448,xe" fillcolor="#404040 [2429]" stroked="f">
                            <v:path arrowok="t" o:connecttype="custom" o:connectlocs="7077710,1071245;7077710,385538;0,503953;0,1071245;7077710,1071245" o:connectangles="0,0,0,0,0"/>
                            <w10:wrap anchory="page"/>
                          </v:shape>
                        </w:pict>
                      </mc:Fallback>
                    </mc:AlternateContent>
                  </w:r>
                </w:p>
                <w:p w:rsidR="00776300" w:rsidRPr="00066F97" w:rsidRDefault="009C4A8E" w:rsidP="00066F97">
                  <w:pPr>
                    <w:rPr>
                      <w:rFonts w:eastAsiaTheme="minorHAnsi"/>
                      <w:sz w:val="24"/>
                      <w:szCs w:val="24"/>
                    </w:rPr>
                  </w:pPr>
                  <w:r>
                    <w:rPr>
                      <w:noProof/>
                      <w:lang w:eastAsia="fr-FR"/>
                    </w:rPr>
                    <w:lastRenderedPageBreak/>
                    <mc:AlternateContent>
                      <mc:Choice Requires="wps">
                        <w:drawing>
                          <wp:anchor distT="0" distB="0" distL="114300" distR="114300" simplePos="0" relativeHeight="251681792" behindDoc="0" locked="0" layoutInCell="1" allowOverlap="1" wp14:anchorId="47AB1717" wp14:editId="09A1B788">
                            <wp:simplePos x="0" y="0"/>
                            <wp:positionH relativeFrom="column">
                              <wp:posOffset>-2836545</wp:posOffset>
                            </wp:positionH>
                            <wp:positionV relativeFrom="page">
                              <wp:posOffset>8726170</wp:posOffset>
                            </wp:positionV>
                            <wp:extent cx="7077710" cy="1167130"/>
                            <wp:effectExtent l="0" t="0" r="8890" b="0"/>
                            <wp:wrapNone/>
                            <wp:docPr id="21" name="Freeform 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7077710" cy="1167130"/>
                                    </a:xfrm>
                                    <a:custGeom>
                                      <a:avLst/>
                                      <a:gdLst>
                                        <a:gd name="T0" fmla="*/ 2448 w 2448"/>
                                        <a:gd name="T1" fmla="*/ 389 h 389"/>
                                        <a:gd name="T2" fmla="*/ 2448 w 2448"/>
                                        <a:gd name="T3" fmla="*/ 140 h 389"/>
                                        <a:gd name="T4" fmla="*/ 0 w 2448"/>
                                        <a:gd name="T5" fmla="*/ 183 h 389"/>
                                        <a:gd name="T6" fmla="*/ 0 w 2448"/>
                                        <a:gd name="T7" fmla="*/ 389 h 389"/>
                                        <a:gd name="T8" fmla="*/ 2448 w 2448"/>
                                        <a:gd name="T9" fmla="*/ 389 h 38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</a:cxnLst>
                                      <a:rect l="0" t="0" r="r" b="b"/>
                                      <a:pathLst>
                                        <a:path w="2448" h="389">
                                          <a:moveTo>
                                            <a:pt x="2448" y="389"/>
                                          </a:moveTo>
                                          <a:cubicBezTo>
                                            <a:pt x="2448" y="140"/>
                                            <a:pt x="2448" y="140"/>
                                            <a:pt x="2448" y="140"/>
                                          </a:cubicBezTo>
                                          <a:cubicBezTo>
                                            <a:pt x="1158" y="0"/>
                                            <a:pt x="339" y="128"/>
                                            <a:pt x="0" y="183"/>
                                          </a:cubicBezTo>
                                          <a:cubicBezTo>
                                            <a:pt x="0" y="389"/>
                                            <a:pt x="0" y="389"/>
                                            <a:pt x="0" y="389"/>
                                          </a:cubicBezTo>
                                          <a:lnTo>
                                            <a:pt x="2448" y="38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ffectLst/>
                                    <a:extLst/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16E480E3" id="Freeform 5" o:spid="_x0000_s1026" style="position:absolute;margin-left:-223.35pt;margin-top:687.1pt;width:557.3pt;height:91.9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2448,3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" path="m2448,389v,-249,,-249,,-249c1158,,339,128,,183,,389,,389,,389r2448,xe" fillcolor="#404040 [2429]" stroked="f">
                            <v:path arrowok="t" o:connecttype="custom" o:connectlocs="7077710,1167130;7077710,420047;0,549061;0,1167130;7077710,1167130" o:connectangles="0,0,0,0,0"/>
                            <w10:wrap anchory="page"/>
                          </v:shape>
                        </w:pict>
                      </mc:Fallback>
                    </mc:AlternateContent>
                  </w:r>
                  <w:r w:rsidR="00457E8E">
                    <w:rPr>
                      <w:noProof/>
                      <w:lang w:eastAsia="fr-FR"/>
                    </w:rPr>
                    <w:t xml:space="preserve">                                                                </w:t>
                  </w:r>
                  <w:r w:rsidR="00776300">
                    <w:rPr>
                      <w:noProof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7696" behindDoc="0" locked="0" layoutInCell="1" allowOverlap="1" wp14:anchorId="0A53B5BF" wp14:editId="48701848">
                            <wp:simplePos x="0" y="0"/>
                            <wp:positionH relativeFrom="column">
                              <wp:posOffset>-2836545</wp:posOffset>
                            </wp:positionH>
                            <wp:positionV relativeFrom="page">
                              <wp:posOffset>2201545</wp:posOffset>
                            </wp:positionV>
                            <wp:extent cx="2517140" cy="7549515"/>
                            <wp:effectExtent l="0" t="0" r="0" b="0"/>
                            <wp:wrapNone/>
                            <wp:docPr id="17" name="Rectangle 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517140" cy="754951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B7C134"/>
                                    </a:solidFill>
                                    <a:ln>
                                      <a:noFill/>
                                    </a:ln>
                                    <a:effectLst/>
                                    <a:extLst>
                                      <a:ext uri="{91240B29-F687-4F45-9708-019B960494DF}">
                                        <a14:hiddenLine xmlns:a14="http://schemas.microsoft.com/office/drawing/2010/main" w="9525" algn="in">
                                          <a:solidFill>
                                            <a:srgbClr val="21212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C8682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8F7FA3" w:rsidRDefault="008F7FA3" w:rsidP="00776300"/>
                                      <w:p w:rsidR="008F7FA3" w:rsidRDefault="008F7FA3" w:rsidP="00F72FA9"/>
                                      <w:p w:rsidR="008F7FA3" w:rsidRDefault="00483B61" w:rsidP="008F7FA3">
                                        <w:pPr>
                                          <w:jc w:val="center"/>
                                        </w:pPr>
                                        <w:r>
                                          <w:rPr>
                                            <w:noProof/>
                                            <w:lang w:eastAsia="fr-FR"/>
                                          </w:rPr>
                                          <w:drawing>
                                            <wp:inline distT="0" distB="0" distL="0" distR="0" wp14:anchorId="1871D3AA" wp14:editId="61D1D1E9">
                                              <wp:extent cx="2073349" cy="1645518"/>
                                              <wp:effectExtent l="0" t="0" r="3175" b="0"/>
                                              <wp:docPr id="9" name="Image 9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"/>
                                                      <pic:cNvPicPr/>
                                                    </pic:nvPicPr>
                                                    <pic:blipFill rotWithShape="1">
                                                      <a:blip r:embed="rId8"/>
                                                      <a:srcRect l="26530" t="12128" r="29091" b="25223"/>
                                                      <a:stretch/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2091053" cy="1659569"/>
                                                      </a:xfrm>
                                                      <a:prstGeom prst="roundRect">
                                                        <a:avLst/>
                                                      </a:prstGeom>
                                                      <a:ln>
                                                        <a:noFill/>
                                                      </a:ln>
                                                      <a:extLst>
                                                        <a:ext uri="{53640926-AAD7-44D8-BBD7-CCE9431645EC}">
                                                          <a14:shadowObscured xmlns:a14="http://schemas.microsoft.com/office/drawing/2010/main"/>
                                                        </a:ext>
                                                      </a:extLst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  <w:p w:rsidR="00483B61" w:rsidRDefault="00483B61" w:rsidP="00384094">
                                        <w:pPr>
                                          <w:jc w:val="center"/>
                                          <w:rPr>
                                            <w:noProof/>
                                            <w:lang w:eastAsia="fr-FR"/>
                                          </w:rPr>
                                        </w:pPr>
                                      </w:p>
                                      <w:p w:rsidR="008F7FA3" w:rsidRDefault="00483B61" w:rsidP="00384094">
                                        <w:pPr>
                                          <w:jc w:val="center"/>
                                          <w:rPr>
                                            <w:noProof/>
                                            <w:lang w:eastAsia="fr-FR"/>
                                          </w:rPr>
                                        </w:pPr>
                                        <w:r>
                                          <w:rPr>
                                            <w:noProof/>
                                            <w:lang w:eastAsia="fr-FR"/>
                                          </w:rPr>
                                          <w:t>Salle Le Mur de Lyon</w:t>
                                        </w:r>
                                      </w:p>
                                      <w:p w:rsidR="008F7FA3" w:rsidRDefault="008F7FA3" w:rsidP="008F7FA3">
                                        <w:pPr>
                                          <w:jc w:val="center"/>
                                          <w:rPr>
                                            <w:noProof/>
                                            <w:lang w:eastAsia="fr-FR"/>
                                          </w:rPr>
                                        </w:pPr>
                                      </w:p>
                                      <w:p w:rsidR="008F7FA3" w:rsidRDefault="008F7FA3" w:rsidP="00F72FA9"/>
                                      <w:p w:rsidR="008F7FA3" w:rsidRDefault="00F72FA9" w:rsidP="008F7FA3">
                                        <w:pPr>
                                          <w:jc w:val="center"/>
                                        </w:pPr>
                                        <w:r>
                                          <w:rPr>
                                            <w:noProof/>
                                            <w:lang w:eastAsia="fr-FR"/>
                                          </w:rPr>
                                          <w:drawing>
                                            <wp:inline distT="0" distB="0" distL="0" distR="0" wp14:anchorId="5A7C1DE4" wp14:editId="66938F50">
                                              <wp:extent cx="1456185" cy="2190307"/>
                                              <wp:effectExtent l="0" t="0" r="0" b="635"/>
                                              <wp:docPr id="11" name="Image 11" descr="http://planetgrimpe.com/marine-thevenet/wp-content/uploads/2011/12/soir%C3%A9e-la-sportiva-final-266x400.jpg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Picture 1" descr="http://planetgrimpe.com/marine-thevenet/wp-content/uploads/2011/12/soir%C3%A9e-la-sportiva-final-266x400.jpg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9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1462479" cy="2199774"/>
                                                      </a:xfrm>
                                                      <a:prstGeom prst="round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  <w:p w:rsidR="00AA3C66" w:rsidRDefault="00AA3C66" w:rsidP="008F7FA3">
                                        <w:pPr>
                                          <w:jc w:val="center"/>
                                        </w:pPr>
                                      </w:p>
                                      <w:p w:rsidR="008F7FA3" w:rsidRDefault="008F7FA3" w:rsidP="00F72FA9"/>
                                      <w:p w:rsidR="008F7FA3" w:rsidRDefault="008F7FA3" w:rsidP="008F7FA3">
                                        <w:pPr>
                                          <w:jc w:val="center"/>
                                        </w:pPr>
                                      </w:p>
                                      <w:p w:rsidR="008F7FA3" w:rsidRDefault="00F72FA9" w:rsidP="008F7FA3">
                                        <w:pPr>
                                          <w:jc w:val="center"/>
                                        </w:pPr>
                                        <w:r>
                                          <w:rPr>
                                            <w:noProof/>
                                            <w:lang w:eastAsia="fr-FR"/>
                                          </w:rPr>
                                          <w:drawing>
                                            <wp:inline distT="0" distB="0" distL="0" distR="0">
                                              <wp:extent cx="1807271" cy="1509165"/>
                                              <wp:effectExtent l="0" t="0" r="2540" b="0"/>
                                              <wp:docPr id="12" name="Image 12" descr="http://www.google.fr/url?source=imglanding&amp;ct=img&amp;q=http://www.easyvoyage.com/images/attractions/5513/960x384/17338.jpg&amp;sa=X&amp;ei=VnFkVafCK4Sj7Aa1zYGwDg&amp;ved=0CAkQ8wc4Pw&amp;usg=AFQjCNE7tyQY_rUPGK5aBaHqbpOPrBUVLQ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Picture 3" descr="http://www.google.fr/url?source=imglanding&amp;ct=img&amp;q=http://www.easyvoyage.com/images/attractions/5513/960x384/17338.jpg&amp;sa=X&amp;ei=VnFkVafCK4Sj7Aa1zYGwDg&amp;ved=0CAkQ8wc4Pw&amp;usg=AFQjCNE7tyQY_rUPGK5aBaHqbpOPrBUVLQ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 rotWithShape="1">
                                                      <a:blip r:embed="rId10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rcRect l="52056" r="3652" b="7534"/>
                                                      <a:stretch/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1812568" cy="1513588"/>
                                                      </a:xfrm>
                                                      <a:prstGeom prst="round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  <a:extLst>
                                                        <a:ext uri="{53640926-AAD7-44D8-BBD7-CCE9431645EC}">
                                                          <a14:shadowObscured xmlns:a14="http://schemas.microsoft.com/office/drawing/2010/main"/>
                                                        </a:ext>
                                                      </a:extLst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  <w:p w:rsidR="00C510CB" w:rsidRDefault="00C510CB" w:rsidP="008F7FA3">
                                        <w:pPr>
                                          <w:jc w:val="center"/>
                                          <w:rPr>
                                            <w:noProof/>
                                            <w:lang w:eastAsia="fr-FR"/>
                                          </w:rPr>
                                        </w:pPr>
                                      </w:p>
                                      <w:p w:rsidR="00C510CB" w:rsidRDefault="00C510CB" w:rsidP="008F7FA3">
                                        <w:pPr>
                                          <w:jc w:val="center"/>
                                          <w:rPr>
                                            <w:noProof/>
                                            <w:lang w:eastAsia="fr-FR"/>
                                          </w:rPr>
                                        </w:pPr>
                                      </w:p>
                                      <w:p w:rsidR="00C510CB" w:rsidRDefault="00C510CB" w:rsidP="008F7FA3">
                                        <w:pPr>
                                          <w:jc w:val="center"/>
                                          <w:rPr>
                                            <w:noProof/>
                                            <w:lang w:eastAsia="fr-FR"/>
                                          </w:rPr>
                                        </w:pPr>
                                      </w:p>
                                      <w:p w:rsidR="00C510CB" w:rsidRDefault="00C510CB" w:rsidP="008F7FA3">
                                        <w:pPr>
                                          <w:jc w:val="center"/>
                                          <w:rPr>
                                            <w:noProof/>
                                            <w:lang w:eastAsia="fr-FR"/>
                                          </w:rPr>
                                        </w:pPr>
                                      </w:p>
                                      <w:p w:rsidR="00C510CB" w:rsidRDefault="00C510CB" w:rsidP="008F7FA3">
                                        <w:pPr>
                                          <w:jc w:val="center"/>
                                          <w:rPr>
                                            <w:noProof/>
                                            <w:lang w:eastAsia="fr-FR"/>
                                          </w:rPr>
                                        </w:pPr>
                                      </w:p>
                                      <w:p w:rsidR="008F7FA3" w:rsidRDefault="008F7FA3" w:rsidP="00C510CB"/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0A53B5BF" id="_x0000_s1031" style="position:absolute;margin-left:-223.35pt;margin-top:173.35pt;width:198.2pt;height:594.4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" fillcolor="#b7c134" stroked="f" strokecolor="#212120" insetpen="t">
                            <v:shadow color="#8c8682"/>
                            <v:textbox>
                              <w:txbxContent>
                                <w:p w:rsidR="008F7FA3" w:rsidRDefault="008F7FA3" w:rsidP="00776300"/>
                                <w:p w:rsidR="008F7FA3" w:rsidRDefault="008F7FA3" w:rsidP="00F72FA9"/>
                                <w:p w:rsidR="008F7FA3" w:rsidRDefault="00483B61" w:rsidP="008F7FA3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1871D3AA" wp14:editId="61D1D1E9">
                                        <wp:extent cx="2073349" cy="1645518"/>
                                        <wp:effectExtent l="0" t="0" r="3175" b="0"/>
                                        <wp:docPr id="9" name="Image 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 rotWithShape="1">
                                                <a:blip r:embed="rId8"/>
                                                <a:srcRect l="26530" t="12128" r="29091" b="25223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091053" cy="1659569"/>
                                                </a:xfrm>
                                                <a:prstGeom prst="round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483B61" w:rsidRDefault="00483B61" w:rsidP="00384094">
                                  <w:pPr>
                                    <w:jc w:val="center"/>
                                    <w:rPr>
                                      <w:noProof/>
                                      <w:lang w:eastAsia="fr-FR"/>
                                    </w:rPr>
                                  </w:pPr>
                                </w:p>
                                <w:p w:rsidR="008F7FA3" w:rsidRDefault="00483B61" w:rsidP="00384094">
                                  <w:pPr>
                                    <w:jc w:val="center"/>
                                    <w:rPr>
                                      <w:noProof/>
                                      <w:lang w:eastAsia="fr-FR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t>Salle Le Mur de Lyon</w:t>
                                  </w:r>
                                </w:p>
                                <w:p w:rsidR="008F7FA3" w:rsidRDefault="008F7FA3" w:rsidP="008F7FA3">
                                  <w:pPr>
                                    <w:jc w:val="center"/>
                                    <w:rPr>
                                      <w:noProof/>
                                      <w:lang w:eastAsia="fr-FR"/>
                                    </w:rPr>
                                  </w:pPr>
                                </w:p>
                                <w:p w:rsidR="008F7FA3" w:rsidRDefault="008F7FA3" w:rsidP="00F72FA9"/>
                                <w:p w:rsidR="008F7FA3" w:rsidRDefault="00F72FA9" w:rsidP="008F7FA3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5A7C1DE4" wp14:editId="66938F50">
                                        <wp:extent cx="1456185" cy="2190307"/>
                                        <wp:effectExtent l="0" t="0" r="0" b="635"/>
                                        <wp:docPr id="11" name="Image 11" descr="http://planetgrimpe.com/marine-thevenet/wp-content/uploads/2011/12/soir%C3%A9e-la-sportiva-final-266x400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http://planetgrimpe.com/marine-thevenet/wp-content/uploads/2011/12/soir%C3%A9e-la-sportiva-final-266x400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62479" cy="2199774"/>
                                                </a:xfrm>
                                                <a:prstGeom prst="round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AA3C66" w:rsidRDefault="00AA3C66" w:rsidP="008F7FA3">
                                  <w:pPr>
                                    <w:jc w:val="center"/>
                                  </w:pPr>
                                </w:p>
                                <w:p w:rsidR="008F7FA3" w:rsidRDefault="008F7FA3" w:rsidP="00F72FA9"/>
                                <w:p w:rsidR="008F7FA3" w:rsidRDefault="008F7FA3" w:rsidP="008F7FA3">
                                  <w:pPr>
                                    <w:jc w:val="center"/>
                                  </w:pPr>
                                </w:p>
                                <w:p w:rsidR="008F7FA3" w:rsidRDefault="00F72FA9" w:rsidP="008F7FA3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1807271" cy="1509165"/>
                                        <wp:effectExtent l="0" t="0" r="2540" b="0"/>
                                        <wp:docPr id="12" name="Image 12" descr="http://www.google.fr/url?source=imglanding&amp;ct=img&amp;q=http://www.easyvoyage.com/images/attractions/5513/960x384/17338.jpg&amp;sa=X&amp;ei=VnFkVafCK4Sj7Aa1zYGwDg&amp;ved=0CAkQ8wc4Pw&amp;usg=AFQjCNE7tyQY_rUPGK5aBaHqbpOPrBUVLQ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http://www.google.fr/url?source=imglanding&amp;ct=img&amp;q=http://www.easyvoyage.com/images/attractions/5513/960x384/17338.jpg&amp;sa=X&amp;ei=VnFkVafCK4Sj7Aa1zYGwDg&amp;ved=0CAkQ8wc4Pw&amp;usg=AFQjCNE7tyQY_rUPGK5aBaHqbpOPrBUVLQ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52056" r="3652" b="7534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812568" cy="1513588"/>
                                                </a:xfrm>
                                                <a:prstGeom prst="round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C510CB" w:rsidRDefault="00C510CB" w:rsidP="008F7FA3">
                                  <w:pPr>
                                    <w:jc w:val="center"/>
                                    <w:rPr>
                                      <w:noProof/>
                                      <w:lang w:eastAsia="fr-FR"/>
                                    </w:rPr>
                                  </w:pPr>
                                </w:p>
                                <w:p w:rsidR="00C510CB" w:rsidRDefault="00C510CB" w:rsidP="008F7FA3">
                                  <w:pPr>
                                    <w:jc w:val="center"/>
                                    <w:rPr>
                                      <w:noProof/>
                                      <w:lang w:eastAsia="fr-FR"/>
                                    </w:rPr>
                                  </w:pPr>
                                </w:p>
                                <w:p w:rsidR="00C510CB" w:rsidRDefault="00C510CB" w:rsidP="008F7FA3">
                                  <w:pPr>
                                    <w:jc w:val="center"/>
                                    <w:rPr>
                                      <w:noProof/>
                                      <w:lang w:eastAsia="fr-FR"/>
                                    </w:rPr>
                                  </w:pPr>
                                </w:p>
                                <w:p w:rsidR="00C510CB" w:rsidRDefault="00C510CB" w:rsidP="008F7FA3">
                                  <w:pPr>
                                    <w:jc w:val="center"/>
                                    <w:rPr>
                                      <w:noProof/>
                                      <w:lang w:eastAsia="fr-FR"/>
                                    </w:rPr>
                                  </w:pPr>
                                </w:p>
                                <w:p w:rsidR="00C510CB" w:rsidRDefault="00C510CB" w:rsidP="008F7FA3">
                                  <w:pPr>
                                    <w:jc w:val="center"/>
                                    <w:rPr>
                                      <w:noProof/>
                                      <w:lang w:eastAsia="fr-FR"/>
                                    </w:rPr>
                                  </w:pPr>
                                </w:p>
                                <w:p w:rsidR="008F7FA3" w:rsidRDefault="008F7FA3" w:rsidP="00C510CB"/>
                              </w:txbxContent>
                            </v:textbox>
                            <w10:wrap anchory="page"/>
                          </v:rect>
                        </w:pict>
                      </mc:Fallback>
                    </mc:AlternateContent>
                  </w:r>
                </w:p>
                <w:p w:rsidR="00637675" w:rsidRDefault="00637675" w:rsidP="005E6E29">
                  <w:pPr>
                    <w:tabs>
                      <w:tab w:val="left" w:pos="6815"/>
                    </w:tabs>
                    <w:rPr>
                      <w:sz w:val="26"/>
                      <w:szCs w:val="26"/>
                    </w:rPr>
                  </w:pPr>
                  <w:r>
                    <w:rPr>
                      <w:noProof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9744" behindDoc="0" locked="0" layoutInCell="1" allowOverlap="1" wp14:anchorId="0F606F54" wp14:editId="019BB5F2">
                            <wp:simplePos x="0" y="0"/>
                            <wp:positionH relativeFrom="column">
                              <wp:posOffset>-2835275</wp:posOffset>
                            </wp:positionH>
                            <wp:positionV relativeFrom="paragraph">
                              <wp:posOffset>77943</wp:posOffset>
                            </wp:positionV>
                            <wp:extent cx="7096125" cy="2047875"/>
                            <wp:effectExtent l="0" t="0" r="9525" b="9525"/>
                            <wp:wrapNone/>
                            <wp:docPr id="20" name="Arrondir un rectangle avec un coin du même côté 2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7096125" cy="2047875"/>
                                    </a:xfrm>
                                    <a:prstGeom prst="round2SameRect">
                                      <a:avLst/>
                                    </a:prstGeom>
                                    <a:blipFill>
                                      <a:blip r:embed="rId6"/>
                                      <a:stretch>
                                        <a:fillRect/>
                                      </a:stretch>
                                    </a:blipFill>
                                    <a:ln w="25400" cap="flat" cmpd="sng" algn="ctr">
                                      <a:noFill/>
                                      <a:prstDash val="solid"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:rsidR="00776300" w:rsidRDefault="00776300" w:rsidP="00776300">
                                        <w:pPr>
                                          <w:jc w:val="center"/>
                                        </w:pPr>
                                      </w:p>
                                      <w:p w:rsidR="00776300" w:rsidRDefault="00776300" w:rsidP="00776300">
                                        <w:pPr>
                                          <w:jc w:val="center"/>
                                        </w:pPr>
                                      </w:p>
                                      <w:p w:rsidR="00776300" w:rsidRDefault="00776300" w:rsidP="00776300">
                                        <w:pPr>
                                          <w:jc w:val="center"/>
                                        </w:pPr>
                                      </w:p>
                                      <w:p w:rsidR="00776300" w:rsidRDefault="00776300" w:rsidP="00776300">
                                        <w:pPr>
                                          <w:jc w:val="center"/>
                                        </w:pPr>
                                      </w:p>
                                      <w:p w:rsidR="00776300" w:rsidRDefault="00776300" w:rsidP="00776300">
                                        <w:pPr>
                                          <w:jc w:val="center"/>
                                        </w:pPr>
                                      </w:p>
                                      <w:p w:rsidR="00776300" w:rsidRDefault="00776300" w:rsidP="00776300">
                                        <w:pPr>
                                          <w:jc w:val="center"/>
                                        </w:pPr>
                                      </w:p>
                                      <w:p w:rsidR="00776300" w:rsidRDefault="00776300" w:rsidP="00776300">
                                        <w:pPr>
                                          <w:jc w:val="center"/>
                                        </w:pPr>
                                      </w:p>
                                      <w:p w:rsidR="00776300" w:rsidRDefault="00776300" w:rsidP="00776300">
                                        <w:pPr>
                                          <w:jc w:val="center"/>
                                        </w:pPr>
                                      </w:p>
                                      <w:p w:rsidR="00776300" w:rsidRDefault="00776300" w:rsidP="00776300">
                                        <w:pPr>
                                          <w:jc w:val="center"/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0F606F54" id="Arrondir un rectangle avec un coin du même côté 20" o:spid="_x0000_s1032" style="position:absolute;margin-left:-223.25pt;margin-top:6.15pt;width:558.75pt;height:161.2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096125,2047875" o:spt="10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" adj="-11796480,,5400" path="m341319,l6754806,v188505,,341319,152814,341319,341319l7096125,2047875r,l,2047875r,l,341319c,152814,152814,,341319,xe" stroked="f" strokeweight="2pt">
                            <v:fill r:id="rId7" o:title="" recolor="t" rotate="t" type="frame"/>
                            <v:stroke joinstyle="miter"/>
                            <v:formulas/>
                            <v:path arrowok="t" o:connecttype="custom" o:connectlocs="341319,0;6754806,0;7096125,341319;7096125,2047875;7096125,2047875;0,2047875;0,2047875;0,341319;341319,0" o:connectangles="0,0,0,0,0,0,0,0,0" textboxrect="0,0,7096125,2047875"/>
                            <v:textbox>
                              <w:txbxContent>
                                <w:p w:rsidR="00776300" w:rsidRDefault="00776300" w:rsidP="00776300">
                                  <w:pPr>
                                    <w:jc w:val="center"/>
                                  </w:pPr>
                                </w:p>
                                <w:p w:rsidR="00776300" w:rsidRDefault="00776300" w:rsidP="00776300">
                                  <w:pPr>
                                    <w:jc w:val="center"/>
                                  </w:pPr>
                                </w:p>
                                <w:p w:rsidR="00776300" w:rsidRDefault="00776300" w:rsidP="00776300">
                                  <w:pPr>
                                    <w:jc w:val="center"/>
                                  </w:pPr>
                                </w:p>
                                <w:p w:rsidR="00776300" w:rsidRDefault="00776300" w:rsidP="00776300">
                                  <w:pPr>
                                    <w:jc w:val="center"/>
                                  </w:pPr>
                                </w:p>
                                <w:p w:rsidR="00776300" w:rsidRDefault="00776300" w:rsidP="00776300">
                                  <w:pPr>
                                    <w:jc w:val="center"/>
                                  </w:pPr>
                                </w:p>
                                <w:p w:rsidR="00776300" w:rsidRDefault="00776300" w:rsidP="00776300">
                                  <w:pPr>
                                    <w:jc w:val="center"/>
                                  </w:pPr>
                                </w:p>
                                <w:p w:rsidR="00776300" w:rsidRDefault="00776300" w:rsidP="00776300">
                                  <w:pPr>
                                    <w:jc w:val="center"/>
                                  </w:pPr>
                                </w:p>
                                <w:p w:rsidR="00776300" w:rsidRDefault="00776300" w:rsidP="00776300">
                                  <w:pPr>
                                    <w:jc w:val="center"/>
                                  </w:pPr>
                                </w:p>
                                <w:p w:rsidR="00776300" w:rsidRDefault="00776300" w:rsidP="00776300">
                                  <w:pPr>
                                    <w:jc w:val="center"/>
                                  </w:pP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  <w:p w:rsidR="00637675" w:rsidRDefault="00637675" w:rsidP="005E6E29">
                  <w:pPr>
                    <w:tabs>
                      <w:tab w:val="left" w:pos="6815"/>
                    </w:tabs>
                    <w:rPr>
                      <w:sz w:val="26"/>
                      <w:szCs w:val="26"/>
                    </w:rPr>
                  </w:pPr>
                </w:p>
                <w:p w:rsidR="00637675" w:rsidRDefault="00637675" w:rsidP="005E6E29">
                  <w:pPr>
                    <w:tabs>
                      <w:tab w:val="left" w:pos="6815"/>
                    </w:tabs>
                    <w:rPr>
                      <w:sz w:val="26"/>
                      <w:szCs w:val="26"/>
                    </w:rPr>
                  </w:pPr>
                </w:p>
                <w:p w:rsidR="00637675" w:rsidRDefault="00637675" w:rsidP="005E6E29">
                  <w:pPr>
                    <w:tabs>
                      <w:tab w:val="left" w:pos="6815"/>
                    </w:tabs>
                    <w:rPr>
                      <w:sz w:val="26"/>
                      <w:szCs w:val="26"/>
                    </w:rPr>
                  </w:pPr>
                </w:p>
                <w:p w:rsidR="00637675" w:rsidRDefault="00637675" w:rsidP="005E6E29">
                  <w:pPr>
                    <w:tabs>
                      <w:tab w:val="left" w:pos="6815"/>
                    </w:tabs>
                    <w:rPr>
                      <w:sz w:val="26"/>
                      <w:szCs w:val="26"/>
                    </w:rPr>
                  </w:pPr>
                </w:p>
                <w:p w:rsidR="00637675" w:rsidRDefault="00637675" w:rsidP="005E6E29">
                  <w:pPr>
                    <w:tabs>
                      <w:tab w:val="left" w:pos="6815"/>
                    </w:tabs>
                    <w:rPr>
                      <w:sz w:val="26"/>
                      <w:szCs w:val="26"/>
                    </w:rPr>
                  </w:pPr>
                </w:p>
                <w:p w:rsidR="00637675" w:rsidRDefault="00637675" w:rsidP="005E6E29">
                  <w:pPr>
                    <w:tabs>
                      <w:tab w:val="left" w:pos="6815"/>
                    </w:tabs>
                    <w:rPr>
                      <w:sz w:val="26"/>
                      <w:szCs w:val="26"/>
                    </w:rPr>
                  </w:pPr>
                </w:p>
                <w:p w:rsidR="00637675" w:rsidRDefault="00637675" w:rsidP="005E6E29">
                  <w:pPr>
                    <w:tabs>
                      <w:tab w:val="left" w:pos="6815"/>
                    </w:tabs>
                    <w:rPr>
                      <w:sz w:val="26"/>
                      <w:szCs w:val="26"/>
                    </w:rPr>
                  </w:pPr>
                </w:p>
                <w:p w:rsidR="00637675" w:rsidRDefault="00637675" w:rsidP="005E6E29">
                  <w:pPr>
                    <w:tabs>
                      <w:tab w:val="left" w:pos="6815"/>
                    </w:tabs>
                    <w:rPr>
                      <w:sz w:val="26"/>
                      <w:szCs w:val="26"/>
                    </w:rPr>
                  </w:pPr>
                </w:p>
                <w:p w:rsidR="00637675" w:rsidRDefault="00637675" w:rsidP="005E6E29">
                  <w:pPr>
                    <w:tabs>
                      <w:tab w:val="left" w:pos="6815"/>
                    </w:tabs>
                    <w:rPr>
                      <w:sz w:val="26"/>
                      <w:szCs w:val="26"/>
                    </w:rPr>
                  </w:pPr>
                </w:p>
                <w:p w:rsidR="00637675" w:rsidRDefault="00637675" w:rsidP="005E6E29">
                  <w:pPr>
                    <w:tabs>
                      <w:tab w:val="left" w:pos="6815"/>
                    </w:tabs>
                    <w:rPr>
                      <w:sz w:val="26"/>
                      <w:szCs w:val="26"/>
                    </w:rPr>
                  </w:pPr>
                </w:p>
                <w:p w:rsidR="005E6E29" w:rsidRPr="006672CC" w:rsidRDefault="005E6E29" w:rsidP="005E6E29">
                  <w:pPr>
                    <w:tabs>
                      <w:tab w:val="left" w:pos="6815"/>
                    </w:tabs>
                    <w:rPr>
                      <w:sz w:val="26"/>
                      <w:szCs w:val="26"/>
                    </w:rPr>
                  </w:pPr>
                </w:p>
                <w:p w:rsidR="00931BB0" w:rsidRPr="006672CC" w:rsidRDefault="00931BB0" w:rsidP="00C703FE">
                  <w:pPr>
                    <w:tabs>
                      <w:tab w:val="left" w:pos="6815"/>
                    </w:tabs>
                    <w:rPr>
                      <w:sz w:val="26"/>
                      <w:szCs w:val="26"/>
                    </w:rPr>
                  </w:pPr>
                </w:p>
                <w:p w:rsidR="000C0D22" w:rsidRPr="000C0D22" w:rsidRDefault="000C0D22" w:rsidP="000C0D22">
                  <w:pPr>
                    <w:rPr>
                      <w:rFonts w:eastAsiaTheme="minorHAnsi"/>
                      <w:sz w:val="24"/>
                      <w:szCs w:val="24"/>
                    </w:rPr>
                  </w:pPr>
                </w:p>
                <w:p w:rsidR="000C0D22" w:rsidRPr="009C452D" w:rsidRDefault="000C0D22" w:rsidP="009C452D">
                  <w:pPr>
                    <w:jc w:val="center"/>
                    <w:rPr>
                      <w:rFonts w:eastAsiaTheme="minorHAnsi"/>
                      <w:b/>
                      <w:sz w:val="24"/>
                      <w:szCs w:val="24"/>
                    </w:rPr>
                  </w:pPr>
                  <w:r w:rsidRPr="009C452D">
                    <w:rPr>
                      <w:rFonts w:eastAsiaTheme="minorHAnsi"/>
                      <w:sz w:val="24"/>
                      <w:szCs w:val="24"/>
                    </w:rPr>
                    <w:t>Date limite d’inscription :</w:t>
                  </w:r>
                  <w:r w:rsidR="00C703FE">
                    <w:rPr>
                      <w:rFonts w:eastAsiaTheme="minorHAnsi"/>
                      <w:b/>
                      <w:sz w:val="24"/>
                      <w:szCs w:val="24"/>
                    </w:rPr>
                    <w:t xml:space="preserve"> le </w:t>
                  </w:r>
                  <w:r w:rsidR="007A1A06">
                    <w:rPr>
                      <w:rFonts w:eastAsiaTheme="minorHAnsi"/>
                      <w:b/>
                      <w:sz w:val="24"/>
                      <w:szCs w:val="24"/>
                    </w:rPr>
                    <w:t>20 Mai</w:t>
                  </w:r>
                  <w:r w:rsidR="00F843F6">
                    <w:rPr>
                      <w:rFonts w:eastAsiaTheme="minorHAnsi"/>
                      <w:b/>
                      <w:sz w:val="24"/>
                      <w:szCs w:val="24"/>
                    </w:rPr>
                    <w:t xml:space="preserve"> 2015</w:t>
                  </w:r>
                </w:p>
                <w:p w:rsidR="00C703FE" w:rsidRPr="00315884" w:rsidRDefault="00931BB0" w:rsidP="009C452D">
                  <w:pPr>
                    <w:jc w:val="center"/>
                    <w:rPr>
                      <w:rFonts w:eastAsiaTheme="minorHAnsi"/>
                      <w:b/>
                      <w:sz w:val="24"/>
                      <w:szCs w:val="24"/>
                    </w:rPr>
                  </w:pPr>
                  <w:r w:rsidRPr="00315884">
                    <w:rPr>
                      <w:rFonts w:eastAsiaTheme="minorHAnsi"/>
                      <w:sz w:val="24"/>
                      <w:szCs w:val="24"/>
                    </w:rPr>
                    <w:t>Coach</w:t>
                  </w:r>
                  <w:r w:rsidR="000C0D22" w:rsidRPr="00315884">
                    <w:rPr>
                      <w:rFonts w:eastAsiaTheme="minorHAnsi"/>
                      <w:sz w:val="24"/>
                      <w:szCs w:val="24"/>
                    </w:rPr>
                    <w:t> :</w:t>
                  </w:r>
                  <w:r w:rsidR="000C0D22" w:rsidRPr="00315884">
                    <w:rPr>
                      <w:rFonts w:eastAsiaTheme="minorHAnsi"/>
                      <w:b/>
                      <w:sz w:val="24"/>
                      <w:szCs w:val="24"/>
                    </w:rPr>
                    <w:t xml:space="preserve"> </w:t>
                  </w:r>
                  <w:r w:rsidR="00AE4685">
                    <w:rPr>
                      <w:rFonts w:eastAsiaTheme="minorHAnsi"/>
                      <w:b/>
                      <w:sz w:val="24"/>
                      <w:szCs w:val="24"/>
                    </w:rPr>
                    <w:t>Yoann LE COUSTER</w:t>
                  </w:r>
                  <w:r w:rsidR="00C703FE" w:rsidRPr="00315884">
                    <w:rPr>
                      <w:rFonts w:eastAsiaTheme="minorHAnsi"/>
                      <w:b/>
                      <w:sz w:val="24"/>
                      <w:szCs w:val="24"/>
                    </w:rPr>
                    <w:t xml:space="preserve">, </w:t>
                  </w:r>
                </w:p>
                <w:p w:rsidR="000C0D22" w:rsidRPr="00DE1A18" w:rsidRDefault="000C0D22" w:rsidP="009C452D">
                  <w:pPr>
                    <w:jc w:val="center"/>
                    <w:rPr>
                      <w:rFonts w:eastAsiaTheme="minorHAnsi"/>
                      <w:b/>
                      <w:sz w:val="24"/>
                      <w:szCs w:val="24"/>
                    </w:rPr>
                  </w:pPr>
                  <w:r w:rsidRPr="00DE1A18">
                    <w:rPr>
                      <w:rFonts w:eastAsiaTheme="minorHAnsi"/>
                      <w:b/>
                      <w:sz w:val="24"/>
                      <w:szCs w:val="24"/>
                    </w:rPr>
                    <w:t>Marine JOURDAN</w:t>
                  </w:r>
                </w:p>
                <w:p w:rsidR="00637675" w:rsidRPr="00DE1A18" w:rsidRDefault="00637675" w:rsidP="000C0D22">
                  <w:pPr>
                    <w:tabs>
                      <w:tab w:val="left" w:pos="6815"/>
                    </w:tabs>
                    <w:rPr>
                      <w:sz w:val="26"/>
                      <w:szCs w:val="26"/>
                    </w:rPr>
                  </w:pPr>
                </w:p>
                <w:p w:rsidR="00637675" w:rsidRPr="00DE1A18" w:rsidRDefault="00637675" w:rsidP="00CA7519">
                  <w:pPr>
                    <w:tabs>
                      <w:tab w:val="left" w:pos="6815"/>
                    </w:tabs>
                    <w:jc w:val="center"/>
                    <w:rPr>
                      <w:sz w:val="26"/>
                      <w:szCs w:val="26"/>
                    </w:rPr>
                  </w:pPr>
                </w:p>
                <w:p w:rsidR="00A23575" w:rsidRPr="00A23575" w:rsidRDefault="00A23575" w:rsidP="00DE1A18">
                  <w:pPr>
                    <w:rPr>
                      <w:rFonts w:eastAsiaTheme="minorHAnsi"/>
                      <w:sz w:val="24"/>
                      <w:szCs w:val="24"/>
                    </w:rPr>
                  </w:pPr>
                  <w:r w:rsidRPr="00A23575">
                    <w:rPr>
                      <w:rFonts w:eastAsiaTheme="minorHAnsi"/>
                      <w:b/>
                      <w:sz w:val="24"/>
                      <w:szCs w:val="24"/>
                    </w:rPr>
                    <w:t>Quoi prendre :</w:t>
                  </w:r>
                  <w:r w:rsidRPr="00A23575">
                    <w:rPr>
                      <w:rFonts w:eastAsiaTheme="minorHAnsi"/>
                      <w:sz w:val="24"/>
                      <w:szCs w:val="24"/>
                    </w:rPr>
                    <w:t xml:space="preserve">     </w:t>
                  </w:r>
                  <w:r>
                    <w:rPr>
                      <w:rFonts w:eastAsiaTheme="minorHAnsi"/>
                      <w:sz w:val="24"/>
                      <w:szCs w:val="24"/>
                    </w:rPr>
                    <w:t xml:space="preserve"> </w:t>
                  </w:r>
                  <w:r w:rsidR="003D66F5">
                    <w:rPr>
                      <w:rFonts w:eastAsiaTheme="minorHAnsi"/>
                      <w:sz w:val="24"/>
                      <w:szCs w:val="24"/>
                    </w:rPr>
                    <w:t>- Baudrier</w:t>
                  </w:r>
                </w:p>
                <w:p w:rsidR="00A23575" w:rsidRDefault="00A23575" w:rsidP="00A23575">
                  <w:pPr>
                    <w:rPr>
                      <w:rFonts w:eastAsiaTheme="minorHAnsi"/>
                      <w:sz w:val="24"/>
                      <w:szCs w:val="24"/>
                    </w:rPr>
                  </w:pPr>
                  <w:r w:rsidRPr="00A23575">
                    <w:rPr>
                      <w:rFonts w:eastAsiaTheme="minorHAnsi"/>
                      <w:sz w:val="24"/>
                      <w:szCs w:val="24"/>
                    </w:rPr>
                    <w:t xml:space="preserve">                                -</w:t>
                  </w:r>
                  <w:r w:rsidR="003D66F5">
                    <w:rPr>
                      <w:rFonts w:eastAsiaTheme="minorHAnsi"/>
                      <w:sz w:val="24"/>
                      <w:szCs w:val="24"/>
                    </w:rPr>
                    <w:t xml:space="preserve"> C</w:t>
                  </w:r>
                  <w:r w:rsidRPr="00A23575">
                    <w:rPr>
                      <w:rFonts w:eastAsiaTheme="minorHAnsi"/>
                      <w:sz w:val="24"/>
                      <w:szCs w:val="24"/>
                    </w:rPr>
                    <w:t>haussons</w:t>
                  </w:r>
                </w:p>
                <w:p w:rsidR="00DE1A18" w:rsidRPr="00A23575" w:rsidRDefault="00DE1A18" w:rsidP="00A23575">
                  <w:pPr>
                    <w:rPr>
                      <w:rFonts w:eastAsiaTheme="minorHAnsi"/>
                      <w:sz w:val="24"/>
                      <w:szCs w:val="24"/>
                    </w:rPr>
                  </w:pPr>
                  <w:r>
                    <w:rPr>
                      <w:rFonts w:eastAsiaTheme="minorHAnsi"/>
                      <w:sz w:val="24"/>
                      <w:szCs w:val="24"/>
                    </w:rPr>
                    <w:t xml:space="preserve">                                -</w:t>
                  </w:r>
                  <w:r w:rsidR="003D66F5">
                    <w:rPr>
                      <w:rFonts w:eastAsiaTheme="minorHAnsi"/>
                      <w:sz w:val="24"/>
                      <w:szCs w:val="24"/>
                    </w:rPr>
                    <w:t xml:space="preserve"> S</w:t>
                  </w:r>
                  <w:r>
                    <w:rPr>
                      <w:rFonts w:eastAsiaTheme="minorHAnsi"/>
                      <w:sz w:val="24"/>
                      <w:szCs w:val="24"/>
                    </w:rPr>
                    <w:t>ystème d’assurage</w:t>
                  </w:r>
                </w:p>
                <w:p w:rsidR="00A23575" w:rsidRPr="00A23575" w:rsidRDefault="00A23575" w:rsidP="00A23575">
                  <w:pPr>
                    <w:rPr>
                      <w:rFonts w:eastAsiaTheme="minorHAnsi"/>
                      <w:sz w:val="24"/>
                      <w:szCs w:val="24"/>
                    </w:rPr>
                  </w:pPr>
                  <w:r w:rsidRPr="00A23575">
                    <w:rPr>
                      <w:rFonts w:eastAsiaTheme="minorHAnsi"/>
                      <w:sz w:val="24"/>
                      <w:szCs w:val="24"/>
                    </w:rPr>
                    <w:t xml:space="preserve">                                -</w:t>
                  </w:r>
                  <w:r w:rsidR="003D66F5">
                    <w:rPr>
                      <w:rFonts w:eastAsiaTheme="minorHAnsi"/>
                      <w:sz w:val="24"/>
                      <w:szCs w:val="24"/>
                    </w:rPr>
                    <w:t xml:space="preserve"> G</w:t>
                  </w:r>
                  <w:r w:rsidRPr="00A23575">
                    <w:rPr>
                      <w:rFonts w:eastAsiaTheme="minorHAnsi"/>
                      <w:sz w:val="24"/>
                      <w:szCs w:val="24"/>
                    </w:rPr>
                    <w:t>ourde</w:t>
                  </w:r>
                </w:p>
                <w:p w:rsidR="00A23575" w:rsidRPr="00A23575" w:rsidRDefault="00A23575" w:rsidP="00DE1A18">
                  <w:pPr>
                    <w:rPr>
                      <w:rFonts w:eastAsiaTheme="minorHAnsi"/>
                      <w:sz w:val="24"/>
                      <w:szCs w:val="24"/>
                    </w:rPr>
                  </w:pPr>
                  <w:r w:rsidRPr="00A23575">
                    <w:rPr>
                      <w:rFonts w:eastAsiaTheme="minorHAnsi"/>
                      <w:sz w:val="24"/>
                      <w:szCs w:val="24"/>
                    </w:rPr>
                    <w:t xml:space="preserve">                                -</w:t>
                  </w:r>
                  <w:r w:rsidR="003D66F5">
                    <w:rPr>
                      <w:rFonts w:eastAsiaTheme="minorHAnsi"/>
                      <w:sz w:val="24"/>
                      <w:szCs w:val="24"/>
                    </w:rPr>
                    <w:t xml:space="preserve"> V</w:t>
                  </w:r>
                  <w:r w:rsidR="00DE1A18">
                    <w:rPr>
                      <w:rFonts w:eastAsiaTheme="minorHAnsi"/>
                      <w:sz w:val="24"/>
                      <w:szCs w:val="24"/>
                    </w:rPr>
                    <w:t>êtements de sport et baskets</w:t>
                  </w:r>
                  <w:r w:rsidRPr="00A23575">
                    <w:rPr>
                      <w:rFonts w:eastAsiaTheme="minorHAnsi"/>
                      <w:sz w:val="24"/>
                      <w:szCs w:val="24"/>
                    </w:rPr>
                    <w:t xml:space="preserve"> </w:t>
                  </w:r>
                </w:p>
                <w:p w:rsidR="00A23575" w:rsidRPr="00A23575" w:rsidRDefault="00A23575" w:rsidP="003D66F5">
                  <w:pPr>
                    <w:rPr>
                      <w:rFonts w:eastAsiaTheme="minorHAnsi"/>
                      <w:sz w:val="24"/>
                      <w:szCs w:val="24"/>
                    </w:rPr>
                  </w:pPr>
                  <w:r w:rsidRPr="00A23575">
                    <w:rPr>
                      <w:rFonts w:eastAsiaTheme="minorHAnsi"/>
                      <w:sz w:val="24"/>
                      <w:szCs w:val="24"/>
                    </w:rPr>
                    <w:t xml:space="preserve">                                -</w:t>
                  </w:r>
                  <w:r w:rsidR="003D66F5">
                    <w:rPr>
                      <w:rFonts w:eastAsiaTheme="minorHAnsi"/>
                      <w:sz w:val="24"/>
                      <w:szCs w:val="24"/>
                    </w:rPr>
                    <w:t>Pique nique</w:t>
                  </w:r>
                  <w:bookmarkStart w:id="0" w:name="_GoBack"/>
                  <w:bookmarkEnd w:id="0"/>
                </w:p>
                <w:p w:rsidR="00776300" w:rsidRDefault="00776300" w:rsidP="00A23575">
                  <w:pPr>
                    <w:tabs>
                      <w:tab w:val="left" w:pos="6815"/>
                    </w:tabs>
                    <w:rPr>
                      <w:sz w:val="26"/>
                      <w:szCs w:val="26"/>
                    </w:rPr>
                  </w:pPr>
                </w:p>
                <w:p w:rsidR="00776300" w:rsidRDefault="00776300" w:rsidP="00CA7519">
                  <w:pPr>
                    <w:tabs>
                      <w:tab w:val="left" w:pos="6815"/>
                    </w:tabs>
                    <w:jc w:val="center"/>
                    <w:rPr>
                      <w:sz w:val="26"/>
                      <w:szCs w:val="26"/>
                    </w:rPr>
                  </w:pPr>
                </w:p>
                <w:p w:rsidR="00103A63" w:rsidRPr="00103A63" w:rsidRDefault="00103A63" w:rsidP="00103A63">
                  <w:pPr>
                    <w:rPr>
                      <w:sz w:val="24"/>
                    </w:rPr>
                  </w:pPr>
                  <w:r w:rsidRPr="00103A63">
                    <w:rPr>
                      <w:sz w:val="24"/>
                    </w:rPr>
                    <w:t xml:space="preserve">Pour tout problème le jour J concernant l’accès aux salles, contacter </w:t>
                  </w:r>
                  <w:r w:rsidR="00AE4685">
                    <w:rPr>
                      <w:sz w:val="24"/>
                    </w:rPr>
                    <w:t>Marine JOURDAN (06 66 39 12 86</w:t>
                  </w:r>
                  <w:r w:rsidR="007A1A06">
                    <w:rPr>
                      <w:sz w:val="24"/>
                    </w:rPr>
                    <w:t>)</w:t>
                  </w:r>
                </w:p>
                <w:p w:rsidR="00776300" w:rsidRDefault="00776300" w:rsidP="00CA7519">
                  <w:pPr>
                    <w:tabs>
                      <w:tab w:val="left" w:pos="6815"/>
                    </w:tabs>
                    <w:jc w:val="center"/>
                    <w:rPr>
                      <w:sz w:val="26"/>
                      <w:szCs w:val="26"/>
                    </w:rPr>
                  </w:pPr>
                </w:p>
                <w:p w:rsidR="00776300" w:rsidRDefault="00776300" w:rsidP="00CA7519">
                  <w:pPr>
                    <w:tabs>
                      <w:tab w:val="left" w:pos="6815"/>
                    </w:tabs>
                    <w:jc w:val="center"/>
                    <w:rPr>
                      <w:sz w:val="26"/>
                      <w:szCs w:val="26"/>
                    </w:rPr>
                  </w:pPr>
                </w:p>
                <w:p w:rsidR="00776300" w:rsidRDefault="00A4005E" w:rsidP="00CA7519">
                  <w:pPr>
                    <w:tabs>
                      <w:tab w:val="left" w:pos="6815"/>
                    </w:tabs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 xml:space="preserve">                                                                              </w:t>
                  </w:r>
                </w:p>
                <w:p w:rsidR="00CA7519" w:rsidRPr="006672CC" w:rsidRDefault="00CA7519" w:rsidP="00CA7519">
                  <w:pPr>
                    <w:tabs>
                      <w:tab w:val="left" w:pos="6815"/>
                    </w:tabs>
                    <w:jc w:val="center"/>
                    <w:rPr>
                      <w:sz w:val="26"/>
                      <w:szCs w:val="26"/>
                    </w:rPr>
                  </w:pPr>
                </w:p>
                <w:p w:rsidR="00CA7519" w:rsidRDefault="00CA7519" w:rsidP="00CA7519">
                  <w:pPr>
                    <w:tabs>
                      <w:tab w:val="left" w:pos="6815"/>
                    </w:tabs>
                    <w:jc w:val="center"/>
                    <w:rPr>
                      <w:sz w:val="26"/>
                      <w:szCs w:val="26"/>
                    </w:rPr>
                  </w:pPr>
                </w:p>
                <w:p w:rsidR="00173CA4" w:rsidRDefault="00173CA4" w:rsidP="00CA7519">
                  <w:pPr>
                    <w:tabs>
                      <w:tab w:val="left" w:pos="6815"/>
                    </w:tabs>
                    <w:jc w:val="center"/>
                    <w:rPr>
                      <w:sz w:val="26"/>
                      <w:szCs w:val="26"/>
                    </w:rPr>
                  </w:pPr>
                </w:p>
                <w:p w:rsidR="00173CA4" w:rsidRDefault="00173CA4" w:rsidP="00CA7519">
                  <w:pPr>
                    <w:tabs>
                      <w:tab w:val="left" w:pos="6815"/>
                    </w:tabs>
                    <w:jc w:val="center"/>
                    <w:rPr>
                      <w:sz w:val="26"/>
                      <w:szCs w:val="26"/>
                    </w:rPr>
                  </w:pPr>
                </w:p>
                <w:p w:rsidR="00173CA4" w:rsidRDefault="00173CA4" w:rsidP="00CA7519">
                  <w:pPr>
                    <w:tabs>
                      <w:tab w:val="left" w:pos="6815"/>
                    </w:tabs>
                    <w:jc w:val="center"/>
                    <w:rPr>
                      <w:sz w:val="26"/>
                      <w:szCs w:val="26"/>
                    </w:rPr>
                  </w:pPr>
                </w:p>
                <w:p w:rsidR="00173CA4" w:rsidRDefault="00173CA4" w:rsidP="00CA7519">
                  <w:pPr>
                    <w:tabs>
                      <w:tab w:val="left" w:pos="6815"/>
                    </w:tabs>
                    <w:jc w:val="center"/>
                    <w:rPr>
                      <w:sz w:val="26"/>
                      <w:szCs w:val="26"/>
                    </w:rPr>
                  </w:pPr>
                </w:p>
                <w:p w:rsidR="00173CA4" w:rsidRDefault="00173CA4" w:rsidP="00CA7519">
                  <w:pPr>
                    <w:tabs>
                      <w:tab w:val="left" w:pos="6815"/>
                    </w:tabs>
                    <w:jc w:val="center"/>
                    <w:rPr>
                      <w:sz w:val="26"/>
                      <w:szCs w:val="26"/>
                    </w:rPr>
                  </w:pPr>
                </w:p>
                <w:p w:rsidR="00173CA4" w:rsidRDefault="00173CA4" w:rsidP="009C4A8E">
                  <w:pPr>
                    <w:tabs>
                      <w:tab w:val="left" w:pos="6815"/>
                    </w:tabs>
                    <w:rPr>
                      <w:sz w:val="26"/>
                      <w:szCs w:val="26"/>
                    </w:rPr>
                  </w:pPr>
                </w:p>
                <w:p w:rsidR="00173CA4" w:rsidRDefault="00173CA4" w:rsidP="00CA7519">
                  <w:pPr>
                    <w:tabs>
                      <w:tab w:val="left" w:pos="6815"/>
                    </w:tabs>
                    <w:jc w:val="center"/>
                    <w:rPr>
                      <w:sz w:val="26"/>
                      <w:szCs w:val="26"/>
                    </w:rPr>
                  </w:pPr>
                </w:p>
                <w:p w:rsidR="00173CA4" w:rsidRDefault="00173CA4" w:rsidP="00CA7519">
                  <w:pPr>
                    <w:tabs>
                      <w:tab w:val="left" w:pos="6815"/>
                    </w:tabs>
                    <w:jc w:val="center"/>
                    <w:rPr>
                      <w:sz w:val="26"/>
                      <w:szCs w:val="26"/>
                    </w:rPr>
                  </w:pPr>
                </w:p>
                <w:p w:rsidR="00173CA4" w:rsidRDefault="009C4A8E" w:rsidP="00CA7519">
                  <w:pPr>
                    <w:tabs>
                      <w:tab w:val="left" w:pos="6815"/>
                    </w:tabs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noProof/>
                      <w:lang w:eastAsia="fr-FR"/>
                    </w:rPr>
                    <w:t xml:space="preserve">                                                                                                      </w:t>
                  </w:r>
                  <w:r>
                    <w:rPr>
                      <w:noProof/>
                      <w:lang w:eastAsia="fr-FR"/>
                    </w:rPr>
                    <w:drawing>
                      <wp:inline distT="0" distB="0" distL="0" distR="0" wp14:anchorId="4D9FC2E1" wp14:editId="050413E6">
                        <wp:extent cx="558412" cy="519323"/>
                        <wp:effectExtent l="0" t="0" r="0" b="0"/>
                        <wp:docPr id="27" name="Image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7122-ST0592-15684-1_1.jpg"/>
                                <pic:cNvPicPr/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63037" cy="5236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73CA4" w:rsidRPr="006672CC" w:rsidRDefault="00173CA4" w:rsidP="00CA7519">
                  <w:pPr>
                    <w:tabs>
                      <w:tab w:val="left" w:pos="6815"/>
                    </w:tabs>
                    <w:jc w:val="center"/>
                    <w:rPr>
                      <w:sz w:val="26"/>
                      <w:szCs w:val="26"/>
                    </w:rPr>
                  </w:pPr>
                </w:p>
              </w:tc>
              <w:tc>
                <w:tcPr>
                  <w:tcW w:w="236" w:type="dxa"/>
                </w:tcPr>
                <w:p w:rsidR="003B4ED8" w:rsidRPr="006672CC" w:rsidRDefault="00457E8E" w:rsidP="003B4ED8">
                  <w:pPr>
                    <w:tabs>
                      <w:tab w:val="left" w:pos="6815"/>
                    </w:tabs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lastRenderedPageBreak/>
                    <w:t xml:space="preserve"> </w:t>
                  </w:r>
                </w:p>
              </w:tc>
            </w:tr>
            <w:tr w:rsidR="009C452D" w:rsidRPr="006672CC" w:rsidTr="00457E8E">
              <w:tc>
                <w:tcPr>
                  <w:tcW w:w="236" w:type="dxa"/>
                </w:tcPr>
                <w:p w:rsidR="009C452D" w:rsidRDefault="009C452D" w:rsidP="003B4ED8">
                  <w:pPr>
                    <w:tabs>
                      <w:tab w:val="left" w:pos="6815"/>
                    </w:tabs>
                    <w:jc w:val="center"/>
                    <w:rPr>
                      <w:sz w:val="26"/>
                      <w:szCs w:val="26"/>
                    </w:rPr>
                  </w:pPr>
                </w:p>
              </w:tc>
              <w:tc>
                <w:tcPr>
                  <w:tcW w:w="6366" w:type="dxa"/>
                </w:tcPr>
                <w:p w:rsidR="009C452D" w:rsidRPr="00637675" w:rsidRDefault="00103A63" w:rsidP="009C4A8E">
                  <w:pPr>
                    <w:tabs>
                      <w:tab w:val="left" w:pos="6815"/>
                    </w:tabs>
                    <w:rPr>
                      <w:sz w:val="24"/>
                      <w:szCs w:val="24"/>
                    </w:rPr>
                  </w:pPr>
                  <w:r>
                    <w:rPr>
                      <w:noProof/>
                      <w:lang w:eastAsia="fr-FR"/>
                    </w:rPr>
                    <w:t xml:space="preserve">            </w:t>
                  </w:r>
                  <w:r w:rsidR="009C4A8E">
                    <w:rPr>
                      <w:noProof/>
                      <w:lang w:eastAsia="fr-FR"/>
                    </w:rPr>
                    <w:t xml:space="preserve">                              </w:t>
                  </w:r>
                  <w:r>
                    <w:rPr>
                      <w:noProof/>
                      <w:lang w:eastAsia="fr-FR"/>
                    </w:rPr>
                    <w:t xml:space="preserve">                                                             </w:t>
                  </w:r>
                </w:p>
              </w:tc>
              <w:tc>
                <w:tcPr>
                  <w:tcW w:w="236" w:type="dxa"/>
                </w:tcPr>
                <w:p w:rsidR="009C452D" w:rsidRDefault="009C452D" w:rsidP="003B4ED8">
                  <w:pPr>
                    <w:tabs>
                      <w:tab w:val="left" w:pos="6815"/>
                    </w:tabs>
                    <w:jc w:val="center"/>
                    <w:rPr>
                      <w:sz w:val="26"/>
                      <w:szCs w:val="26"/>
                    </w:rPr>
                  </w:pPr>
                </w:p>
              </w:tc>
            </w:tr>
          </w:tbl>
          <w:p w:rsidR="00E80338" w:rsidRPr="003B4ED8" w:rsidRDefault="00E80338" w:rsidP="00E23BF8">
            <w:pPr>
              <w:tabs>
                <w:tab w:val="left" w:pos="6815"/>
              </w:tabs>
              <w:rPr>
                <w:sz w:val="24"/>
                <w:szCs w:val="24"/>
              </w:rPr>
            </w:pPr>
          </w:p>
        </w:tc>
        <w:tc>
          <w:tcPr>
            <w:tcW w:w="365" w:type="dxa"/>
          </w:tcPr>
          <w:p w:rsidR="00223C3F" w:rsidRDefault="00223C3F" w:rsidP="00E23BF8">
            <w:pPr>
              <w:tabs>
                <w:tab w:val="left" w:pos="6815"/>
              </w:tabs>
            </w:pPr>
          </w:p>
        </w:tc>
      </w:tr>
    </w:tbl>
    <w:p w:rsidR="00223C3F" w:rsidRDefault="00223C3F" w:rsidP="00E23BF8">
      <w:pPr>
        <w:tabs>
          <w:tab w:val="left" w:pos="6815"/>
        </w:tabs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18"/>
        <w:gridCol w:w="1618"/>
        <w:gridCol w:w="1618"/>
        <w:gridCol w:w="1618"/>
        <w:gridCol w:w="1618"/>
        <w:gridCol w:w="1618"/>
        <w:gridCol w:w="1619"/>
      </w:tblGrid>
      <w:tr w:rsidR="00223C3F" w:rsidTr="00223C3F">
        <w:tc>
          <w:tcPr>
            <w:tcW w:w="1618" w:type="dxa"/>
          </w:tcPr>
          <w:p w:rsidR="00223C3F" w:rsidRDefault="009C4A8E" w:rsidP="00E23BF8">
            <w:pPr>
              <w:tabs>
                <w:tab w:val="left" w:pos="6815"/>
              </w:tabs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2D170508" wp14:editId="6728D640">
                      <wp:simplePos x="0" y="0"/>
                      <wp:positionH relativeFrom="column">
                        <wp:posOffset>750127</wp:posOffset>
                      </wp:positionH>
                      <wp:positionV relativeFrom="paragraph">
                        <wp:posOffset>40965</wp:posOffset>
                      </wp:positionV>
                      <wp:extent cx="2562225" cy="616585"/>
                      <wp:effectExtent l="0" t="0" r="9525" b="0"/>
                      <wp:wrapNone/>
                      <wp:docPr id="38" name="Zone de texte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62225" cy="6165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>
                                  <a:lumMod val="75000"/>
                                  <a:lumOff val="25000"/>
                                </a:schemeClr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F1EBB" w:rsidRDefault="00BF1EBB" w:rsidP="00BF1EBB">
                                  <w:pPr>
                                    <w:rPr>
                                      <w:color w:val="FFFFFF" w:themeColor="background1"/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FFFFFF" w:themeColor="background1"/>
                                      <w:lang w:val="en-US"/>
                                    </w:rPr>
                                    <w:t>Visitez</w:t>
                                  </w:r>
                                  <w:proofErr w:type="spellEnd"/>
                                  <w:r>
                                    <w:rPr>
                                      <w:color w:val="FFFFFF" w:themeColor="background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FFFFFF" w:themeColor="background1"/>
                                      <w:lang w:val="en-US"/>
                                    </w:rPr>
                                    <w:t>notre</w:t>
                                  </w:r>
                                  <w:proofErr w:type="spellEnd"/>
                                  <w:r>
                                    <w:rPr>
                                      <w:color w:val="FFFFFF" w:themeColor="background1"/>
                                      <w:lang w:val="en-US"/>
                                    </w:rPr>
                                    <w:t xml:space="preserve"> page Facebook - </w:t>
                                  </w:r>
                                  <w:r w:rsidRPr="00BF1EBB">
                                    <w:rPr>
                                      <w:color w:val="FFFFFF" w:themeColor="background1"/>
                                      <w:lang w:val="en-US"/>
                                    </w:rPr>
                                    <w:t>Team K you</w:t>
                                  </w:r>
                                </w:p>
                                <w:p w:rsidR="00BF1EBB" w:rsidRDefault="00BF1EBB" w:rsidP="00BF1EBB">
                                  <w:pPr>
                                    <w:rPr>
                                      <w:color w:val="FFFFFF" w:themeColor="background1"/>
                                      <w:lang w:val="en-US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lang w:val="en-US"/>
                                    </w:rPr>
                                    <w:t xml:space="preserve">Corinne </w:t>
                                  </w:r>
                                  <w:proofErr w:type="gramStart"/>
                                  <w:r>
                                    <w:rPr>
                                      <w:color w:val="FFFFFF" w:themeColor="background1"/>
                                      <w:lang w:val="en-US"/>
                                    </w:rPr>
                                    <w:t>Theroux :</w:t>
                                  </w:r>
                                  <w:proofErr w:type="gramEnd"/>
                                  <w:r>
                                    <w:rPr>
                                      <w:color w:val="FFFFFF" w:themeColor="background1"/>
                                      <w:lang w:val="en-US"/>
                                    </w:rPr>
                                    <w:t xml:space="preserve"> 06 33 40 73 00</w:t>
                                  </w:r>
                                </w:p>
                                <w:p w:rsidR="00BF1EBB" w:rsidRPr="00BF1EBB" w:rsidRDefault="00BF1EBB" w:rsidP="00BF1EBB">
                                  <w:pPr>
                                    <w:rPr>
                                      <w:color w:val="FFFFFF" w:themeColor="background1"/>
                                      <w:lang w:val="en-US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lang w:val="en-US"/>
                                    </w:rPr>
                                    <w:t xml:space="preserve">Marine </w:t>
                                  </w:r>
                                  <w:proofErr w:type="gramStart"/>
                                  <w:r>
                                    <w:rPr>
                                      <w:color w:val="FFFFFF" w:themeColor="background1"/>
                                      <w:lang w:val="en-US"/>
                                    </w:rPr>
                                    <w:t>Jourdan :</w:t>
                                  </w:r>
                                  <w:proofErr w:type="gramEnd"/>
                                  <w:r>
                                    <w:rPr>
                                      <w:color w:val="FFFFFF" w:themeColor="background1"/>
                                      <w:lang w:val="en-US"/>
                                    </w:rPr>
                                    <w:t xml:space="preserve"> 06 66 39 12 86</w:t>
                                  </w:r>
                                </w:p>
                                <w:p w:rsidR="00BF1EBB" w:rsidRDefault="00BF1EBB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170508" id="Zone de texte 38" o:spid="_x0000_s1033" type="#_x0000_t202" style="position:absolute;margin-left:59.05pt;margin-top:3.25pt;width:201.75pt;height:48.5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" fillcolor="#404040 [2429]" stroked="f" strokeweight=".5pt">
                      <v:textbox>
                        <w:txbxContent>
                          <w:p w:rsidR="00BF1EBB" w:rsidRDefault="00BF1EBB" w:rsidP="00BF1EBB">
                            <w:pPr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color w:val="FFFFFF" w:themeColor="background1"/>
                                <w:lang w:val="en-US"/>
                              </w:rPr>
                              <w:t>Visitez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  <w:lang w:val="en-US"/>
                              </w:rPr>
                              <w:t>notre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  <w:lang w:val="en-US"/>
                              </w:rPr>
                              <w:t xml:space="preserve"> page Facebook - </w:t>
                            </w:r>
                            <w:r w:rsidRPr="00BF1EBB">
                              <w:rPr>
                                <w:color w:val="FFFFFF" w:themeColor="background1"/>
                                <w:lang w:val="en-US"/>
                              </w:rPr>
                              <w:t>Team K you</w:t>
                            </w:r>
                          </w:p>
                          <w:p w:rsidR="00BF1EBB" w:rsidRDefault="00BF1EBB" w:rsidP="00BF1EBB">
                            <w:pPr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en-US"/>
                              </w:rPr>
                              <w:t xml:space="preserve">Corinne </w:t>
                            </w:r>
                            <w:proofErr w:type="gramStart"/>
                            <w:r>
                              <w:rPr>
                                <w:color w:val="FFFFFF" w:themeColor="background1"/>
                                <w:lang w:val="en-US"/>
                              </w:rPr>
                              <w:t>Theroux :</w:t>
                            </w:r>
                            <w:proofErr w:type="gramEnd"/>
                            <w:r>
                              <w:rPr>
                                <w:color w:val="FFFFFF" w:themeColor="background1"/>
                                <w:lang w:val="en-US"/>
                              </w:rPr>
                              <w:t xml:space="preserve"> 06 33 40 73 00</w:t>
                            </w:r>
                          </w:p>
                          <w:p w:rsidR="00BF1EBB" w:rsidRPr="00BF1EBB" w:rsidRDefault="00BF1EBB" w:rsidP="00BF1EBB">
                            <w:pPr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en-US"/>
                              </w:rPr>
                              <w:t xml:space="preserve">Marine </w:t>
                            </w:r>
                            <w:proofErr w:type="gramStart"/>
                            <w:r>
                              <w:rPr>
                                <w:color w:val="FFFFFF" w:themeColor="background1"/>
                                <w:lang w:val="en-US"/>
                              </w:rPr>
                              <w:t>Jourdan :</w:t>
                            </w:r>
                            <w:proofErr w:type="gramEnd"/>
                            <w:r>
                              <w:rPr>
                                <w:color w:val="FFFFFF" w:themeColor="background1"/>
                                <w:lang w:val="en-US"/>
                              </w:rPr>
                              <w:t xml:space="preserve"> 06 66 39 12 86</w:t>
                            </w:r>
                          </w:p>
                          <w:p w:rsidR="00BF1EBB" w:rsidRDefault="00BF1EBB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618" w:type="dxa"/>
          </w:tcPr>
          <w:p w:rsidR="00223C3F" w:rsidRDefault="00223C3F" w:rsidP="00E23BF8">
            <w:pPr>
              <w:tabs>
                <w:tab w:val="left" w:pos="6815"/>
              </w:tabs>
            </w:pPr>
          </w:p>
        </w:tc>
        <w:tc>
          <w:tcPr>
            <w:tcW w:w="1618" w:type="dxa"/>
          </w:tcPr>
          <w:p w:rsidR="00223C3F" w:rsidRDefault="00223C3F" w:rsidP="00E23BF8">
            <w:pPr>
              <w:tabs>
                <w:tab w:val="left" w:pos="6815"/>
              </w:tabs>
            </w:pPr>
          </w:p>
        </w:tc>
        <w:tc>
          <w:tcPr>
            <w:tcW w:w="1618" w:type="dxa"/>
          </w:tcPr>
          <w:p w:rsidR="00223C3F" w:rsidRDefault="00223C3F" w:rsidP="00E23BF8">
            <w:pPr>
              <w:tabs>
                <w:tab w:val="left" w:pos="6815"/>
              </w:tabs>
            </w:pPr>
          </w:p>
        </w:tc>
        <w:tc>
          <w:tcPr>
            <w:tcW w:w="1618" w:type="dxa"/>
          </w:tcPr>
          <w:p w:rsidR="00223C3F" w:rsidRDefault="009C4A8E" w:rsidP="00E23BF8">
            <w:pPr>
              <w:tabs>
                <w:tab w:val="left" w:pos="6815"/>
              </w:tabs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03620760" wp14:editId="62C1A53F">
                      <wp:simplePos x="0" y="0"/>
                      <wp:positionH relativeFrom="column">
                        <wp:posOffset>167005</wp:posOffset>
                      </wp:positionH>
                      <wp:positionV relativeFrom="paragraph">
                        <wp:posOffset>112395</wp:posOffset>
                      </wp:positionV>
                      <wp:extent cx="2573020" cy="403860"/>
                      <wp:effectExtent l="0" t="0" r="0" b="0"/>
                      <wp:wrapNone/>
                      <wp:docPr id="39" name="Zone de texte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73020" cy="4038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>
                                  <a:lumMod val="75000"/>
                                  <a:lumOff val="25000"/>
                                </a:schemeClr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F1EBB" w:rsidRPr="006B2D0E" w:rsidRDefault="00BF1EBB" w:rsidP="00BF1EBB">
                                  <w:pPr>
                                    <w:widowControl w:val="0"/>
                                    <w:spacing w:line="200" w:lineRule="exact"/>
                                    <w:jc w:val="right"/>
                                    <w:rPr>
                                      <w:rFonts w:ascii="Arial" w:hAnsi="Arial" w:cs="Arial"/>
                                      <w:b/>
                                      <w:bCs/>
                                      <w:caps/>
                                      <w:color w:val="FFFFFE"/>
                                      <w:spacing w:val="2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aps/>
                                      <w:color w:val="FFFFFE"/>
                                      <w:spacing w:val="20"/>
                                      <w:sz w:val="18"/>
                                      <w:szCs w:val="18"/>
                                    </w:rPr>
                                    <w:t>www.teamkyou.com</w:t>
                                  </w:r>
                                </w:p>
                                <w:p w:rsidR="00BF1EBB" w:rsidRDefault="00BF1EBB" w:rsidP="00BF1EBB">
                                  <w:pPr>
                                    <w:widowControl w:val="0"/>
                                    <w:spacing w:line="200" w:lineRule="exact"/>
                                    <w:jc w:val="right"/>
                                    <w:rPr>
                                      <w:rStyle w:val="Lienhypertexte"/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  <w:u w:val="none"/>
                                    </w:rPr>
                                  </w:pPr>
                                  <w:r w:rsidRPr="00347CC5">
                                    <w:rPr>
                                      <w:rStyle w:val="Lienhypertexte"/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  <w:u w:val="none"/>
                                    </w:rPr>
                                    <w:t>contact@teamkyou.com</w:t>
                                  </w:r>
                                  <w:r>
                                    <w:rPr>
                                      <w:rStyle w:val="Lienhypertexte"/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  <w:u w:val="none"/>
                                    </w:rPr>
                                    <w:t xml:space="preserve"> </w:t>
                                  </w:r>
                                  <w:r w:rsidRPr="00736EE8">
                                    <w:rPr>
                                      <w:rStyle w:val="Lienhypertexte"/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  <w:u w:val="none"/>
                                    </w:rPr>
                                    <w:t xml:space="preserve">  </w:t>
                                  </w:r>
                                </w:p>
                                <w:p w:rsidR="00BF1EBB" w:rsidRDefault="00BF1EBB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3620760" id="Zone de texte 39" o:spid="_x0000_s1034" type="#_x0000_t202" style="position:absolute;margin-left:13.15pt;margin-top:8.85pt;width:202.6pt;height:31.8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" fillcolor="#404040 [2429]" stroked="f" strokeweight=".5pt">
                      <v:textbox>
                        <w:txbxContent>
                          <w:p w:rsidR="00BF1EBB" w:rsidRPr="006B2D0E" w:rsidRDefault="00BF1EBB" w:rsidP="00BF1EBB">
                            <w:pPr>
                              <w:widowControl w:val="0"/>
                              <w:spacing w:line="200" w:lineRule="exact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color w:val="FFFFFE"/>
                                <w:spacing w:val="2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color w:val="FFFFFE"/>
                                <w:spacing w:val="20"/>
                                <w:sz w:val="18"/>
                                <w:szCs w:val="18"/>
                              </w:rPr>
                              <w:t>www.teamkyou.com</w:t>
                            </w:r>
                          </w:p>
                          <w:p w:rsidR="00BF1EBB" w:rsidRDefault="00BF1EBB" w:rsidP="00BF1EBB">
                            <w:pPr>
                              <w:widowControl w:val="0"/>
                              <w:spacing w:line="200" w:lineRule="exact"/>
                              <w:jc w:val="right"/>
                              <w:rPr>
                                <w:rStyle w:val="Lienhypertexte"/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u w:val="none"/>
                              </w:rPr>
                            </w:pPr>
                            <w:r w:rsidRPr="00347CC5">
                              <w:rPr>
                                <w:rStyle w:val="Lienhypertexte"/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u w:val="none"/>
                              </w:rPr>
                              <w:t>contact@teamkyou.com</w:t>
                            </w:r>
                            <w:r>
                              <w:rPr>
                                <w:rStyle w:val="Lienhypertexte"/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u w:val="none"/>
                              </w:rPr>
                              <w:t xml:space="preserve"> </w:t>
                            </w:r>
                            <w:r w:rsidRPr="00736EE8">
                              <w:rPr>
                                <w:rStyle w:val="Lienhypertexte"/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u w:val="none"/>
                              </w:rPr>
                              <w:t xml:space="preserve">  </w:t>
                            </w:r>
                          </w:p>
                          <w:p w:rsidR="00BF1EBB" w:rsidRDefault="00BF1EBB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618" w:type="dxa"/>
          </w:tcPr>
          <w:p w:rsidR="00223C3F" w:rsidRDefault="00223C3F" w:rsidP="00E23BF8">
            <w:pPr>
              <w:tabs>
                <w:tab w:val="left" w:pos="6815"/>
              </w:tabs>
            </w:pPr>
          </w:p>
        </w:tc>
        <w:tc>
          <w:tcPr>
            <w:tcW w:w="1619" w:type="dxa"/>
          </w:tcPr>
          <w:p w:rsidR="00223C3F" w:rsidRDefault="00223C3F" w:rsidP="00E23BF8">
            <w:pPr>
              <w:tabs>
                <w:tab w:val="left" w:pos="6815"/>
              </w:tabs>
            </w:pPr>
          </w:p>
        </w:tc>
      </w:tr>
    </w:tbl>
    <w:p w:rsidR="00223C3F" w:rsidRDefault="00223C3F" w:rsidP="00E23BF8">
      <w:pPr>
        <w:tabs>
          <w:tab w:val="left" w:pos="6815"/>
        </w:tabs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2"/>
        <w:gridCol w:w="714"/>
        <w:gridCol w:w="715"/>
        <w:gridCol w:w="715"/>
        <w:gridCol w:w="1505"/>
        <w:gridCol w:w="4611"/>
        <w:gridCol w:w="715"/>
        <w:gridCol w:w="1716"/>
      </w:tblGrid>
      <w:tr w:rsidR="00223C3F" w:rsidTr="00223C3F">
        <w:tc>
          <w:tcPr>
            <w:tcW w:w="712" w:type="dxa"/>
          </w:tcPr>
          <w:p w:rsidR="00223C3F" w:rsidRDefault="00223C3F" w:rsidP="00E23BF8">
            <w:pPr>
              <w:tabs>
                <w:tab w:val="left" w:pos="6815"/>
              </w:tabs>
            </w:pPr>
          </w:p>
        </w:tc>
        <w:tc>
          <w:tcPr>
            <w:tcW w:w="714" w:type="dxa"/>
          </w:tcPr>
          <w:p w:rsidR="00223C3F" w:rsidRDefault="00223C3F" w:rsidP="00E23BF8">
            <w:pPr>
              <w:tabs>
                <w:tab w:val="left" w:pos="6815"/>
              </w:tabs>
            </w:pPr>
          </w:p>
        </w:tc>
        <w:tc>
          <w:tcPr>
            <w:tcW w:w="715" w:type="dxa"/>
          </w:tcPr>
          <w:p w:rsidR="00223C3F" w:rsidRDefault="00223C3F" w:rsidP="00E23BF8">
            <w:pPr>
              <w:tabs>
                <w:tab w:val="left" w:pos="6815"/>
              </w:tabs>
            </w:pPr>
          </w:p>
        </w:tc>
        <w:tc>
          <w:tcPr>
            <w:tcW w:w="715" w:type="dxa"/>
          </w:tcPr>
          <w:p w:rsidR="00223C3F" w:rsidRDefault="00223C3F" w:rsidP="00E23BF8">
            <w:pPr>
              <w:tabs>
                <w:tab w:val="left" w:pos="6815"/>
              </w:tabs>
            </w:pPr>
          </w:p>
        </w:tc>
        <w:tc>
          <w:tcPr>
            <w:tcW w:w="1505" w:type="dxa"/>
          </w:tcPr>
          <w:p w:rsidR="00223C3F" w:rsidRDefault="00223C3F" w:rsidP="00E23BF8">
            <w:pPr>
              <w:tabs>
                <w:tab w:val="left" w:pos="6815"/>
              </w:tabs>
            </w:pPr>
          </w:p>
        </w:tc>
        <w:tc>
          <w:tcPr>
            <w:tcW w:w="4611" w:type="dxa"/>
          </w:tcPr>
          <w:p w:rsidR="00223C3F" w:rsidRDefault="00B20AC0" w:rsidP="004D5BCE">
            <w:pPr>
              <w:tabs>
                <w:tab w:val="left" w:pos="6815"/>
              </w:tabs>
            </w:pPr>
            <w:r>
              <w:rPr>
                <w:noProof/>
                <w:lang w:eastAsia="fr-FR"/>
              </w:rPr>
              <w:t xml:space="preserve">               </w:t>
            </w:r>
          </w:p>
        </w:tc>
        <w:tc>
          <w:tcPr>
            <w:tcW w:w="715" w:type="dxa"/>
          </w:tcPr>
          <w:p w:rsidR="00223C3F" w:rsidRDefault="00223C3F" w:rsidP="00E23BF8">
            <w:pPr>
              <w:tabs>
                <w:tab w:val="left" w:pos="6815"/>
              </w:tabs>
            </w:pPr>
          </w:p>
        </w:tc>
        <w:tc>
          <w:tcPr>
            <w:tcW w:w="1716" w:type="dxa"/>
            <w:vAlign w:val="bottom"/>
          </w:tcPr>
          <w:p w:rsidR="00223C3F" w:rsidRDefault="00223C3F" w:rsidP="00223C3F">
            <w:pPr>
              <w:tabs>
                <w:tab w:val="left" w:pos="6815"/>
              </w:tabs>
              <w:jc w:val="right"/>
            </w:pPr>
          </w:p>
        </w:tc>
      </w:tr>
    </w:tbl>
    <w:p w:rsidR="00223C3F" w:rsidRDefault="00223C3F" w:rsidP="00E23BF8">
      <w:pPr>
        <w:tabs>
          <w:tab w:val="left" w:pos="6815"/>
        </w:tabs>
      </w:pPr>
    </w:p>
    <w:p w:rsidR="00223C3F" w:rsidRDefault="00223C3F" w:rsidP="00E23BF8">
      <w:pPr>
        <w:tabs>
          <w:tab w:val="left" w:pos="6815"/>
        </w:tabs>
      </w:pPr>
    </w:p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315884" w:rsidP="008F7FA3">
      <w:r>
        <w:rPr>
          <w:noProof/>
          <w:lang w:eastAsia="fr-FR"/>
        </w:rPr>
        <w:t xml:space="preserve">             </w:t>
      </w:r>
      <w:r>
        <w:rPr>
          <w:noProof/>
          <w:lang w:eastAsia="fr-FR"/>
        </w:rPr>
        <w:drawing>
          <wp:inline distT="0" distB="0" distL="0" distR="0" wp14:anchorId="72C78792" wp14:editId="6BA8D1F0">
            <wp:extent cx="6109200" cy="2487600"/>
            <wp:effectExtent l="0" t="0" r="6350" b="8255"/>
            <wp:docPr id="6" name="Image 6" descr="C:\Users\beatrice\Documents\images Team Kyou\rib team kyo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atrice\Documents\images Team Kyou\rib team kyou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200" cy="248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Default="008F7FA3" w:rsidP="008F7FA3"/>
    <w:p w:rsidR="008F7FA3" w:rsidRDefault="008F7FA3" w:rsidP="008F7FA3"/>
    <w:p w:rsidR="00223C3F" w:rsidRPr="008F7FA3" w:rsidRDefault="00223C3F" w:rsidP="008F7FA3">
      <w:pPr>
        <w:jc w:val="center"/>
      </w:pPr>
    </w:p>
    <w:sectPr w:rsidR="00223C3F" w:rsidRPr="008F7FA3" w:rsidSect="00D242B7">
      <w:pgSz w:w="11907" w:h="16839"/>
      <w:pgMar w:top="357" w:right="357" w:bottom="244" w:left="357" w:header="357" w:footer="357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9C11401"/>
    <w:multiLevelType w:val="hybridMultilevel"/>
    <w:tmpl w:val="C616BBEE"/>
    <w:lvl w:ilvl="0" w:tplc="91EA25C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69B675B"/>
    <w:multiLevelType w:val="hybridMultilevel"/>
    <w:tmpl w:val="DB9C930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15E5"/>
    <w:rsid w:val="000100B9"/>
    <w:rsid w:val="00017B51"/>
    <w:rsid w:val="00024071"/>
    <w:rsid w:val="000415E5"/>
    <w:rsid w:val="00066F97"/>
    <w:rsid w:val="00067367"/>
    <w:rsid w:val="00084944"/>
    <w:rsid w:val="000C0D22"/>
    <w:rsid w:val="000D63C3"/>
    <w:rsid w:val="00103A63"/>
    <w:rsid w:val="001234CF"/>
    <w:rsid w:val="00136514"/>
    <w:rsid w:val="00173CA4"/>
    <w:rsid w:val="001B6360"/>
    <w:rsid w:val="00223C3F"/>
    <w:rsid w:val="00234C39"/>
    <w:rsid w:val="002368E3"/>
    <w:rsid w:val="00276ABD"/>
    <w:rsid w:val="002D2DBB"/>
    <w:rsid w:val="002E2613"/>
    <w:rsid w:val="00315884"/>
    <w:rsid w:val="00340D55"/>
    <w:rsid w:val="00345920"/>
    <w:rsid w:val="00347CC5"/>
    <w:rsid w:val="00350CF3"/>
    <w:rsid w:val="00370675"/>
    <w:rsid w:val="00383900"/>
    <w:rsid w:val="00384094"/>
    <w:rsid w:val="003A650A"/>
    <w:rsid w:val="003B4ED8"/>
    <w:rsid w:val="003D66F5"/>
    <w:rsid w:val="003F79E0"/>
    <w:rsid w:val="00422653"/>
    <w:rsid w:val="0044315B"/>
    <w:rsid w:val="00446879"/>
    <w:rsid w:val="00457E8E"/>
    <w:rsid w:val="00483B61"/>
    <w:rsid w:val="004D5BCE"/>
    <w:rsid w:val="004F4939"/>
    <w:rsid w:val="00541403"/>
    <w:rsid w:val="00567D32"/>
    <w:rsid w:val="005B37FC"/>
    <w:rsid w:val="005E6E29"/>
    <w:rsid w:val="005E71B5"/>
    <w:rsid w:val="005F79B2"/>
    <w:rsid w:val="006240CB"/>
    <w:rsid w:val="00637675"/>
    <w:rsid w:val="00647936"/>
    <w:rsid w:val="006672CC"/>
    <w:rsid w:val="006A4B75"/>
    <w:rsid w:val="006B2D0E"/>
    <w:rsid w:val="006F07D5"/>
    <w:rsid w:val="00707C26"/>
    <w:rsid w:val="00736EE8"/>
    <w:rsid w:val="00776300"/>
    <w:rsid w:val="0078618B"/>
    <w:rsid w:val="00791DBE"/>
    <w:rsid w:val="007A1A06"/>
    <w:rsid w:val="007C5E00"/>
    <w:rsid w:val="008046FE"/>
    <w:rsid w:val="008C5935"/>
    <w:rsid w:val="008E1796"/>
    <w:rsid w:val="008E5893"/>
    <w:rsid w:val="008F7FA3"/>
    <w:rsid w:val="00904607"/>
    <w:rsid w:val="00931BB0"/>
    <w:rsid w:val="00937147"/>
    <w:rsid w:val="00937232"/>
    <w:rsid w:val="009525DE"/>
    <w:rsid w:val="00955F7B"/>
    <w:rsid w:val="00976C91"/>
    <w:rsid w:val="00987946"/>
    <w:rsid w:val="00990506"/>
    <w:rsid w:val="00995B43"/>
    <w:rsid w:val="009A3CC8"/>
    <w:rsid w:val="009A50E5"/>
    <w:rsid w:val="009C452D"/>
    <w:rsid w:val="009C4A8E"/>
    <w:rsid w:val="009D4A2D"/>
    <w:rsid w:val="009E1F5A"/>
    <w:rsid w:val="00A23575"/>
    <w:rsid w:val="00A244C9"/>
    <w:rsid w:val="00A26436"/>
    <w:rsid w:val="00A4005E"/>
    <w:rsid w:val="00A40FF4"/>
    <w:rsid w:val="00A9032A"/>
    <w:rsid w:val="00A91C7A"/>
    <w:rsid w:val="00AA3C66"/>
    <w:rsid w:val="00AC796C"/>
    <w:rsid w:val="00AE4685"/>
    <w:rsid w:val="00B20AC0"/>
    <w:rsid w:val="00B80FA5"/>
    <w:rsid w:val="00BF1EBB"/>
    <w:rsid w:val="00C510CB"/>
    <w:rsid w:val="00C62746"/>
    <w:rsid w:val="00C703FE"/>
    <w:rsid w:val="00C877E1"/>
    <w:rsid w:val="00CA3F37"/>
    <w:rsid w:val="00CA7519"/>
    <w:rsid w:val="00CC0457"/>
    <w:rsid w:val="00D00391"/>
    <w:rsid w:val="00D242B7"/>
    <w:rsid w:val="00D33AFD"/>
    <w:rsid w:val="00D36355"/>
    <w:rsid w:val="00D53A23"/>
    <w:rsid w:val="00DA0D28"/>
    <w:rsid w:val="00DE1A18"/>
    <w:rsid w:val="00DE79C2"/>
    <w:rsid w:val="00E177A6"/>
    <w:rsid w:val="00E23BF8"/>
    <w:rsid w:val="00E80338"/>
    <w:rsid w:val="00E93A13"/>
    <w:rsid w:val="00EB5B33"/>
    <w:rsid w:val="00ED7FD1"/>
    <w:rsid w:val="00F31CF8"/>
    <w:rsid w:val="00F42431"/>
    <w:rsid w:val="00F72FA9"/>
    <w:rsid w:val="00F843F6"/>
    <w:rsid w:val="00FB02CA"/>
    <w:rsid w:val="00FD12D7"/>
    <w:rsid w:val="00FF7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315DC8D7-E508-4718-80E8-8659530E3D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color w:val="212120"/>
      <w:kern w:val="28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auNormal1">
    <w:name w:val="Tableau Normal1"/>
    <w:semiHidden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wb">
    <w:name w:val="fwb"/>
    <w:rsid w:val="000415E5"/>
  </w:style>
  <w:style w:type="paragraph" w:styleId="Textedebulles">
    <w:name w:val="Balloon Text"/>
    <w:basedOn w:val="Normal"/>
    <w:link w:val="TextedebullesCar"/>
    <w:rsid w:val="0090460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904607"/>
    <w:rPr>
      <w:rFonts w:ascii="Tahoma" w:hAnsi="Tahoma" w:cs="Tahoma"/>
      <w:color w:val="212120"/>
      <w:kern w:val="28"/>
      <w:sz w:val="16"/>
      <w:szCs w:val="16"/>
      <w:lang w:val="en-US" w:eastAsia="en-US"/>
    </w:rPr>
  </w:style>
  <w:style w:type="paragraph" w:styleId="Paragraphedeliste">
    <w:name w:val="List Paragraph"/>
    <w:basedOn w:val="Normal"/>
    <w:uiPriority w:val="34"/>
    <w:qFormat/>
    <w:rsid w:val="00904607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9A50E5"/>
    <w:rPr>
      <w:color w:val="0000FF"/>
      <w:u w:val="single"/>
    </w:rPr>
  </w:style>
  <w:style w:type="table" w:styleId="Grilledutableau">
    <w:name w:val="Table Grid"/>
    <w:basedOn w:val="TableauNormal"/>
    <w:rsid w:val="00223C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DE79C2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971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8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328621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51557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000009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9312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854980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883258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Yoann\AppData\Roaming\Microsoft\Templates\Prospectus%20Technologie-commerce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B77814-A178-46F4-B0E5-449545680F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Prospectus Technologie-commerce.dot</Template>
  <TotalTime>21</TotalTime>
  <Pages>3</Pages>
  <Words>286</Words>
  <Characters>1578</Characters>
  <Application>Microsoft Office Word</Application>
  <DocSecurity>0</DocSecurity>
  <Lines>13</Lines>
  <Paragraphs>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StockLayouts LLC</Company>
  <LinksUpToDate>false</LinksUpToDate>
  <CharactersWithSpaces>1861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Yoann Deshormeaux</dc:creator>
  <cp:lastModifiedBy>association Teamkyou</cp:lastModifiedBy>
  <cp:revision>8</cp:revision>
  <cp:lastPrinted>2014-12-12T16:46:00Z</cp:lastPrinted>
  <dcterms:created xsi:type="dcterms:W3CDTF">2015-03-20T13:36:00Z</dcterms:created>
  <dcterms:modified xsi:type="dcterms:W3CDTF">2015-05-26T14:26:00Z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TC102580281036</vt:lpwstr>
  </property>
</Properties>
</file>