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8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0A3691" wp14:editId="3DDC306B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01217F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28036" cy="1446028"/>
                                  <wp:effectExtent l="0" t="0" r="0" b="1905"/>
                                  <wp:docPr id="4" name="Image 4" descr="C:\Users\beatrice\Documents\Team Kyou\images Team Kyou\images TK you\image 4 TK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atrice\Documents\Team Kyou\images Team Kyou\images TK you\image 4 TK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743" cy="1463808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9436" cy="1297172"/>
                                  <wp:effectExtent l="0" t="0" r="0" b="0"/>
                                  <wp:docPr id="16" name="Image 16" descr="C:\Users\beatrice\Pictures\salle stage\blocs brianç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atrice\Pictures\salle stage\blocs brianç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606" cy="130527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1C24" w:rsidRDefault="00E11C24" w:rsidP="00E80338">
                            <w:pPr>
                              <w:jc w:val="center"/>
                            </w:pPr>
                          </w:p>
                          <w:p w:rsidR="00E11C24" w:rsidRDefault="00E11C24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98921" cy="1499191"/>
                                  <wp:effectExtent l="0" t="0" r="1905" b="6350"/>
                                  <wp:docPr id="18" name="Image 18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01217F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28036" cy="1446028"/>
                            <wp:effectExtent l="0" t="0" r="0" b="1905"/>
                            <wp:docPr id="4" name="Image 4" descr="C:\Users\beatrice\Documents\Team Kyou\images Team Kyou\images TK you\image 4 TK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atrice\Documents\Team Kyou\images Team Kyou\images TK you\image 4 TK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743" cy="1463808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49436" cy="1297172"/>
                            <wp:effectExtent l="0" t="0" r="0" b="0"/>
                            <wp:docPr id="16" name="Image 16" descr="C:\Users\beatrice\Pictures\salle stage\blocs brianç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atrice\Pictures\salle stage\blocs brianç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606" cy="130527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1C24" w:rsidRDefault="00E11C24" w:rsidP="00E80338">
                      <w:pPr>
                        <w:jc w:val="center"/>
                      </w:pPr>
                    </w:p>
                    <w:p w:rsidR="00E11C24" w:rsidRDefault="00E11C24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98921" cy="1499191"/>
                            <wp:effectExtent l="0" t="0" r="1905" b="6350"/>
                            <wp:docPr id="18" name="Image 18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9649281" wp14:editId="72551A21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C510C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ACFE61" wp14:editId="13A7B9A4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6573565</wp:posOffset>
                      </wp:positionV>
                      <wp:extent cx="7096125" cy="932786"/>
                      <wp:effectExtent l="0" t="0" r="9525" b="1270"/>
                      <wp:wrapNone/>
                      <wp:docPr id="3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932786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" o:spid="_x0000_s1026" style="position:absolute;margin-left:-.25pt;margin-top:517.6pt;width:558.75pt;height:7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" path="m2448,389v,-249,,-249,,-249c1158,,339,128,,183,,389,,389,,389r2448,xe" fillcolor="#404040 [2429]" stroked="f">
                      <v:path arrowok="t" o:connecttype="custom" o:connectlocs="7096125,932786;7096125,335707;0,438817;0,932786;7096125,932786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92543C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CB9CBC" wp14:editId="114891E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6965167</wp:posOffset>
                      </wp:positionV>
                      <wp:extent cx="2987675" cy="538480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5" o:spid="_x0000_s1029" type="#_x0000_t202" style="position:absolute;margin-left:.7pt;margin-top:548.45pt;width:235.25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TsA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" fillcolor="#404040 [2429]" stroked="f" strokeweight=".5pt">
                      <v:textbox>
                        <w:txbxContent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Corinne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Theroux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06 33 40 73 00</w:t>
                            </w:r>
                          </w:p>
                          <w:p w:rsidR="00BF1EBB" w:rsidRP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Marine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Jourdan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06 66 39 12 86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D83A5D">
              <w:rPr>
                <w:b/>
                <w:sz w:val="32"/>
                <w:szCs w:val="24"/>
              </w:rPr>
              <w:t>16 au 21 Juillet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>STAGE PERF FALAISE BRIANCONNAIS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D79B6">
              <w:rPr>
                <w:sz w:val="26"/>
                <w:szCs w:val="26"/>
              </w:rPr>
              <w:t>TK</w:t>
            </w:r>
            <w:r w:rsidR="00267079">
              <w:rPr>
                <w:sz w:val="26"/>
                <w:szCs w:val="26"/>
              </w:rPr>
              <w:t xml:space="preserve"> organise un</w:t>
            </w:r>
            <w:r w:rsidR="006672CC">
              <w:rPr>
                <w:sz w:val="26"/>
                <w:szCs w:val="26"/>
              </w:rPr>
              <w:t xml:space="preserve"> 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E11C24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entraînement </w:t>
            </w:r>
            <w:r w:rsidR="00E80338" w:rsidRPr="006672CC">
              <w:rPr>
                <w:sz w:val="26"/>
                <w:szCs w:val="26"/>
              </w:rPr>
              <w:t>»</w:t>
            </w: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5E6E29" w:rsidRPr="00637675" w:rsidRDefault="005E6E29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  <w:p w:rsidR="00637675" w:rsidRPr="00537D8A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 w:rsidR="0092543C">
                    <w:rPr>
                      <w:rFonts w:eastAsiaTheme="minorHAnsi"/>
                      <w:sz w:val="24"/>
                      <w:szCs w:val="24"/>
                    </w:rPr>
                    <w:t xml:space="preserve"> sur place, </w:t>
                  </w:r>
                  <w:r w:rsidR="00E11C24">
                    <w:rPr>
                      <w:rFonts w:eastAsiaTheme="minorHAnsi"/>
                      <w:sz w:val="24"/>
                      <w:szCs w:val="24"/>
                    </w:rPr>
                    <w:t xml:space="preserve">vous devez prévoir votre transport jusqu’au lieu du stage. </w:t>
                  </w: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933F1" w:rsidRPr="00637675" w:rsidRDefault="000933F1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>à 16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101159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0933F1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E11C24">
                    <w:rPr>
                      <w:rFonts w:eastAsiaTheme="minorHAnsi"/>
                      <w:sz w:val="24"/>
                      <w:szCs w:val="24"/>
                    </w:rPr>
                    <w:t>09h30 à PELVOUX</w:t>
                  </w:r>
                </w:p>
                <w:p w:rsidR="005E1293" w:rsidRPr="00D9207A" w:rsidRDefault="00101159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="000933F1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D9207A" w:rsidRPr="00D9207A">
                    <w:rPr>
                      <w:color w:val="4D4D4D"/>
                      <w:sz w:val="24"/>
                      <w:szCs w:val="18"/>
                      <w:shd w:val="clear" w:color="auto" w:fill="FFFFFF"/>
                    </w:rPr>
                    <w:t xml:space="preserve">Le </w:t>
                  </w:r>
                  <w:proofErr w:type="spellStart"/>
                  <w:r w:rsidR="00D9207A" w:rsidRPr="00D9207A">
                    <w:rPr>
                      <w:color w:val="4D4D4D"/>
                      <w:sz w:val="24"/>
                      <w:szCs w:val="18"/>
                      <w:shd w:val="clear" w:color="auto" w:fill="FFFFFF"/>
                    </w:rPr>
                    <w:t>Sarret</w:t>
                  </w:r>
                  <w:proofErr w:type="spellEnd"/>
                  <w:r w:rsidR="00D9207A" w:rsidRPr="00D9207A">
                    <w:rPr>
                      <w:color w:val="4D4D4D"/>
                      <w:sz w:val="24"/>
                      <w:szCs w:val="18"/>
                      <w:shd w:val="clear" w:color="auto" w:fill="FFFFFF"/>
                    </w:rPr>
                    <w:t xml:space="preserve"> - 05340 PELVOUX</w:t>
                  </w:r>
                  <w:r w:rsidR="00D9207A" w:rsidRPr="00D9207A">
                    <w:rPr>
                      <w:rStyle w:val="apple-converted-space"/>
                      <w:color w:val="4D4D4D"/>
                      <w:sz w:val="24"/>
                      <w:szCs w:val="18"/>
                      <w:shd w:val="clear" w:color="auto" w:fill="FFFFFF"/>
                    </w:rPr>
                    <w:t> </w:t>
                  </w:r>
                  <w:r w:rsidR="00D83A5D" w:rsidRPr="00D9207A">
                    <w:rPr>
                      <w:rFonts w:eastAsiaTheme="minorHAnsi"/>
                      <w:sz w:val="36"/>
                      <w:szCs w:val="24"/>
                    </w:rPr>
                    <w:t xml:space="preserve">                                              </w:t>
                  </w:r>
                  <w:r w:rsidR="00637675" w:rsidRPr="00D9207A">
                    <w:rPr>
                      <w:rFonts w:eastAsiaTheme="minorHAnsi"/>
                      <w:sz w:val="36"/>
                      <w:szCs w:val="24"/>
                    </w:rPr>
                    <w:t xml:space="preserve">               </w:t>
                  </w:r>
                </w:p>
                <w:p w:rsidR="005E1293" w:rsidRPr="005E1293" w:rsidRDefault="005E1293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9461DA" w:rsidRDefault="005E1293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Dormir</w:t>
                  </w:r>
                  <w:r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 :                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>gîte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hyperlink r:id="rId12" w:history="1">
                    <w:r w:rsidR="009461DA" w:rsidRPr="005C7BC8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http://chaletleychauda.ffcam.fr/</w:t>
                    </w:r>
                  </w:hyperlink>
                </w:p>
                <w:p w:rsidR="00637675" w:rsidRDefault="005E1293" w:rsidP="00637675"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PDJ et repas chaud le soir au gîte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637675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Et pique-nique le midi</w:t>
                  </w:r>
                </w:p>
                <w:p w:rsidR="00D83A5D" w:rsidRDefault="00D83A5D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</w:t>
                  </w:r>
                </w:p>
                <w:p w:rsidR="00E11C24" w:rsidRPr="00637675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18h à PELVOUX</w:t>
                  </w:r>
                </w:p>
                <w:p w:rsidR="00E11C24" w:rsidRPr="006672CC" w:rsidRDefault="00E11C24" w:rsidP="00E11C24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E11C24" w:rsidRPr="000C0D22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450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€ (hors frais de déplacement)</w:t>
                  </w:r>
                </w:p>
                <w:p w:rsidR="00E11C24" w:rsidRPr="000C0D22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11C24" w:rsidRPr="000C0D22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AB25E8">
                    <w:rPr>
                      <w:rFonts w:eastAsiaTheme="minorHAnsi"/>
                      <w:sz w:val="24"/>
                      <w:szCs w:val="24"/>
                    </w:rPr>
                    <w:t xml:space="preserve"> -180</w:t>
                  </w:r>
                  <w:r w:rsidR="008B43A7">
                    <w:rPr>
                      <w:rFonts w:eastAsiaTheme="minorHAnsi"/>
                      <w:sz w:val="24"/>
                      <w:szCs w:val="24"/>
                    </w:rPr>
                    <w:t>€ d’hébergement/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restauration</w:t>
                  </w:r>
                </w:p>
                <w:p w:rsidR="00E11C24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0E451E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-27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0€ de frais pédagogique</w:t>
                  </w:r>
                </w:p>
                <w:p w:rsidR="000E451E" w:rsidRPr="000C0D22" w:rsidRDefault="000E451E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     </w:t>
                  </w: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Pr="00D83A5D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D83A5D" w:rsidRPr="00637675" w:rsidRDefault="00E11C24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32550CEB" wp14:editId="03DD5935">
                            <wp:simplePos x="0" y="0"/>
                            <wp:positionH relativeFrom="column">
                              <wp:posOffset>1297305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7" o:spid="_x0000_s1030" type="#_x0000_t202" style="position:absolute;margin-left:102.15pt;margin-top:1.3pt;width:233.55pt;height:3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INsQ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637675" w:rsidRPr="00D83A5D" w:rsidRDefault="00D83A5D" w:rsidP="00D83A5D">
                  <w:pPr>
                    <w:rPr>
                      <w:b/>
                      <w:sz w:val="26"/>
                      <w:szCs w:val="26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57E8E" w:rsidRPr="00101159" w:rsidRDefault="00C510CB" w:rsidP="00101159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6E6B4D6" wp14:editId="1BB453EE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01217F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>
                                              <wp:extent cx="1828799" cy="1371600"/>
                                              <wp:effectExtent l="0" t="0" r="635" b="0"/>
                                              <wp:docPr id="5" name="Image 5" descr="C:\Users\beatrice\Documents\Team Kyou\images Team Kyou\images TK you\image 4 TK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beatrice\Documents\Team Kyou\images Team Kyou\images TK you\image 4 TK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36620" cy="1377466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  <w:bookmarkStart w:id="0" w:name="_GoBack"/>
                                      </w:p>
                                      <w:bookmarkEnd w:id="0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14C058D9" wp14:editId="321D3867">
                                              <wp:extent cx="1949436" cy="1297172"/>
                                              <wp:effectExtent l="0" t="0" r="0" b="0"/>
                                              <wp:docPr id="23" name="Image 23" descr="C:\Users\beatrice\Pictures\salle stage\blocs brianç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beatrice\Pictures\salle stage\blocs brianç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61606" cy="130527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9C0C42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70F7A17" wp14:editId="07CBBB0C">
                                              <wp:extent cx="1998921" cy="1499191"/>
                                              <wp:effectExtent l="0" t="0" r="1905" b="6350"/>
                                              <wp:docPr id="27" name="Image 27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1" style="position:absolute;margin-left:-223.35pt;margin-top:166.3pt;width:198.2pt;height:5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01217F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28799" cy="1371600"/>
                                        <wp:effectExtent l="0" t="0" r="635" b="0"/>
                                        <wp:docPr id="5" name="Image 5" descr="C:\Users\beatrice\Documents\Team Kyou\images Team Kyou\images TK you\image 4 TK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atrice\Documents\Team Kyou\images Team Kyou\images TK you\image 4 TK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6620" cy="1377466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  <w:bookmarkStart w:id="1" w:name="_GoBack"/>
                                </w:p>
                                <w:bookmarkEnd w:id="1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C058D9" wp14:editId="321D3867">
                                        <wp:extent cx="1949436" cy="1297172"/>
                                        <wp:effectExtent l="0" t="0" r="0" b="0"/>
                                        <wp:docPr id="23" name="Image 23" descr="C:\Users\beatrice\Pictures\salle stage\blocs brianç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atrice\Pictures\salle stage\blocs brianç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1606" cy="130527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9C0C42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70F7A17" wp14:editId="07CBBB0C">
                                        <wp:extent cx="1998921" cy="1499191"/>
                                        <wp:effectExtent l="0" t="0" r="1905" b="6350"/>
                                        <wp:docPr id="27" name="Image 27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8104023" wp14:editId="22797DB8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7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Arrondir un rectangle avec un coin du même côté 20" o:spid="_x0000_s1032" style="position:absolute;margin-left:-223.25pt;margin-top:4.4pt;width:558.75pt;height:16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19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635D67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9D8D130" wp14:editId="7DDDF401">
                            <wp:simplePos x="0" y="0"/>
                            <wp:positionH relativeFrom="column">
                              <wp:posOffset>-2832100</wp:posOffset>
                            </wp:positionH>
                            <wp:positionV relativeFrom="page">
                              <wp:posOffset>9161116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" o:spid="_x0000_s1026" style="position:absolute;margin-left:-223pt;margin-top:721.35pt;width:557.3pt;height:8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PC3wBP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*Paiement de 150 €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20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4F6E9F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16 Juin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 xml:space="preserve">Les </w:t>
                  </w:r>
                  <w:proofErr w:type="spellStart"/>
                  <w:r w:rsidRPr="009C452D">
                    <w:rPr>
                      <w:rFonts w:eastAsiaTheme="minorHAnsi"/>
                      <w:sz w:val="24"/>
                      <w:szCs w:val="24"/>
                    </w:rPr>
                    <w:t>coachs</w:t>
                  </w:r>
                  <w:proofErr w:type="spellEnd"/>
                  <w:r w:rsidRPr="009C452D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>Eric</w:t>
                  </w:r>
                  <w:proofErr w:type="spellEnd"/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CHANOURDIE, </w:t>
                  </w:r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>Marine JOURDAN</w:t>
                  </w:r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>, Yoann LE COUSTER</w:t>
                  </w:r>
                </w:p>
                <w:p w:rsidR="00637675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-corde de 70 mètres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-15 dégaines minimum, système d’assurage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-boissons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E11C24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</w:t>
                  </w: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776300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</w:t>
                  </w:r>
                  <w:r w:rsidR="003E53AC">
                    <w:rPr>
                      <w:noProof/>
                      <w:lang w:eastAsia="fr-FR"/>
                    </w:rPr>
                    <w:t xml:space="preserve">                              </w:t>
                  </w:r>
                  <w:r w:rsidR="003E53AC">
                    <w:rPr>
                      <w:noProof/>
                      <w:lang w:eastAsia="fr-FR"/>
                    </w:rPr>
                    <w:drawing>
                      <wp:inline distT="0" distB="0" distL="0" distR="0" wp14:anchorId="781D2D09" wp14:editId="1255BCF7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8F68B5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4D998741" wp14:editId="15E6A2E8">
                            <wp:simplePos x="0" y="0"/>
                            <wp:positionH relativeFrom="column">
                              <wp:posOffset>-1876425</wp:posOffset>
                            </wp:positionH>
                            <wp:positionV relativeFrom="paragraph">
                              <wp:posOffset>-2274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38" o:spid="_x0000_s1033" type="#_x0000_t202" style="position:absolute;left:0;text-align:left;margin-left:-147.75pt;margin-top:-.2pt;width:201.75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5A3C882C" wp14:editId="5F40DEEB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9" o:spid="_x0000_s1034" type="#_x0000_t202" style="position:absolute;left:0;text-align:left;margin-left:125.75pt;margin-top:-.15pt;width:202.6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4005E"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3510562A" wp14:editId="4EC65FF3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976C91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EC1883" wp14:editId="2375494F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310.25pt;margin-top:736.05pt;width:229.65pt;height: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504952B" wp14:editId="6BDB530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C26" w:rsidRDefault="00707C26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976C91" w:rsidRPr="00E177A6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color w:val="FFFFFF" w:themeColor="background1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Visitez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page Facebook – Team K You</w:t>
                            </w: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2.3pt;margin-top:713.4pt;width:307.65pt;height:58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07C26" w:rsidRDefault="00707C26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76C91" w:rsidRPr="00E177A6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color w:val="FFFFFF" w:themeColor="background1"/>
                          <w:u w:val="none"/>
                          <w:lang w:val="en-US"/>
                        </w:rPr>
                      </w:pP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Visitez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notre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page Facebook – Team K You</w:t>
                      </w: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8F7FA3" w:rsidP="008F7FA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933F0" wp14:editId="7FFA41D8">
                <wp:simplePos x="0" y="0"/>
                <wp:positionH relativeFrom="column">
                  <wp:posOffset>152400</wp:posOffset>
                </wp:positionH>
                <wp:positionV relativeFrom="page">
                  <wp:posOffset>8815070</wp:posOffset>
                </wp:positionV>
                <wp:extent cx="7077710" cy="1167130"/>
                <wp:effectExtent l="9525" t="4445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2pt;margin-top:694.1pt;width:557.3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" path="m2448,389v,-249,,-249,,-249c1158,,339,128,,183,,389,,389,,389r2448,xe" fillcolor="#2e3640" stroked="f" strokecolor="#212120">
                <v:shadow color="#8c8682"/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1217F"/>
    <w:rsid w:val="00012FE9"/>
    <w:rsid w:val="00017B51"/>
    <w:rsid w:val="00024071"/>
    <w:rsid w:val="000415E5"/>
    <w:rsid w:val="00067367"/>
    <w:rsid w:val="000933F1"/>
    <w:rsid w:val="000C0D22"/>
    <w:rsid w:val="000D63C3"/>
    <w:rsid w:val="000E451E"/>
    <w:rsid w:val="00101159"/>
    <w:rsid w:val="00136514"/>
    <w:rsid w:val="00223C3F"/>
    <w:rsid w:val="002368E3"/>
    <w:rsid w:val="002649B2"/>
    <w:rsid w:val="00267079"/>
    <w:rsid w:val="00276ABD"/>
    <w:rsid w:val="002B3409"/>
    <w:rsid w:val="002C35C9"/>
    <w:rsid w:val="002D2DBB"/>
    <w:rsid w:val="002E2613"/>
    <w:rsid w:val="003215ED"/>
    <w:rsid w:val="00340D55"/>
    <w:rsid w:val="00345920"/>
    <w:rsid w:val="003459FF"/>
    <w:rsid w:val="00347CC5"/>
    <w:rsid w:val="00350CF3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37D8A"/>
    <w:rsid w:val="00541403"/>
    <w:rsid w:val="005B18F3"/>
    <w:rsid w:val="005E1293"/>
    <w:rsid w:val="005E6E29"/>
    <w:rsid w:val="005E71B5"/>
    <w:rsid w:val="006240CB"/>
    <w:rsid w:val="00635D67"/>
    <w:rsid w:val="00637675"/>
    <w:rsid w:val="006672CC"/>
    <w:rsid w:val="006A4B75"/>
    <w:rsid w:val="006B2D0E"/>
    <w:rsid w:val="006D79B6"/>
    <w:rsid w:val="00707C26"/>
    <w:rsid w:val="00736EE8"/>
    <w:rsid w:val="00776300"/>
    <w:rsid w:val="0078618B"/>
    <w:rsid w:val="007C5E00"/>
    <w:rsid w:val="00871193"/>
    <w:rsid w:val="008B43A7"/>
    <w:rsid w:val="008F68B5"/>
    <w:rsid w:val="008F7FA3"/>
    <w:rsid w:val="00904607"/>
    <w:rsid w:val="0092543C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C0C42"/>
    <w:rsid w:val="009C452D"/>
    <w:rsid w:val="009E1F5A"/>
    <w:rsid w:val="00A04F7D"/>
    <w:rsid w:val="00A23575"/>
    <w:rsid w:val="00A244C9"/>
    <w:rsid w:val="00A26436"/>
    <w:rsid w:val="00A4005E"/>
    <w:rsid w:val="00A40FF4"/>
    <w:rsid w:val="00A9032A"/>
    <w:rsid w:val="00A91C7A"/>
    <w:rsid w:val="00AA3C66"/>
    <w:rsid w:val="00AB25E8"/>
    <w:rsid w:val="00B20AC0"/>
    <w:rsid w:val="00B40923"/>
    <w:rsid w:val="00B5525B"/>
    <w:rsid w:val="00B80FA5"/>
    <w:rsid w:val="00BF1EBB"/>
    <w:rsid w:val="00C510CB"/>
    <w:rsid w:val="00C62746"/>
    <w:rsid w:val="00CA7519"/>
    <w:rsid w:val="00CC0457"/>
    <w:rsid w:val="00D00391"/>
    <w:rsid w:val="00D02F15"/>
    <w:rsid w:val="00D138AA"/>
    <w:rsid w:val="00D242B7"/>
    <w:rsid w:val="00D33AFD"/>
    <w:rsid w:val="00D46C31"/>
    <w:rsid w:val="00D53A23"/>
    <w:rsid w:val="00D83A5D"/>
    <w:rsid w:val="00D9207A"/>
    <w:rsid w:val="00DA0D28"/>
    <w:rsid w:val="00DE79C2"/>
    <w:rsid w:val="00E067AE"/>
    <w:rsid w:val="00E11C24"/>
    <w:rsid w:val="00E177A6"/>
    <w:rsid w:val="00E205F3"/>
    <w:rsid w:val="00E23BF8"/>
    <w:rsid w:val="00E80338"/>
    <w:rsid w:val="00EB5B33"/>
    <w:rsid w:val="00ED7FD1"/>
    <w:rsid w:val="00F30FB5"/>
    <w:rsid w:val="00F37A94"/>
    <w:rsid w:val="00F42431"/>
    <w:rsid w:val="00F843F6"/>
    <w:rsid w:val="00FB02CA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D920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D92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1.jpg"/><Relationship Id="rId12" Type="http://schemas.openxmlformats.org/officeDocument/2006/relationships/hyperlink" Target="http://chaletleychauda.ffcam.fr/" TargetMode="External"/><Relationship Id="rId2" Type="http://schemas.openxmlformats.org/officeDocument/2006/relationships/numbering" Target="numbering.xml"/><Relationship Id="rId20" Type="http://schemas.openxmlformats.org/officeDocument/2006/relationships/hyperlink" Target="mailto:contact@teamkyou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22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A1512-2ED6-4731-935A-BD5FD0DE4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</Template>
  <TotalTime>33</TotalTime>
  <Pages>4</Pages>
  <Words>398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beatrice</cp:lastModifiedBy>
  <cp:revision>28</cp:revision>
  <cp:lastPrinted>2014-12-12T16:46:00Z</cp:lastPrinted>
  <dcterms:created xsi:type="dcterms:W3CDTF">2015-03-20T13:43:00Z</dcterms:created>
  <dcterms:modified xsi:type="dcterms:W3CDTF">2015-05-26T13:06:00Z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