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C3F" w:rsidRDefault="002D2DBB" w:rsidP="00223C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BF25" wp14:editId="07F4C12A">
                <wp:simplePos x="0" y="0"/>
                <wp:positionH relativeFrom="column">
                  <wp:posOffset>-3119</wp:posOffset>
                </wp:positionH>
                <wp:positionV relativeFrom="paragraph">
                  <wp:posOffset>-1270</wp:posOffset>
                </wp:positionV>
                <wp:extent cx="7096125" cy="2047875"/>
                <wp:effectExtent l="0" t="0" r="9525" b="9525"/>
                <wp:wrapNone/>
                <wp:docPr id="10" name="Arrondir un rectangle avec un coin du même côt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2047875"/>
                        </a:xfrm>
                        <a:prstGeom prst="round2Same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59342" id="Arrondir un rectangle avec un coin du même côté 10" o:spid="_x0000_s1026" style="position:absolute;margin-left:-.25pt;margin-top:-.1pt;width:558.75pt;height:16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gAAAAAFJnaHRsb25nAAAD6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BIAPoAwERAAIRAQMRAf/dAAQAf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" path="m341319,l6754806,v188505,,341319,152814,341319,341319l7096125,2047875r,l,2047875r,l,341319c,152814,152814,,341319,xe" stroked="f" strokeweight="2pt">
                <v:fill r:id="rId7" o:title="" recolor="t" rotate="t" type="frame"/>
                <v:path arrowok="t" o:connecttype="custom" o:connectlocs="341319,0;6754806,0;7096125,341319;7096125,2047875;7096125,2047875;0,2047875;0,2047875;0,341319;341319,0" o:connectangles="0,0,0,0,0,0,0,0,0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0A3691" wp14:editId="3DDC306B">
                <wp:simplePos x="0" y="0"/>
                <wp:positionH relativeFrom="column">
                  <wp:posOffset>0</wp:posOffset>
                </wp:positionH>
                <wp:positionV relativeFrom="page">
                  <wp:posOffset>2275840</wp:posOffset>
                </wp:positionV>
                <wp:extent cx="2517140" cy="7549515"/>
                <wp:effectExtent l="0" t="0" r="0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75495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0338" w:rsidRDefault="00E80338" w:rsidP="00E80338">
                            <w:pPr>
                              <w:jc w:val="center"/>
                            </w:pPr>
                          </w:p>
                          <w:p w:rsidR="00E80338" w:rsidRDefault="00E80338" w:rsidP="00384094"/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340D55" w:rsidRDefault="00340D55" w:rsidP="00E80338">
                            <w:pPr>
                              <w:jc w:val="center"/>
                            </w:pPr>
                          </w:p>
                          <w:p w:rsidR="00CC0457" w:rsidRDefault="00CC0457" w:rsidP="00AA3C66"/>
                          <w:p w:rsidR="004D5BCE" w:rsidRDefault="0001217F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28036" cy="1446028"/>
                                  <wp:effectExtent l="0" t="0" r="0" b="1905"/>
                                  <wp:docPr id="4" name="Image 4" descr="C:\Users\beatrice\Documents\Team Kyou\images Team Kyou\images TK you\image 4 TK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atrice\Documents\Team Kyou\images Team Kyou\images TK you\image 4 TK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743" cy="1463808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012FE9" w:rsidP="00E80338">
                            <w:pPr>
                              <w:jc w:val="center"/>
                            </w:pPr>
                          </w:p>
                          <w:p w:rsidR="00012FE9" w:rsidRDefault="009C0C42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49436" cy="1297172"/>
                                  <wp:effectExtent l="0" t="0" r="0" b="0"/>
                                  <wp:docPr id="16" name="Image 16" descr="C:\Users\beatrice\Pictures\salle stage\blocs brianç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atrice\Pictures\salle stage\blocs brianç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1606" cy="130527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1C24" w:rsidRDefault="00E11C24" w:rsidP="00E80338">
                            <w:pPr>
                              <w:jc w:val="center"/>
                            </w:pPr>
                          </w:p>
                          <w:p w:rsidR="00E11C24" w:rsidRDefault="00E11C24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</w:p>
                          <w:p w:rsidR="009C0C42" w:rsidRDefault="009C0C42" w:rsidP="00E80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98921" cy="1499191"/>
                                  <wp:effectExtent l="0" t="0" r="1905" b="6350"/>
                                  <wp:docPr id="18" name="Image 18" descr="C:\Users\beatrice\Pictures\salle stage\Rassemblement T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eatrice\Pictures\salle stage\Rassemblement T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840" cy="150288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A3691" id="Rectangle 4" o:spid="_x0000_s1026" style="position:absolute;margin-left:0;margin-top:179.2pt;width:198.2pt;height:59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GvBAMAAEs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" fillcolor="#b7c134" stroked="f" strokecolor="#212120" insetpen="t">
                <v:shadow color="#8c8682"/>
                <v:textbox>
                  <w:txbxContent>
                    <w:p w:rsidR="00E80338" w:rsidRDefault="00E80338" w:rsidP="00E80338">
                      <w:pPr>
                        <w:jc w:val="center"/>
                      </w:pPr>
                    </w:p>
                    <w:p w:rsidR="00E80338" w:rsidRDefault="00E80338" w:rsidP="00384094"/>
                    <w:p w:rsidR="00340D55" w:rsidRDefault="00340D55" w:rsidP="00E80338">
                      <w:pPr>
                        <w:jc w:val="center"/>
                      </w:pPr>
                    </w:p>
                    <w:p w:rsidR="00340D55" w:rsidRDefault="00340D55" w:rsidP="00E80338">
                      <w:pPr>
                        <w:jc w:val="center"/>
                      </w:pPr>
                    </w:p>
                    <w:p w:rsidR="00CC0457" w:rsidRDefault="00CC0457" w:rsidP="00AA3C66"/>
                    <w:p w:rsidR="004D5BCE" w:rsidRDefault="0001217F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28036" cy="1446028"/>
                            <wp:effectExtent l="0" t="0" r="0" b="1905"/>
                            <wp:docPr id="4" name="Image 4" descr="C:\Users\beatrice\Documents\Team Kyou\images Team Kyou\images TK you\image 4 TK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eatrice\Documents\Team Kyou\images Team Kyou\images TK you\image 4 TK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743" cy="1463808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012FE9" w:rsidP="00E80338">
                      <w:pPr>
                        <w:jc w:val="center"/>
                      </w:pPr>
                    </w:p>
                    <w:p w:rsidR="00012FE9" w:rsidRDefault="009C0C42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49436" cy="1297172"/>
                            <wp:effectExtent l="0" t="0" r="0" b="0"/>
                            <wp:docPr id="16" name="Image 16" descr="C:\Users\beatrice\Pictures\salle stage\blocs brianç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eatrice\Pictures\salle stage\blocs brianç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1606" cy="130527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1C24" w:rsidRDefault="00E11C24" w:rsidP="00E80338">
                      <w:pPr>
                        <w:jc w:val="center"/>
                      </w:pPr>
                    </w:p>
                    <w:p w:rsidR="00E11C24" w:rsidRDefault="00E11C24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</w:p>
                    <w:p w:rsidR="009C0C42" w:rsidRDefault="009C0C42" w:rsidP="00E8033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998921" cy="1499191"/>
                            <wp:effectExtent l="0" t="0" r="1905" b="6350"/>
                            <wp:docPr id="18" name="Image 18" descr="C:\Users\beatrice\Pictures\salle stage\Rassemblement T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eatrice\Pictures\salle stage\Rassemblement T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840" cy="15028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33A473F" wp14:editId="2DCC1594">
                <wp:simplePos x="0" y="0"/>
                <wp:positionH relativeFrom="column">
                  <wp:posOffset>2814955</wp:posOffset>
                </wp:positionH>
                <wp:positionV relativeFrom="page">
                  <wp:posOffset>342900</wp:posOffset>
                </wp:positionV>
                <wp:extent cx="4157345" cy="1205865"/>
                <wp:effectExtent l="0" t="0" r="0" b="381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840" w:lineRule="exact"/>
                              <w:rPr>
                                <w:rFonts w:ascii="Arial" w:hAnsi="Arial" w:cs="Arial"/>
                                <w:color w:val="FFFFFE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A47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21.65pt;margin-top:27pt;width:327.35pt;height:94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840" w:lineRule="exact"/>
                        <w:rPr>
                          <w:rFonts w:ascii="Arial" w:hAnsi="Arial" w:cs="Arial"/>
                          <w:color w:val="FFFFFE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415E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9649281" wp14:editId="72551A21">
                <wp:simplePos x="0" y="0"/>
                <wp:positionH relativeFrom="column">
                  <wp:posOffset>6083300</wp:posOffset>
                </wp:positionH>
                <wp:positionV relativeFrom="page">
                  <wp:posOffset>8418195</wp:posOffset>
                </wp:positionV>
                <wp:extent cx="685165" cy="290830"/>
                <wp:effectExtent l="0" t="0" r="381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Default="0006736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EF792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9281" id="Text Box 17" o:spid="_x0000_s1028" type="#_x0000_t202" style="position:absolute;margin-left:479pt;margin-top:662.85pt;width:53.95pt;height:22.9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" filled="f" fillcolor="#fffffe" stroked="f" strokecolor="#212120" insetpen="t">
                <v:textbox inset="2.88pt,2.88pt,2.88pt,2.88pt">
                  <w:txbxContent>
                    <w:p w:rsidR="00067367" w:rsidRDefault="0006736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EF792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23C3F" w:rsidRDefault="00223C3F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D2DBB" w:rsidRDefault="002D2DBB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61"/>
        <w:gridCol w:w="361"/>
        <w:gridCol w:w="361"/>
        <w:gridCol w:w="2549"/>
        <w:gridCol w:w="7054"/>
        <w:gridCol w:w="361"/>
      </w:tblGrid>
      <w:tr w:rsidR="00223C3F" w:rsidTr="00457E8E">
        <w:tc>
          <w:tcPr>
            <w:tcW w:w="366" w:type="dxa"/>
          </w:tcPr>
          <w:p w:rsidR="00223C3F" w:rsidRDefault="00C510CB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CACFE61" wp14:editId="13A7B9A4">
                      <wp:simplePos x="0" y="0"/>
                      <wp:positionH relativeFrom="column">
                        <wp:posOffset>-3175</wp:posOffset>
                      </wp:positionH>
                      <wp:positionV relativeFrom="page">
                        <wp:posOffset>6573565</wp:posOffset>
                      </wp:positionV>
                      <wp:extent cx="7096125" cy="932786"/>
                      <wp:effectExtent l="0" t="0" r="9525" b="1270"/>
                      <wp:wrapNone/>
                      <wp:docPr id="3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96125" cy="932786"/>
                              </a:xfrm>
                              <a:custGeom>
                                <a:avLst/>
                                <a:gdLst>
                                  <a:gd name="T0" fmla="*/ 2448 w 2448"/>
                                  <a:gd name="T1" fmla="*/ 389 h 389"/>
                                  <a:gd name="T2" fmla="*/ 2448 w 2448"/>
                                  <a:gd name="T3" fmla="*/ 140 h 389"/>
                                  <a:gd name="T4" fmla="*/ 0 w 2448"/>
                                  <a:gd name="T5" fmla="*/ 183 h 389"/>
                                  <a:gd name="T6" fmla="*/ 0 w 2448"/>
                                  <a:gd name="T7" fmla="*/ 389 h 389"/>
                                  <a:gd name="T8" fmla="*/ 2448 w 2448"/>
                                  <a:gd name="T9" fmla="*/ 389 h 3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48" h="389">
                                    <a:moveTo>
                                      <a:pt x="2448" y="389"/>
                                    </a:moveTo>
                                    <a:cubicBezTo>
                                      <a:pt x="2448" y="140"/>
                                      <a:pt x="2448" y="140"/>
                                      <a:pt x="2448" y="140"/>
                                    </a:cubicBezTo>
                                    <a:cubicBezTo>
                                      <a:pt x="1158" y="0"/>
                                      <a:pt x="339" y="128"/>
                                      <a:pt x="0" y="183"/>
                                    </a:cubicBezTo>
                                    <a:cubicBezTo>
                                      <a:pt x="0" y="389"/>
                                      <a:pt x="0" y="389"/>
                                      <a:pt x="0" y="389"/>
                                    </a:cubicBezTo>
                                    <a:lnTo>
                                      <a:pt x="2448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F1298" id="Freeform 5" o:spid="_x0000_s1026" style="position:absolute;margin-left:-.25pt;margin-top:517.6pt;width:558.75pt;height:7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" path="m2448,389v,-249,,-249,,-249c1158,,339,128,,183,,389,,389,,389r2448,xe" fillcolor="#404040 [2429]" stroked="f">
                      <v:path arrowok="t" o:connecttype="custom" o:connectlocs="7096125,932786;7096125,335707;0,438817;0,932786;7096125,932786" o:connectangles="0,0,0,0,0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365" w:type="dxa"/>
          </w:tcPr>
          <w:p w:rsidR="00223C3F" w:rsidRDefault="0092543C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CB9CBC" wp14:editId="114891E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6965167</wp:posOffset>
                      </wp:positionV>
                      <wp:extent cx="2987675" cy="538480"/>
                      <wp:effectExtent l="0" t="0" r="3175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7675" cy="538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Corinne Theroux : 06 33 40 73 00</w:t>
                                  </w:r>
                                </w:p>
                                <w:p w:rsidR="00BF1EBB" w:rsidRPr="00BF1EBB" w:rsidRDefault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Marine Jourdan : 06 66 39 12 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B9CBC" id="Zone de texte 35" o:spid="_x0000_s1029" type="#_x0000_t202" style="position:absolute;margin-left:.7pt;margin-top:548.45pt;width:235.25pt;height:4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" fillcolor="#404040 [2429]" stroked="f" strokeweight=".5pt">
                      <v:textbox>
                        <w:txbxContent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Visitez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notre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page Facebook - </w:t>
                            </w:r>
                            <w:r w:rsidRPr="00BF1EBB">
                              <w:rPr>
                                <w:color w:val="FFFFFF" w:themeColor="background1"/>
                                <w:lang w:val="en-US"/>
                              </w:rPr>
                              <w:t>Team K you</w:t>
                            </w:r>
                          </w:p>
                          <w:p w:rsid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Corinne Theroux : 06 33 40 73 00</w:t>
                            </w:r>
                          </w:p>
                          <w:p w:rsidR="00BF1EBB" w:rsidRPr="00BF1EBB" w:rsidRDefault="00BF1EBB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Marine Jourdan : 06 66 39 12 86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6" w:type="dxa"/>
          </w:tcPr>
          <w:p w:rsidR="00223C3F" w:rsidRPr="003B4ED8" w:rsidRDefault="00223C3F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6961" w:type="dxa"/>
          </w:tcPr>
          <w:p w:rsidR="00223C3F" w:rsidRDefault="00267079" w:rsidP="00E177A6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 xml:space="preserve">Du </w:t>
            </w:r>
            <w:r w:rsidR="00D83A5D">
              <w:rPr>
                <w:b/>
                <w:sz w:val="32"/>
                <w:szCs w:val="24"/>
              </w:rPr>
              <w:t>16 au 21 Juillet</w:t>
            </w:r>
            <w:r w:rsidR="00276ABD" w:rsidRPr="003B4ED8">
              <w:rPr>
                <w:b/>
                <w:sz w:val="32"/>
                <w:szCs w:val="24"/>
              </w:rPr>
              <w:t xml:space="preserve"> 2015</w:t>
            </w:r>
          </w:p>
          <w:p w:rsidR="002D2DBB" w:rsidRPr="003B4ED8" w:rsidRDefault="002D2DBB" w:rsidP="00136514">
            <w:pPr>
              <w:tabs>
                <w:tab w:val="left" w:pos="6815"/>
              </w:tabs>
              <w:jc w:val="center"/>
              <w:rPr>
                <w:b/>
                <w:sz w:val="32"/>
                <w:szCs w:val="24"/>
              </w:rPr>
            </w:pPr>
          </w:p>
          <w:p w:rsidR="00136514" w:rsidRPr="0041508F" w:rsidRDefault="0041508F" w:rsidP="0041508F">
            <w:pPr>
              <w:tabs>
                <w:tab w:val="left" w:pos="6815"/>
              </w:tabs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« </w:t>
            </w:r>
            <w:r w:rsidR="00D83A5D">
              <w:rPr>
                <w:b/>
                <w:sz w:val="28"/>
                <w:szCs w:val="24"/>
              </w:rPr>
              <w:t>STAGE PERF FALAISE BRIANCONNAIS</w:t>
            </w:r>
            <w:r w:rsidR="00136514" w:rsidRPr="002D2DBB">
              <w:rPr>
                <w:b/>
                <w:sz w:val="28"/>
                <w:szCs w:val="24"/>
              </w:rPr>
              <w:t> »</w:t>
            </w:r>
          </w:p>
          <w:p w:rsidR="003B4ED8" w:rsidRPr="003B4ED8" w:rsidRDefault="003B4ED8" w:rsidP="00136514">
            <w:pPr>
              <w:tabs>
                <w:tab w:val="left" w:pos="6815"/>
              </w:tabs>
              <w:jc w:val="center"/>
              <w:rPr>
                <w:sz w:val="24"/>
                <w:szCs w:val="24"/>
              </w:rPr>
            </w:pPr>
          </w:p>
          <w:p w:rsidR="003B4ED8" w:rsidRPr="006672CC" w:rsidRDefault="00457E8E" w:rsidP="0044315B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6D79B6">
              <w:rPr>
                <w:sz w:val="26"/>
                <w:szCs w:val="26"/>
              </w:rPr>
              <w:t>TK</w:t>
            </w:r>
            <w:r w:rsidR="00267079">
              <w:rPr>
                <w:sz w:val="26"/>
                <w:szCs w:val="26"/>
              </w:rPr>
              <w:t xml:space="preserve"> organise un</w:t>
            </w:r>
            <w:r w:rsidR="006672CC">
              <w:rPr>
                <w:sz w:val="26"/>
                <w:szCs w:val="26"/>
              </w:rPr>
              <w:t xml:space="preserve"> stage </w:t>
            </w:r>
            <w:r w:rsidR="00E80338" w:rsidRPr="006672CC">
              <w:rPr>
                <w:sz w:val="26"/>
                <w:szCs w:val="26"/>
              </w:rPr>
              <w:t>sur la thématique</w:t>
            </w:r>
          </w:p>
          <w:p w:rsidR="0044315B" w:rsidRDefault="00E11C24" w:rsidP="00B20AC0">
            <w:pPr>
              <w:tabs>
                <w:tab w:val="left" w:pos="681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« entraînement </w:t>
            </w:r>
            <w:r w:rsidR="00E80338" w:rsidRPr="006672CC">
              <w:rPr>
                <w:sz w:val="26"/>
                <w:szCs w:val="26"/>
              </w:rPr>
              <w:t>»</w:t>
            </w:r>
          </w:p>
          <w:p w:rsidR="003B4ED8" w:rsidRDefault="003B4ED8" w:rsidP="00637675">
            <w:pPr>
              <w:tabs>
                <w:tab w:val="left" w:pos="6815"/>
              </w:tabs>
              <w:rPr>
                <w:sz w:val="26"/>
                <w:szCs w:val="26"/>
              </w:rPr>
            </w:pPr>
          </w:p>
          <w:p w:rsidR="00457E8E" w:rsidRPr="00457E8E" w:rsidRDefault="00457E8E" w:rsidP="00457E8E">
            <w:pPr>
              <w:tabs>
                <w:tab w:val="left" w:pos="6815"/>
              </w:tabs>
              <w:jc w:val="center"/>
              <w:rPr>
                <w:b/>
                <w:sz w:val="26"/>
                <w:szCs w:val="26"/>
              </w:rPr>
            </w:pPr>
            <w:r w:rsidRPr="00457E8E">
              <w:rPr>
                <w:b/>
                <w:sz w:val="26"/>
                <w:szCs w:val="26"/>
              </w:rPr>
              <w:t>Informations :</w:t>
            </w:r>
          </w:p>
          <w:tbl>
            <w:tblPr>
              <w:tblStyle w:val="Grilledutableau"/>
              <w:tblW w:w="68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6366"/>
              <w:gridCol w:w="236"/>
            </w:tblGrid>
            <w:tr w:rsidR="003B4ED8" w:rsidRPr="006672CC" w:rsidTr="00457E8E">
              <w:tc>
                <w:tcPr>
                  <w:tcW w:w="236" w:type="dxa"/>
                </w:tcPr>
                <w:p w:rsidR="003B4ED8" w:rsidRPr="006672CC" w:rsidRDefault="00D33AF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6366" w:type="dxa"/>
                </w:tcPr>
                <w:p w:rsidR="005E6E29" w:rsidRPr="00637675" w:rsidRDefault="005E6E29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  <w:p w:rsidR="00637675" w:rsidRPr="00537D8A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Transport :</w:t>
                  </w: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>Le stage démarre</w:t>
                  </w:r>
                  <w:r w:rsidR="0092543C">
                    <w:rPr>
                      <w:rFonts w:eastAsiaTheme="minorHAnsi"/>
                      <w:sz w:val="24"/>
                      <w:szCs w:val="24"/>
                    </w:rPr>
                    <w:t xml:space="preserve"> sur place, </w:t>
                  </w:r>
                  <w:r w:rsidR="00E11C24">
                    <w:rPr>
                      <w:rFonts w:eastAsiaTheme="minorHAnsi"/>
                      <w:sz w:val="24"/>
                      <w:szCs w:val="24"/>
                    </w:rPr>
                    <w:t xml:space="preserve">vous devez prévoir votre transport jusqu’au lieu du stage. </w:t>
                  </w:r>
                </w:p>
                <w:p w:rsid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933F1" w:rsidRPr="00637675" w:rsidRDefault="000933F1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637675" w:rsidRPr="00637675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Attention : le nombre d’inscrit est limité </w:t>
                  </w:r>
                  <w:r w:rsidR="00101159">
                    <w:rPr>
                      <w:rFonts w:eastAsiaTheme="minorHAnsi"/>
                      <w:b/>
                      <w:sz w:val="24"/>
                      <w:szCs w:val="24"/>
                    </w:rPr>
                    <w:t>à 16</w:t>
                  </w:r>
                  <w:r w:rsidRPr="00537D8A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personnes.</w:t>
                  </w:r>
                </w:p>
                <w:p w:rsidR="008F7FA3" w:rsidRDefault="008F7FA3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101159" w:rsidRDefault="00637675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Rendez-vous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0933F1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E11C24">
                    <w:rPr>
                      <w:rFonts w:eastAsiaTheme="minorHAnsi"/>
                      <w:sz w:val="24"/>
                      <w:szCs w:val="24"/>
                    </w:rPr>
                    <w:t>09h30 à PELVOUX</w:t>
                  </w:r>
                </w:p>
                <w:p w:rsidR="005E1293" w:rsidRPr="00D9207A" w:rsidRDefault="00101159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</w:t>
                  </w:r>
                  <w:r w:rsidR="000933F1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="00D9207A" w:rsidRPr="00D9207A">
                    <w:rPr>
                      <w:color w:val="4D4D4D"/>
                      <w:sz w:val="24"/>
                      <w:szCs w:val="18"/>
                      <w:shd w:val="clear" w:color="auto" w:fill="FFFFFF"/>
                    </w:rPr>
                    <w:t xml:space="preserve">Le </w:t>
                  </w:r>
                  <w:proofErr w:type="spellStart"/>
                  <w:r w:rsidR="00D9207A" w:rsidRPr="00D9207A">
                    <w:rPr>
                      <w:color w:val="4D4D4D"/>
                      <w:sz w:val="24"/>
                      <w:szCs w:val="18"/>
                      <w:shd w:val="clear" w:color="auto" w:fill="FFFFFF"/>
                    </w:rPr>
                    <w:t>Sarret</w:t>
                  </w:r>
                  <w:proofErr w:type="spellEnd"/>
                  <w:r w:rsidR="00D9207A" w:rsidRPr="00D9207A">
                    <w:rPr>
                      <w:color w:val="4D4D4D"/>
                      <w:sz w:val="24"/>
                      <w:szCs w:val="18"/>
                      <w:shd w:val="clear" w:color="auto" w:fill="FFFFFF"/>
                    </w:rPr>
                    <w:t xml:space="preserve"> - 05340 PELVOUX</w:t>
                  </w:r>
                  <w:r w:rsidR="00D9207A" w:rsidRPr="00D9207A">
                    <w:rPr>
                      <w:rStyle w:val="apple-converted-space"/>
                      <w:color w:val="4D4D4D"/>
                      <w:sz w:val="24"/>
                      <w:szCs w:val="18"/>
                      <w:shd w:val="clear" w:color="auto" w:fill="FFFFFF"/>
                    </w:rPr>
                    <w:t> </w:t>
                  </w:r>
                  <w:r w:rsidR="00D83A5D" w:rsidRPr="00D9207A">
                    <w:rPr>
                      <w:rFonts w:eastAsiaTheme="minorHAnsi"/>
                      <w:sz w:val="36"/>
                      <w:szCs w:val="24"/>
                    </w:rPr>
                    <w:t xml:space="preserve">                                              </w:t>
                  </w:r>
                  <w:r w:rsidR="00637675" w:rsidRPr="00D9207A">
                    <w:rPr>
                      <w:rFonts w:eastAsiaTheme="minorHAnsi"/>
                      <w:sz w:val="36"/>
                      <w:szCs w:val="24"/>
                    </w:rPr>
                    <w:t xml:space="preserve">               </w:t>
                  </w:r>
                </w:p>
                <w:p w:rsidR="005E1293" w:rsidRPr="005E1293" w:rsidRDefault="005E1293" w:rsidP="005E1293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9461DA" w:rsidRDefault="005E1293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Dormir</w:t>
                  </w:r>
                  <w:r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 :                </w:t>
                  </w:r>
                  <w:r w:rsidRPr="005E1293">
                    <w:rPr>
                      <w:rFonts w:eastAsiaTheme="minorHAnsi"/>
                      <w:sz w:val="24"/>
                      <w:szCs w:val="24"/>
                    </w:rPr>
                    <w:t>gîte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Pr="005E1293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hyperlink r:id="rId11" w:history="1">
                    <w:r w:rsidR="009461DA" w:rsidRPr="005C7BC8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http://chaletleychauda.ffcam.fr/</w:t>
                    </w:r>
                  </w:hyperlink>
                </w:p>
                <w:p w:rsidR="00637675" w:rsidRDefault="005E1293" w:rsidP="00637675">
                  <w:r w:rsidRPr="005E1293">
                    <w:rPr>
                      <w:rFonts w:eastAsiaTheme="minorHAnsi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</w:t>
                  </w:r>
                  <w:r w:rsid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</w:p>
                <w:p w:rsidR="00D83A5D" w:rsidRDefault="00D83A5D" w:rsidP="00D83A5D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D83A5D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Manger :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PDJ et repas chaud le soir au gîte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Pr="00637675" w:rsidRDefault="00D83A5D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>Et pique-nique le midi</w:t>
                  </w:r>
                </w:p>
                <w:p w:rsidR="00D83A5D" w:rsidRDefault="00D83A5D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</w:t>
                  </w:r>
                </w:p>
                <w:p w:rsidR="00E11C24" w:rsidRPr="00637675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637675">
                    <w:rPr>
                      <w:rFonts w:eastAsiaTheme="minorHAnsi"/>
                      <w:b/>
                      <w:sz w:val="24"/>
                      <w:szCs w:val="24"/>
                    </w:rPr>
                    <w:t>Retour :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18h à PELVOUX</w:t>
                  </w:r>
                </w:p>
                <w:p w:rsidR="00E11C24" w:rsidRPr="006672CC" w:rsidRDefault="00E11C24" w:rsidP="00E11C24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E11C24" w:rsidRPr="000C0D22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Prix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450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€ (hors frais de déplacement)</w:t>
                  </w:r>
                </w:p>
                <w:p w:rsidR="00E11C24" w:rsidRPr="000C0D22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E11C24" w:rsidRPr="000C0D22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b/>
                      <w:sz w:val="24"/>
                      <w:szCs w:val="24"/>
                    </w:rPr>
                    <w:t>Ce prix comprend :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</w:t>
                  </w:r>
                  <w:r w:rsidR="00AB25E8">
                    <w:rPr>
                      <w:rFonts w:eastAsiaTheme="minorHAnsi"/>
                      <w:sz w:val="24"/>
                      <w:szCs w:val="24"/>
                    </w:rPr>
                    <w:t xml:space="preserve"> -180</w:t>
                  </w:r>
                  <w:r w:rsidR="008B43A7">
                    <w:rPr>
                      <w:rFonts w:eastAsiaTheme="minorHAnsi"/>
                      <w:sz w:val="24"/>
                      <w:szCs w:val="24"/>
                    </w:rPr>
                    <w:t>€ d’hébergement/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restauration</w:t>
                  </w:r>
                </w:p>
                <w:p w:rsidR="00E11C24" w:rsidRDefault="00E11C24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         </w:t>
                  </w:r>
                  <w:r w:rsidR="000E451E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-27</w:t>
                  </w:r>
                  <w:r w:rsidRPr="000C0D22">
                    <w:rPr>
                      <w:rFonts w:eastAsiaTheme="minorHAnsi"/>
                      <w:sz w:val="24"/>
                      <w:szCs w:val="24"/>
                    </w:rPr>
                    <w:t>0€ de frais pédagogique</w:t>
                  </w:r>
                </w:p>
                <w:p w:rsidR="000E451E" w:rsidRPr="000C0D22" w:rsidRDefault="000E451E" w:rsidP="00E11C24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     </w:t>
                  </w:r>
                </w:p>
                <w:p w:rsidR="00E11C24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E11C24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E11C24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E11C24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E11C24" w:rsidRPr="00D83A5D" w:rsidRDefault="00E11C24" w:rsidP="00E11C24">
                  <w:pPr>
                    <w:tabs>
                      <w:tab w:val="left" w:pos="6815"/>
                    </w:tabs>
                    <w:rPr>
                      <w:b/>
                      <w:sz w:val="26"/>
                      <w:szCs w:val="26"/>
                    </w:rPr>
                  </w:pPr>
                </w:p>
                <w:p w:rsidR="00D83A5D" w:rsidRPr="00637675" w:rsidRDefault="00E11C24" w:rsidP="00D83A5D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noProof/>
                      <w:sz w:val="26"/>
                      <w:szCs w:val="26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32550CEB" wp14:editId="03DD5935">
                            <wp:simplePos x="0" y="0"/>
                            <wp:positionH relativeFrom="column">
                              <wp:posOffset>1297305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2966085" cy="403860"/>
                            <wp:effectExtent l="0" t="0" r="5715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966085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2550CEB" id="Zone de texte 37" o:spid="_x0000_s1030" type="#_x0000_t202" style="position:absolute;margin-left:102.15pt;margin-top:1.3pt;width:233.55pt;height:3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637675" w:rsidRPr="00D83A5D" w:rsidRDefault="00D83A5D" w:rsidP="00D83A5D">
                  <w:pPr>
                    <w:rPr>
                      <w:b/>
                      <w:sz w:val="26"/>
                      <w:szCs w:val="26"/>
                    </w:rPr>
                  </w:pP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            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</w:t>
                  </w:r>
                  <w:r w:rsidRPr="00637675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D83A5D" w:rsidRDefault="00D83A5D" w:rsidP="00637675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457E8E" w:rsidRPr="00101159" w:rsidRDefault="00C510CB" w:rsidP="00101159">
                  <w:pPr>
                    <w:tabs>
                      <w:tab w:val="left" w:pos="1591"/>
                      <w:tab w:val="right" w:pos="6150"/>
                      <w:tab w:val="left" w:pos="6815"/>
                    </w:tabs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ab/>
                  </w:r>
                  <w:r>
                    <w:rPr>
                      <w:noProof/>
                      <w:lang w:eastAsia="fr-FR"/>
                    </w:rPr>
                    <w:tab/>
                  </w:r>
                  <w:r w:rsidR="00457E8E">
                    <w:rPr>
                      <w:noProof/>
                      <w:lang w:eastAsia="fr-FR"/>
                    </w:rPr>
                    <w:t xml:space="preserve">                                                                                   </w:t>
                  </w:r>
                </w:p>
                <w:p w:rsidR="00C510CB" w:rsidRDefault="002649B2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46E6B4D6" wp14:editId="1BB453EE">
                            <wp:simplePos x="0" y="0"/>
                            <wp:positionH relativeFrom="column">
                              <wp:posOffset>-2836545</wp:posOffset>
                            </wp:positionH>
                            <wp:positionV relativeFrom="page">
                              <wp:posOffset>2112010</wp:posOffset>
                            </wp:positionV>
                            <wp:extent cx="2517140" cy="7549515"/>
                            <wp:effectExtent l="0" t="0" r="0" b="0"/>
                            <wp:wrapNone/>
                            <wp:docPr id="17" name="Rectangl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517140" cy="75495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7C134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C868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8F7FA3" w:rsidRDefault="008F7FA3" w:rsidP="00776300"/>
                                      <w:p w:rsidR="008F7FA3" w:rsidRDefault="008F7FA3" w:rsidP="00384094"/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8F7FA3" w:rsidRDefault="008F7FA3" w:rsidP="008F7FA3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9C0C42" w:rsidRDefault="0001217F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>
                                              <wp:extent cx="1828799" cy="1371600"/>
                                              <wp:effectExtent l="0" t="0" r="635" b="0"/>
                                              <wp:docPr id="5" name="Image 5" descr="C:\Users\beatrice\Documents\Team Kyou\images Team Kyou\images TK you\image 4 TKY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C:\Users\beatrice\Documents\Team Kyou\images Team Kyou\images TK you\image 4 TKY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836620" cy="1377466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14C058D9" wp14:editId="321D3867">
                                              <wp:extent cx="1949436" cy="1297172"/>
                                              <wp:effectExtent l="0" t="0" r="0" b="0"/>
                                              <wp:docPr id="23" name="Image 23" descr="C:\Users\beatrice\Pictures\salle stage\blocs briançon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" descr="C:\Users\beatrice\Pictures\salle stage\blocs briançon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61606" cy="130527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9C0C42" w:rsidRDefault="009C0C42" w:rsidP="009C0C42"/>
                                      <w:p w:rsidR="009C0C42" w:rsidRDefault="009C0C42" w:rsidP="009C0C42">
                                        <w:pPr>
                                          <w:jc w:val="center"/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9C0C42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570F7A17" wp14:editId="07CBBB0C">
                                              <wp:extent cx="1998921" cy="1499191"/>
                                              <wp:effectExtent l="0" t="0" r="1905" b="6350"/>
                                              <wp:docPr id="27" name="Image 27" descr="C:\Users\beatrice\Pictures\salle stage\Rassemblement T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C:\Users\beatrice\Pictures\salle stage\Rassemblement T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003840" cy="1502880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C510CB" w:rsidRDefault="00C510CB" w:rsidP="008F7FA3">
                                        <w:pPr>
                                          <w:jc w:val="center"/>
                                          <w:rPr>
                                            <w:noProof/>
                                            <w:lang w:eastAsia="fr-FR"/>
                                          </w:rPr>
                                        </w:pPr>
                                      </w:p>
                                      <w:p w:rsidR="008F7FA3" w:rsidRDefault="008F7FA3" w:rsidP="00C510CB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E6B4D6" id="_x0000_s1031" style="position:absolute;margin-left:-223.35pt;margin-top:166.3pt;width:198.2pt;height:59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" fillcolor="#b7c134" stroked="f" strokecolor="#212120" insetpen="t">
                            <v:shadow color="#8c8682"/>
                            <v:textbox>
                              <w:txbxContent>
                                <w:p w:rsidR="008F7FA3" w:rsidRDefault="008F7FA3" w:rsidP="00776300"/>
                                <w:p w:rsidR="008F7FA3" w:rsidRDefault="008F7FA3" w:rsidP="00384094"/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8F7FA3" w:rsidRDefault="008F7FA3" w:rsidP="008F7FA3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9C0C42" w:rsidRDefault="0001217F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28799" cy="1371600"/>
                                        <wp:effectExtent l="0" t="0" r="635" b="0"/>
                                        <wp:docPr id="5" name="Image 5" descr="C:\Users\beatrice\Documents\Team Kyou\images Team Kyou\images TK you\image 4 TK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beatrice\Documents\Team Kyou\images Team Kyou\images TK you\image 4 TK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6620" cy="1377466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4C058D9" wp14:editId="321D3867">
                                        <wp:extent cx="1949436" cy="1297172"/>
                                        <wp:effectExtent l="0" t="0" r="0" b="0"/>
                                        <wp:docPr id="23" name="Image 23" descr="C:\Users\beatrice\Pictures\salle stage\blocs brianç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beatrice\Pictures\salle stage\blocs brianç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61606" cy="130527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9C0C42" w:rsidRDefault="009C0C42" w:rsidP="009C0C42"/>
                                <w:p w:rsidR="009C0C42" w:rsidRDefault="009C0C42" w:rsidP="009C0C42">
                                  <w:pPr>
                                    <w:jc w:val="center"/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9C0C42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70F7A17" wp14:editId="07CBBB0C">
                                        <wp:extent cx="1998921" cy="1499191"/>
                                        <wp:effectExtent l="0" t="0" r="1905" b="6350"/>
                                        <wp:docPr id="27" name="Image 27" descr="C:\Users\beatrice\Pictures\salle stage\Rassemblement T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beatrice\Pictures\salle stage\Rassemblement T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3840" cy="150288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C510CB" w:rsidRDefault="00C510CB" w:rsidP="008F7FA3">
                                  <w:pPr>
                                    <w:jc w:val="center"/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</w:p>
                                <w:p w:rsidR="008F7FA3" w:rsidRDefault="008F7FA3" w:rsidP="00C510CB"/>
                              </w:txbxContent>
                            </v:textbox>
                            <w10:wrap anchory="page"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8104023" wp14:editId="22797DB8">
                            <wp:simplePos x="0" y="0"/>
                            <wp:positionH relativeFrom="column">
                              <wp:posOffset>-2835275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7096125" cy="2047875"/>
                            <wp:effectExtent l="0" t="0" r="9525" b="9525"/>
                            <wp:wrapNone/>
                            <wp:docPr id="20" name="Arrondir un rectangle avec un coin du même côté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6125" cy="2047875"/>
                                    </a:xfrm>
                                    <a:prstGeom prst="round2SameRect">
                                      <a:avLst/>
                                    </a:prstGeom>
                                    <a:blipFill>
                                      <a:blip r:embed="rId6"/>
                                      <a:stretch>
                                        <a:fillRect/>
                                      </a:stretch>
                                    </a:blip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  <w:p w:rsidR="00776300" w:rsidRDefault="00776300" w:rsidP="00776300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8104023" id="Arrondir un rectangle avec un coin du même côté 20" o:spid="_x0000_s1032" style="position:absolute;margin-left:-223.25pt;margin-top:4.4pt;width:558.75pt;height:16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125,2047875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gAAAAAFJnaHRsb25nAAAD6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c4QklNBAwAAAAADw0AAAABAAAA&#10;oAAAAC4AAAHgAABWQAAADvEAGAAB/9j/7QAMQWRvYmVfQ00AAf/uAA5BZG9iZQBkgAAAAAH/2wCE&#10;AAwICAgJCAwJCQwRCwoLERUPDAwPFRgTExUTExgRDAwMDAwMEQwMDAwMDAwMDAwMDAwMDAwMDAwM&#10;DAwMDAwMDAwBDQsLDQ4NEA4OEBQODg4UFA4ODg4UEQwMDAwMEREMDAwMDAwRDAwMDAwMDAwMDAwM&#10;DAwMDAwMDAwMDAwMDAwMDP/AABEIAC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BIAPoAwERAAIRAQMRAf/dAAQAf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" adj="-11796480,,5400" path="m341319,l6754806,v188505,,341319,152814,341319,341319l7096125,2047875r,l,2047875r,l,341319c,152814,152814,,341319,xe" stroked="f" strokeweight="2pt">
                            <v:fill r:id="rId7" o:title="" recolor="t" rotate="t" type="frame"/>
                            <v:stroke joinstyle="miter"/>
                            <v:formulas/>
                            <v:path arrowok="t" o:connecttype="custom" o:connectlocs="341319,0;6754806,0;7096125,341319;7096125,2047875;7096125,2047875;0,2047875;0,2047875;0,341319;341319,0" o:connectangles="0,0,0,0,0,0,0,0,0" textboxrect="0,0,7096125,2047875"/>
                            <v:textbox>
                              <w:txbxContent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  <w:p w:rsidR="00776300" w:rsidRDefault="00776300" w:rsidP="00776300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C510CB" w:rsidRDefault="00635D67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29D8D130" wp14:editId="7DDDF401">
                            <wp:simplePos x="0" y="0"/>
                            <wp:positionH relativeFrom="column">
                              <wp:posOffset>-2832100</wp:posOffset>
                            </wp:positionH>
                            <wp:positionV relativeFrom="page">
                              <wp:posOffset>9161116</wp:posOffset>
                            </wp:positionV>
                            <wp:extent cx="7077710" cy="1071245"/>
                            <wp:effectExtent l="0" t="0" r="8890" b="0"/>
                            <wp:wrapNone/>
                            <wp:docPr id="28" name="Freeform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077710" cy="1071245"/>
                                    </a:xfrm>
                                    <a:custGeom>
                                      <a:avLst/>
                                      <a:gdLst>
                                        <a:gd name="T0" fmla="*/ 2448 w 2448"/>
                                        <a:gd name="T1" fmla="*/ 389 h 389"/>
                                        <a:gd name="T2" fmla="*/ 2448 w 2448"/>
                                        <a:gd name="T3" fmla="*/ 140 h 389"/>
                                        <a:gd name="T4" fmla="*/ 0 w 2448"/>
                                        <a:gd name="T5" fmla="*/ 183 h 389"/>
                                        <a:gd name="T6" fmla="*/ 0 w 2448"/>
                                        <a:gd name="T7" fmla="*/ 389 h 389"/>
                                        <a:gd name="T8" fmla="*/ 2448 w 2448"/>
                                        <a:gd name="T9" fmla="*/ 389 h 3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48" h="389">
                                          <a:moveTo>
                                            <a:pt x="2448" y="389"/>
                                          </a:moveTo>
                                          <a:cubicBezTo>
                                            <a:pt x="2448" y="140"/>
                                            <a:pt x="2448" y="140"/>
                                            <a:pt x="2448" y="140"/>
                                          </a:cubicBezTo>
                                          <a:cubicBezTo>
                                            <a:pt x="1158" y="0"/>
                                            <a:pt x="339" y="128"/>
                                            <a:pt x="0" y="183"/>
                                          </a:cubicBezTo>
                                          <a:cubicBezTo>
                                            <a:pt x="0" y="389"/>
                                            <a:pt x="0" y="389"/>
                                            <a:pt x="0" y="389"/>
                                          </a:cubicBezTo>
                                          <a:lnTo>
                                            <a:pt x="2448" y="38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6103A1" id="Freeform 5" o:spid="_x0000_s1026" style="position:absolute;margin-left:-223pt;margin-top:721.35pt;width:557.3pt;height:8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" path="m2448,389v,-249,,-249,,-249c1158,,339,128,,183,,389,,389,,389r2448,xe" fillcolor="#404040 [2429]" stroked="f">
                            <v:path arrowok="t" o:connecttype="custom" o:connectlocs="7077710,1071245;7077710,385538;0,503953;0,1071245;7077710,1071245" o:connectangles="0,0,0,0,0"/>
                            <w10:wrap anchory="page"/>
                          </v:shape>
                        </w:pict>
                      </mc:Fallback>
                    </mc:AlternateContent>
                  </w:r>
                </w:p>
                <w:p w:rsidR="00776300" w:rsidRDefault="00776300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637675" w:rsidRDefault="00637675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FF315C" w:rsidRDefault="00FF315C" w:rsidP="00FF315C">
                  <w:pPr>
                    <w:rPr>
                      <w:rFonts w:eastAsiaTheme="minorHAnsi"/>
                      <w:b/>
                      <w:sz w:val="24"/>
                      <w:szCs w:val="24"/>
                    </w:rPr>
                  </w:pPr>
                </w:p>
                <w:p w:rsidR="00FF315C" w:rsidRDefault="00FF315C" w:rsidP="005E6E29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B40923" w:rsidRPr="000C0D22" w:rsidRDefault="00B40923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>*Paiement de 150 € de réservation à l’inscription (arrhes). Le solde en une ou deux fois.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>*Paiement 15 jours avant le début du stage.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*Paiement par chèque à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Ass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tit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caillou (13 quartier Boulogne, 26730 HOSTUN), par virement bancaire ou par </w:t>
                  </w:r>
                  <w:proofErr w:type="spellStart"/>
                  <w:r w:rsidRPr="000C0D22">
                    <w:rPr>
                      <w:rFonts w:eastAsiaTheme="minorHAnsi"/>
                      <w:sz w:val="24"/>
                      <w:szCs w:val="24"/>
                    </w:rPr>
                    <w:t>paypal</w:t>
                  </w:r>
                  <w:proofErr w:type="spellEnd"/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à </w:t>
                  </w:r>
                  <w:hyperlink r:id="rId12" w:history="1">
                    <w:r w:rsidRPr="000C0D22">
                      <w:rPr>
                        <w:rStyle w:val="Lienhypertexte"/>
                        <w:rFonts w:eastAsiaTheme="minorHAnsi"/>
                        <w:sz w:val="24"/>
                        <w:szCs w:val="24"/>
                      </w:rPr>
                      <w:t>contact@teamkyou.com</w:t>
                    </w:r>
                  </w:hyperlink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 (à vos frais).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*Il faut être licencié à la FFME.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0C0D22">
                    <w:rPr>
                      <w:rFonts w:eastAsiaTheme="minorHAnsi"/>
                      <w:sz w:val="24"/>
                      <w:szCs w:val="24"/>
                    </w:rPr>
                    <w:t xml:space="preserve">*Une cotisation de 15€ vous sera demandée pour toute personne non adhérente à l’association. </w:t>
                  </w:r>
                </w:p>
                <w:p w:rsidR="000C0D22" w:rsidRPr="000C0D22" w:rsidRDefault="000C0D22" w:rsidP="000C0D22">
                  <w:pPr>
                    <w:rPr>
                      <w:rFonts w:eastAsiaTheme="minorHAnsi"/>
                      <w:sz w:val="24"/>
                      <w:szCs w:val="24"/>
                    </w:rPr>
                  </w:pP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>Date limite d’inscription :</w:t>
                  </w:r>
                  <w:r w:rsidR="004F6E9F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le 16 Juin</w:t>
                  </w:r>
                  <w:r w:rsidR="00F843F6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2015</w:t>
                  </w:r>
                </w:p>
                <w:p w:rsidR="000C0D22" w:rsidRPr="009C452D" w:rsidRDefault="000C0D22" w:rsidP="009C452D">
                  <w:pPr>
                    <w:jc w:val="center"/>
                    <w:rPr>
                      <w:rFonts w:eastAsiaTheme="minorHAnsi"/>
                      <w:b/>
                      <w:sz w:val="24"/>
                      <w:szCs w:val="24"/>
                    </w:rPr>
                  </w:pPr>
                  <w:r w:rsidRPr="009C452D">
                    <w:rPr>
                      <w:rFonts w:eastAsiaTheme="minorHAnsi"/>
                      <w:sz w:val="24"/>
                      <w:szCs w:val="24"/>
                    </w:rPr>
                    <w:t xml:space="preserve">Les </w:t>
                  </w:r>
                  <w:proofErr w:type="spellStart"/>
                  <w:r w:rsidRPr="009C452D">
                    <w:rPr>
                      <w:rFonts w:eastAsiaTheme="minorHAnsi"/>
                      <w:sz w:val="24"/>
                      <w:szCs w:val="24"/>
                    </w:rPr>
                    <w:t>coachs</w:t>
                  </w:r>
                  <w:proofErr w:type="spellEnd"/>
                  <w:r w:rsidRPr="009C452D">
                    <w:rPr>
                      <w:rFonts w:eastAsiaTheme="minorHAnsi"/>
                      <w:sz w:val="24"/>
                      <w:szCs w:val="24"/>
                    </w:rPr>
                    <w:t> :</w:t>
                  </w:r>
                  <w:r w:rsidRPr="009C452D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 </w:t>
                  </w:r>
                  <w:r w:rsidR="00101159">
                    <w:rPr>
                      <w:rFonts w:eastAsiaTheme="minorHAnsi"/>
                      <w:b/>
                      <w:sz w:val="24"/>
                      <w:szCs w:val="24"/>
                    </w:rPr>
                    <w:t xml:space="preserve">Eric CHANOURDIE, </w:t>
                  </w:r>
                  <w:r w:rsidRPr="009C452D">
                    <w:rPr>
                      <w:rFonts w:eastAsiaTheme="minorHAnsi"/>
                      <w:b/>
                      <w:sz w:val="24"/>
                      <w:szCs w:val="24"/>
                    </w:rPr>
                    <w:t>Marine JOURDAN</w:t>
                  </w:r>
                  <w:r w:rsidR="00101159">
                    <w:rPr>
                      <w:rFonts w:eastAsiaTheme="minorHAnsi"/>
                      <w:b/>
                      <w:sz w:val="24"/>
                      <w:szCs w:val="24"/>
                    </w:rPr>
                    <w:t>, Yoann LE COUSTER</w:t>
                  </w:r>
                </w:p>
                <w:p w:rsidR="00637675" w:rsidRDefault="00637675" w:rsidP="00635D67">
                  <w:pPr>
                    <w:tabs>
                      <w:tab w:val="left" w:pos="6815"/>
                    </w:tabs>
                    <w:rPr>
                      <w:sz w:val="26"/>
                      <w:szCs w:val="26"/>
                    </w:rPr>
                  </w:pP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b/>
                      <w:sz w:val="24"/>
                      <w:szCs w:val="24"/>
                    </w:rPr>
                    <w:t>Quoi prendre :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eastAsiaTheme="minorHAnsi"/>
                      <w:sz w:val="24"/>
                      <w:szCs w:val="24"/>
                    </w:rPr>
                    <w:t xml:space="preserve">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-corde de 70 mètres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-15 dégaines minimum, système d’assurage</w:t>
                  </w:r>
                  <w:r w:rsidR="003578D7">
                    <w:rPr>
                      <w:rFonts w:eastAsiaTheme="minorHAnsi"/>
                      <w:sz w:val="24"/>
                      <w:szCs w:val="24"/>
                    </w:rPr>
                    <w:t>, CASQUE OBLIGATOIRE POUR LES MINEURS</w:t>
                  </w:r>
                  <w:bookmarkStart w:id="0" w:name="_GoBack"/>
                  <w:bookmarkEnd w:id="0"/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-chaussons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-gourde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-des vêtements appropriés pour la chaleur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et le froid </w:t>
                  </w:r>
                </w:p>
                <w:p w:rsid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 w:rsidRPr="00A23575"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-boissons et nourriture en plus pour la </w:t>
                  </w:r>
                </w:p>
                <w:p w:rsidR="00A23575" w:rsidRPr="00A23575" w:rsidRDefault="00A23575" w:rsidP="00A23575">
                  <w:pPr>
                    <w:rPr>
                      <w:rFonts w:eastAsiaTheme="minorHAnsi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sz w:val="24"/>
                      <w:szCs w:val="24"/>
                    </w:rPr>
                    <w:t xml:space="preserve">                                </w:t>
                  </w:r>
                  <w:r w:rsidRPr="00A23575">
                    <w:rPr>
                      <w:rFonts w:eastAsiaTheme="minorHAnsi"/>
                      <w:sz w:val="24"/>
                      <w:szCs w:val="24"/>
                    </w:rPr>
                    <w:t>journée</w:t>
                  </w: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4F6E9F" w:rsidRDefault="004F6E9F" w:rsidP="00CA7519">
                  <w:pPr>
                    <w:tabs>
                      <w:tab w:val="left" w:pos="6815"/>
                    </w:tabs>
                    <w:jc w:val="center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E11C24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         </w:t>
                  </w: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E11C24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noProof/>
                      <w:lang w:eastAsia="fr-FR"/>
                    </w:rPr>
                  </w:pPr>
                </w:p>
                <w:p w:rsidR="00776300" w:rsidRDefault="00E11C24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w:t xml:space="preserve">                                                              </w:t>
                  </w:r>
                  <w:r w:rsidR="003E53AC">
                    <w:rPr>
                      <w:noProof/>
                      <w:lang w:eastAsia="fr-FR"/>
                    </w:rPr>
                    <w:t xml:space="preserve">                              </w:t>
                  </w:r>
                  <w:r w:rsidR="003E53AC">
                    <w:rPr>
                      <w:noProof/>
                      <w:lang w:eastAsia="fr-FR"/>
                    </w:rPr>
                    <w:drawing>
                      <wp:inline distT="0" distB="0" distL="0" distR="0" wp14:anchorId="781D2D09" wp14:editId="1255BCF7">
                        <wp:extent cx="558412" cy="519323"/>
                        <wp:effectExtent l="0" t="0" r="0" b="0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122-ST0592-15684-1_1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037" cy="523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300" w:rsidRDefault="00776300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776300" w:rsidRDefault="008F68B5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4D998741" wp14:editId="15E6A2E8">
                            <wp:simplePos x="0" y="0"/>
                            <wp:positionH relativeFrom="column">
                              <wp:posOffset>-1876425</wp:posOffset>
                            </wp:positionH>
                            <wp:positionV relativeFrom="paragraph">
                              <wp:posOffset>-2274</wp:posOffset>
                            </wp:positionV>
                            <wp:extent cx="2562225" cy="616585"/>
                            <wp:effectExtent l="0" t="0" r="9525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62225" cy="6165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Visitez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notre</w:t>
                                        </w:r>
                                        <w:proofErr w:type="spellEnd"/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 xml:space="preserve"> page Facebook - </w:t>
                                        </w:r>
                                        <w:r w:rsidRPr="00BF1EBB"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Team K you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Corinne Theroux : 06 33 40 73 00</w:t>
                                        </w:r>
                                      </w:p>
                                      <w:p w:rsidR="00BF1EBB" w:rsidRPr="00BF1EBB" w:rsidRDefault="00BF1EBB" w:rsidP="00BF1EBB">
                                        <w:pP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lang w:val="en-US"/>
                                          </w:rPr>
                                          <w:t>Marine Jourdan : 06 66 39 12 86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D998741" id="Zone de texte 38" o:spid="_x0000_s1033" type="#_x0000_t202" style="position:absolute;left:0;text-align:left;margin-left:-147.75pt;margin-top:-.2pt;width:201.75pt;height:4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" fillcolor="#404040 [2429]" stroked="f" strokeweight=".5pt">
                            <v:textbox>
                              <w:txbxContent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Visitez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notre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 xml:space="preserve"> page Facebook - </w:t>
                                  </w:r>
                                  <w:r w:rsidRPr="00BF1EBB"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Team K you</w:t>
                                  </w:r>
                                </w:p>
                                <w:p w:rsid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Corinne Theroux : 06 33 40 73 00</w:t>
                                  </w:r>
                                </w:p>
                                <w:p w:rsidR="00BF1EBB" w:rsidRPr="00BF1EBB" w:rsidRDefault="00BF1EBB" w:rsidP="00BF1EBB">
                                  <w:pPr>
                                    <w:rPr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US"/>
                                    </w:rPr>
                                    <w:t>Marine Jourdan : 06 66 39 12 86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:rsidR="00776300" w:rsidRDefault="003E53AC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5A3C882C" wp14:editId="5F40DEEB">
                            <wp:simplePos x="0" y="0"/>
                            <wp:positionH relativeFrom="column">
                              <wp:posOffset>1597025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3020" cy="403860"/>
                            <wp:effectExtent l="0" t="0" r="0" b="0"/>
                            <wp:wrapNone/>
                            <wp:docPr id="39" name="Zone de text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573020" cy="403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F1EBB" w:rsidRPr="006B2D0E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aps/>
                                            <w:color w:val="FFFFFE"/>
                                            <w:spacing w:val="20"/>
                                            <w:sz w:val="18"/>
                                            <w:szCs w:val="18"/>
                                          </w:rPr>
                                          <w:t>www.teamkyou.com</w:t>
                                        </w:r>
                                      </w:p>
                                      <w:p w:rsidR="00BF1EBB" w:rsidRDefault="00BF1EBB" w:rsidP="00BF1EBB">
                                        <w:pPr>
                                          <w:widowControl w:val="0"/>
                                          <w:spacing w:line="200" w:lineRule="exact"/>
                                          <w:jc w:val="right"/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</w:pPr>
                                        <w:r w:rsidRPr="00347CC5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>contact@teamkyou.com</w:t>
                                        </w:r>
                                        <w:r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</w:t>
                                        </w:r>
                                        <w:r w:rsidRPr="00736EE8">
                                          <w:rPr>
                                            <w:rStyle w:val="Lienhypertexte"/>
                                            <w:rFonts w:ascii="Arial" w:hAnsi="Arial" w:cs="Arial"/>
                                            <w:b/>
                                            <w:bCs/>
                                            <w:color w:val="FFFFFF" w:themeColor="background1"/>
                                            <w:sz w:val="18"/>
                                            <w:szCs w:val="18"/>
                                            <w:u w:val="none"/>
                                          </w:rPr>
                                          <w:t xml:space="preserve">  </w:t>
                                        </w:r>
                                      </w:p>
                                      <w:p w:rsidR="00BF1EBB" w:rsidRDefault="00BF1EB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A3C882C" id="Zone de texte 39" o:spid="_x0000_s1034" type="#_x0000_t202" style="position:absolute;left:0;text-align:left;margin-left:125.75pt;margin-top:-.15pt;width:202.6pt;height:3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" fillcolor="#404040 [2429]" stroked="f" strokeweight=".5pt">
                            <v:textbox>
                              <w:txbxContent>
                                <w:p w:rsidR="00BF1EBB" w:rsidRPr="006B2D0E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color w:val="FFFFFE"/>
                                      <w:spacing w:val="20"/>
                                      <w:sz w:val="18"/>
                                      <w:szCs w:val="18"/>
                                    </w:rPr>
                                    <w:t>www.teamkyou.com</w:t>
                                  </w:r>
                                </w:p>
                                <w:p w:rsidR="00BF1EBB" w:rsidRDefault="00BF1EBB" w:rsidP="00BF1EBB">
                                  <w:pPr>
                                    <w:widowControl w:val="0"/>
                                    <w:spacing w:line="200" w:lineRule="exact"/>
                                    <w:jc w:val="right"/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</w:pPr>
                                  <w:r w:rsidRPr="00347CC5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>contact@teamkyou.com</w:t>
                                  </w:r>
                                  <w:r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</w:t>
                                  </w:r>
                                  <w:r w:rsidRPr="00736EE8">
                                    <w:rPr>
                                      <w:rStyle w:val="Lienhypertexte"/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u w:val="none"/>
                                    </w:rPr>
                                    <w:t xml:space="preserve">  </w:t>
                                  </w:r>
                                </w:p>
                                <w:p w:rsidR="00BF1EBB" w:rsidRDefault="00BF1EB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4005E">
                    <w:rPr>
                      <w:sz w:val="26"/>
                      <w:szCs w:val="26"/>
                    </w:rPr>
                    <w:t xml:space="preserve">                                                                              </w:t>
                  </w: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  <w:p w:rsidR="00CA7519" w:rsidRPr="006672CC" w:rsidRDefault="00CA7519" w:rsidP="00CA7519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36" w:type="dxa"/>
                </w:tcPr>
                <w:p w:rsidR="003B4ED8" w:rsidRPr="006672CC" w:rsidRDefault="003578D7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 xml:space="preserve">   </w:t>
                  </w:r>
                </w:p>
              </w:tc>
            </w:tr>
            <w:tr w:rsidR="009C452D" w:rsidRPr="006672CC" w:rsidTr="00457E8E"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6366" w:type="dxa"/>
                </w:tcPr>
                <w:p w:rsidR="009C452D" w:rsidRPr="00637675" w:rsidRDefault="009C452D" w:rsidP="005E6E29">
                  <w:pPr>
                    <w:tabs>
                      <w:tab w:val="left" w:pos="6815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</w:tcPr>
                <w:p w:rsidR="009C452D" w:rsidRDefault="009C452D" w:rsidP="003B4ED8">
                  <w:pPr>
                    <w:tabs>
                      <w:tab w:val="left" w:pos="6815"/>
                    </w:tabs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E80338" w:rsidRPr="003B4ED8" w:rsidRDefault="00E80338" w:rsidP="00E23BF8">
            <w:pPr>
              <w:tabs>
                <w:tab w:val="left" w:pos="6815"/>
              </w:tabs>
              <w:rPr>
                <w:sz w:val="24"/>
                <w:szCs w:val="24"/>
              </w:rPr>
            </w:pPr>
          </w:p>
        </w:tc>
        <w:tc>
          <w:tcPr>
            <w:tcW w:w="36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1618"/>
        <w:gridCol w:w="1618"/>
        <w:gridCol w:w="1618"/>
        <w:gridCol w:w="1618"/>
        <w:gridCol w:w="1618"/>
        <w:gridCol w:w="1619"/>
      </w:tblGrid>
      <w:tr w:rsidR="00223C3F" w:rsidTr="00223C3F"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8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619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3"/>
        <w:gridCol w:w="9846"/>
        <w:gridCol w:w="227"/>
        <w:gridCol w:w="223"/>
        <w:gridCol w:w="224"/>
      </w:tblGrid>
      <w:tr w:rsidR="00223C3F" w:rsidTr="00223C3F">
        <w:tc>
          <w:tcPr>
            <w:tcW w:w="712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4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505" w:type="dxa"/>
          </w:tcPr>
          <w:p w:rsidR="00223C3F" w:rsidRDefault="00D02F15" w:rsidP="00E23BF8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drawing>
                <wp:inline distT="0" distB="0" distL="0" distR="0" wp14:anchorId="3510562A" wp14:editId="4EC65FF3">
                  <wp:extent cx="6109200" cy="2487600"/>
                  <wp:effectExtent l="0" t="0" r="6350" b="8255"/>
                  <wp:docPr id="29" name="Image 29" descr="C:\Users\beatrice\Documents\images Team Kyou\rib team ky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rice\Documents\images Team Kyou\rib team ky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200" cy="24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</w:tcPr>
          <w:p w:rsidR="00223C3F" w:rsidRDefault="00B20AC0" w:rsidP="004D5BCE">
            <w:pPr>
              <w:tabs>
                <w:tab w:val="left" w:pos="6815"/>
              </w:tabs>
            </w:pPr>
            <w:r>
              <w:rPr>
                <w:noProof/>
                <w:lang w:eastAsia="fr-FR"/>
              </w:rPr>
              <w:t xml:space="preserve">               </w:t>
            </w:r>
          </w:p>
        </w:tc>
        <w:tc>
          <w:tcPr>
            <w:tcW w:w="715" w:type="dxa"/>
          </w:tcPr>
          <w:p w:rsidR="00223C3F" w:rsidRDefault="00223C3F" w:rsidP="00E23BF8">
            <w:pPr>
              <w:tabs>
                <w:tab w:val="left" w:pos="6815"/>
              </w:tabs>
            </w:pPr>
          </w:p>
        </w:tc>
        <w:tc>
          <w:tcPr>
            <w:tcW w:w="1716" w:type="dxa"/>
            <w:vAlign w:val="bottom"/>
          </w:tcPr>
          <w:p w:rsidR="00223C3F" w:rsidRDefault="00223C3F" w:rsidP="00223C3F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223C3F" w:rsidRDefault="00223C3F" w:rsidP="00E23BF8">
      <w:pPr>
        <w:tabs>
          <w:tab w:val="left" w:pos="681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"/>
        <w:gridCol w:w="1204"/>
        <w:gridCol w:w="9846"/>
      </w:tblGrid>
      <w:tr w:rsidR="00A91C7A" w:rsidTr="00A91C7A">
        <w:tc>
          <w:tcPr>
            <w:tcW w:w="359" w:type="dxa"/>
          </w:tcPr>
          <w:p w:rsidR="00A91C7A" w:rsidRDefault="00A91C7A" w:rsidP="00E23BF8">
            <w:pPr>
              <w:tabs>
                <w:tab w:val="left" w:pos="6815"/>
              </w:tabs>
            </w:pPr>
          </w:p>
        </w:tc>
        <w:tc>
          <w:tcPr>
            <w:tcW w:w="1204" w:type="dxa"/>
          </w:tcPr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  <w:tc>
          <w:tcPr>
            <w:tcW w:w="9846" w:type="dxa"/>
          </w:tcPr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937232">
            <w:pPr>
              <w:tabs>
                <w:tab w:val="left" w:pos="6815"/>
              </w:tabs>
            </w:pPr>
          </w:p>
          <w:p w:rsidR="00A91C7A" w:rsidRDefault="00A91C7A" w:rsidP="00A91C7A">
            <w:pPr>
              <w:tabs>
                <w:tab w:val="left" w:pos="6815"/>
              </w:tabs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  <w:p w:rsidR="00A91C7A" w:rsidRDefault="00A91C7A" w:rsidP="008F7FA3">
            <w:pPr>
              <w:tabs>
                <w:tab w:val="left" w:pos="6815"/>
              </w:tabs>
              <w:jc w:val="right"/>
            </w:pPr>
          </w:p>
        </w:tc>
      </w:tr>
    </w:tbl>
    <w:p w:rsidR="00223C3F" w:rsidRDefault="00223C3F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8F7FA3" w:rsidP="00E23BF8">
      <w:pPr>
        <w:tabs>
          <w:tab w:val="left" w:pos="6815"/>
        </w:tabs>
      </w:pPr>
    </w:p>
    <w:p w:rsidR="008F7FA3" w:rsidRDefault="00976C91" w:rsidP="00E23BF8">
      <w:pPr>
        <w:tabs>
          <w:tab w:val="left" w:pos="6815"/>
        </w:tabs>
      </w:pP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3EC1883" wp14:editId="2375494F">
                <wp:simplePos x="0" y="0"/>
                <wp:positionH relativeFrom="column">
                  <wp:posOffset>3940175</wp:posOffset>
                </wp:positionH>
                <wp:positionV relativeFrom="page">
                  <wp:posOffset>9347879</wp:posOffset>
                </wp:positionV>
                <wp:extent cx="2916496" cy="530624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496" cy="53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7367" w:rsidRPr="006B2D0E" w:rsidRDefault="006B2D0E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sz w:val="18"/>
                                <w:szCs w:val="18"/>
                              </w:rPr>
                              <w:t>www.teamkyou.com</w:t>
                            </w:r>
                          </w:p>
                          <w:p w:rsidR="006B2D0E" w:rsidRDefault="00976C91" w:rsidP="006B2D0E">
                            <w:pPr>
                              <w:widowControl w:val="0"/>
                              <w:spacing w:line="200" w:lineRule="exact"/>
                              <w:jc w:val="righ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347CC5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>contact@teamkyou.com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736EE8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  <w:t xml:space="preserve">  </w:t>
                            </w:r>
                          </w:p>
                          <w:p w:rsidR="00976C91" w:rsidRDefault="00976C91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1883" id="Text Box 21" o:spid="_x0000_s1035" type="#_x0000_t202" style="position:absolute;margin-left:310.25pt;margin-top:736.05pt;width:229.65pt;height:41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:rsidR="00067367" w:rsidRPr="006B2D0E" w:rsidRDefault="006B2D0E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sz w:val="18"/>
                          <w:szCs w:val="18"/>
                        </w:rPr>
                        <w:t>www.teamkyou.com</w:t>
                      </w:r>
                    </w:p>
                    <w:p w:rsidR="006B2D0E" w:rsidRDefault="00976C91" w:rsidP="006B2D0E">
                      <w:pPr>
                        <w:widowControl w:val="0"/>
                        <w:spacing w:line="200" w:lineRule="exact"/>
                        <w:jc w:val="righ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  <w:r w:rsidRPr="00347CC5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>contact@teamkyou.com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736EE8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  <w:t xml:space="preserve">  </w:t>
                      </w:r>
                    </w:p>
                    <w:p w:rsidR="00976C91" w:rsidRDefault="00976C91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504952B" wp14:editId="6BDB530F">
                <wp:simplePos x="0" y="0"/>
                <wp:positionH relativeFrom="column">
                  <wp:posOffset>283210</wp:posOffset>
                </wp:positionH>
                <wp:positionV relativeFrom="page">
                  <wp:posOffset>9060180</wp:posOffset>
                </wp:positionV>
                <wp:extent cx="3907155" cy="7467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07C26" w:rsidRDefault="00707C26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446879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976C91" w:rsidRPr="00E177A6" w:rsidRDefault="00446879">
                            <w:pPr>
                              <w:widowControl w:val="0"/>
                              <w:spacing w:line="200" w:lineRule="exact"/>
                              <w:rPr>
                                <w:rStyle w:val="Lienhypertexte"/>
                                <w:color w:val="FFFFFF" w:themeColor="background1"/>
                                <w:u w:val="none"/>
                                <w:lang w:val="en-US"/>
                              </w:rPr>
                            </w:pP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Visitez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notre</w:t>
                            </w:r>
                            <w:proofErr w:type="spellEnd"/>
                            <w:r w:rsidRPr="00E177A6"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 xml:space="preserve"> page Facebook – Team K You</w:t>
                            </w:r>
                          </w:p>
                          <w:p w:rsidR="00446879" w:rsidRPr="004D5BCE" w:rsidRDefault="00446879">
                            <w:pPr>
                              <w:rPr>
                                <w:rStyle w:val="Lienhypertexte"/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4952B" id="Text Box 22" o:spid="_x0000_s1036" type="#_x0000_t202" style="position:absolute;margin-left:22.3pt;margin-top:713.4pt;width:307.65pt;height:58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707C26" w:rsidRDefault="00707C26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446879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</w:rPr>
                      </w:pPr>
                    </w:p>
                    <w:p w:rsidR="00976C91" w:rsidRPr="00E177A6" w:rsidRDefault="00446879">
                      <w:pPr>
                        <w:widowControl w:val="0"/>
                        <w:spacing w:line="200" w:lineRule="exact"/>
                        <w:rPr>
                          <w:rStyle w:val="Lienhypertexte"/>
                          <w:color w:val="FFFFFF" w:themeColor="background1"/>
                          <w:u w:val="none"/>
                          <w:lang w:val="en-US"/>
                        </w:rPr>
                      </w:pP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Visitez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</w:t>
                      </w:r>
                      <w:proofErr w:type="spellStart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>notre</w:t>
                      </w:r>
                      <w:proofErr w:type="spellEnd"/>
                      <w:r w:rsidRPr="00E177A6"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  <w:t xml:space="preserve"> page Facebook – Team K You</w:t>
                      </w:r>
                    </w:p>
                    <w:p w:rsidR="00446879" w:rsidRPr="004D5BCE" w:rsidRDefault="00446879">
                      <w:pPr>
                        <w:rPr>
                          <w:rStyle w:val="Lienhypertexte"/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  <w:u w:val="none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Pr="008F7FA3" w:rsidRDefault="008F7FA3" w:rsidP="008F7FA3"/>
    <w:p w:rsidR="008F7FA3" w:rsidRDefault="008F7FA3" w:rsidP="008F7FA3"/>
    <w:p w:rsidR="008F7FA3" w:rsidRDefault="008F7FA3" w:rsidP="008F7FA3"/>
    <w:p w:rsidR="00223C3F" w:rsidRPr="008F7FA3" w:rsidRDefault="008F7FA3" w:rsidP="008F7FA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933F0" wp14:editId="7FFA41D8">
                <wp:simplePos x="0" y="0"/>
                <wp:positionH relativeFrom="column">
                  <wp:posOffset>152400</wp:posOffset>
                </wp:positionH>
                <wp:positionV relativeFrom="page">
                  <wp:posOffset>8815070</wp:posOffset>
                </wp:positionV>
                <wp:extent cx="7077710" cy="1167130"/>
                <wp:effectExtent l="9525" t="4445" r="0" b="0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7771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63EF5" id="Freeform 5" o:spid="_x0000_s1026" style="position:absolute;margin-left:12pt;margin-top:694.1pt;width:557.3pt;height:9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" path="m2448,389v,-249,,-249,,-249c1158,,339,128,,183,,389,,389,,389r2448,xe" fillcolor="#2e3640" stroked="f" strokecolor="#212120">
                <v:shadow color="#8c8682"/>
                <v:path arrowok="t" o:connecttype="custom" o:connectlocs="7077710,1167130;7077710,420047;0,549061;0,1167130;7077710,1167130" o:connectangles="0,0,0,0,0"/>
                <w10:wrap anchory="page"/>
              </v:shape>
            </w:pict>
          </mc:Fallback>
        </mc:AlternateContent>
      </w:r>
    </w:p>
    <w:sectPr w:rsidR="00223C3F" w:rsidRPr="008F7FA3" w:rsidSect="00D242B7">
      <w:pgSz w:w="11907" w:h="16839"/>
      <w:pgMar w:top="357" w:right="357" w:bottom="244" w:left="357" w:header="357" w:footer="35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C11401"/>
    <w:multiLevelType w:val="hybridMultilevel"/>
    <w:tmpl w:val="C616BBEE"/>
    <w:lvl w:ilvl="0" w:tplc="91EA25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B675B"/>
    <w:multiLevelType w:val="hybridMultilevel"/>
    <w:tmpl w:val="DB9C9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E5"/>
    <w:rsid w:val="0001217F"/>
    <w:rsid w:val="00012FE9"/>
    <w:rsid w:val="00017B51"/>
    <w:rsid w:val="00024071"/>
    <w:rsid w:val="000415E5"/>
    <w:rsid w:val="00067367"/>
    <w:rsid w:val="000933F1"/>
    <w:rsid w:val="000C0D22"/>
    <w:rsid w:val="000D63C3"/>
    <w:rsid w:val="000E451E"/>
    <w:rsid w:val="00101159"/>
    <w:rsid w:val="00136514"/>
    <w:rsid w:val="00223C3F"/>
    <w:rsid w:val="002368E3"/>
    <w:rsid w:val="002649B2"/>
    <w:rsid w:val="00267079"/>
    <w:rsid w:val="00276ABD"/>
    <w:rsid w:val="002B3409"/>
    <w:rsid w:val="002C35C9"/>
    <w:rsid w:val="002D2DBB"/>
    <w:rsid w:val="002E2613"/>
    <w:rsid w:val="003215ED"/>
    <w:rsid w:val="00340D55"/>
    <w:rsid w:val="00345920"/>
    <w:rsid w:val="003459FF"/>
    <w:rsid w:val="00347CC5"/>
    <w:rsid w:val="00350CF3"/>
    <w:rsid w:val="003578D7"/>
    <w:rsid w:val="00383900"/>
    <w:rsid w:val="00384094"/>
    <w:rsid w:val="003B4ED8"/>
    <w:rsid w:val="003E53AC"/>
    <w:rsid w:val="003F79E0"/>
    <w:rsid w:val="0041508F"/>
    <w:rsid w:val="0044315B"/>
    <w:rsid w:val="00446879"/>
    <w:rsid w:val="00457E8E"/>
    <w:rsid w:val="004902BE"/>
    <w:rsid w:val="004D5BCE"/>
    <w:rsid w:val="004D687D"/>
    <w:rsid w:val="004F6E9F"/>
    <w:rsid w:val="00537D8A"/>
    <w:rsid w:val="00541403"/>
    <w:rsid w:val="005B18F3"/>
    <w:rsid w:val="005E1293"/>
    <w:rsid w:val="005E6E29"/>
    <w:rsid w:val="005E71B5"/>
    <w:rsid w:val="006240CB"/>
    <w:rsid w:val="00635D67"/>
    <w:rsid w:val="00637675"/>
    <w:rsid w:val="006672CC"/>
    <w:rsid w:val="006A4B75"/>
    <w:rsid w:val="006B2D0E"/>
    <w:rsid w:val="006D79B6"/>
    <w:rsid w:val="00707C26"/>
    <w:rsid w:val="00736EE8"/>
    <w:rsid w:val="00776300"/>
    <w:rsid w:val="0078618B"/>
    <w:rsid w:val="007C5E00"/>
    <w:rsid w:val="00871193"/>
    <w:rsid w:val="008B43A7"/>
    <w:rsid w:val="008F68B5"/>
    <w:rsid w:val="008F7FA3"/>
    <w:rsid w:val="00904607"/>
    <w:rsid w:val="0092543C"/>
    <w:rsid w:val="00937147"/>
    <w:rsid w:val="00937232"/>
    <w:rsid w:val="009461DA"/>
    <w:rsid w:val="00955F7B"/>
    <w:rsid w:val="00976C91"/>
    <w:rsid w:val="00987946"/>
    <w:rsid w:val="00990506"/>
    <w:rsid w:val="00995B43"/>
    <w:rsid w:val="009A50E5"/>
    <w:rsid w:val="009C0C42"/>
    <w:rsid w:val="009C452D"/>
    <w:rsid w:val="009E1F5A"/>
    <w:rsid w:val="00A04F7D"/>
    <w:rsid w:val="00A23575"/>
    <w:rsid w:val="00A244C9"/>
    <w:rsid w:val="00A26436"/>
    <w:rsid w:val="00A4005E"/>
    <w:rsid w:val="00A40FF4"/>
    <w:rsid w:val="00A9032A"/>
    <w:rsid w:val="00A91C7A"/>
    <w:rsid w:val="00AA3C66"/>
    <w:rsid w:val="00AB25E8"/>
    <w:rsid w:val="00B20AC0"/>
    <w:rsid w:val="00B40923"/>
    <w:rsid w:val="00B5525B"/>
    <w:rsid w:val="00B80FA5"/>
    <w:rsid w:val="00BF1EBB"/>
    <w:rsid w:val="00C510CB"/>
    <w:rsid w:val="00C62746"/>
    <w:rsid w:val="00CA7519"/>
    <w:rsid w:val="00CC0457"/>
    <w:rsid w:val="00D00391"/>
    <w:rsid w:val="00D02F15"/>
    <w:rsid w:val="00D138AA"/>
    <w:rsid w:val="00D242B7"/>
    <w:rsid w:val="00D33AFD"/>
    <w:rsid w:val="00D46C31"/>
    <w:rsid w:val="00D53A23"/>
    <w:rsid w:val="00D83A5D"/>
    <w:rsid w:val="00D9207A"/>
    <w:rsid w:val="00DA0D28"/>
    <w:rsid w:val="00DE79C2"/>
    <w:rsid w:val="00E067AE"/>
    <w:rsid w:val="00E11C24"/>
    <w:rsid w:val="00E177A6"/>
    <w:rsid w:val="00E205F3"/>
    <w:rsid w:val="00E23BF8"/>
    <w:rsid w:val="00E80338"/>
    <w:rsid w:val="00EB5B33"/>
    <w:rsid w:val="00ED7FD1"/>
    <w:rsid w:val="00F30FB5"/>
    <w:rsid w:val="00F37A94"/>
    <w:rsid w:val="00F42431"/>
    <w:rsid w:val="00F843F6"/>
    <w:rsid w:val="00FB02CA"/>
    <w:rsid w:val="00FD12D7"/>
    <w:rsid w:val="00FF315C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FDC954D-EBBE-4099-8A65-17FC19006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212120"/>
      <w:kern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al1">
    <w:name w:val="Tableau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wb">
    <w:name w:val="fwb"/>
    <w:rsid w:val="000415E5"/>
  </w:style>
  <w:style w:type="paragraph" w:styleId="Textedebulles">
    <w:name w:val="Balloon Text"/>
    <w:basedOn w:val="Normal"/>
    <w:link w:val="TextedebullesCar"/>
    <w:rsid w:val="009046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4607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Paragraphedeliste">
    <w:name w:val="List Paragraph"/>
    <w:basedOn w:val="Normal"/>
    <w:uiPriority w:val="34"/>
    <w:qFormat/>
    <w:rsid w:val="0090460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A50E5"/>
    <w:rPr>
      <w:color w:val="0000FF"/>
      <w:u w:val="single"/>
    </w:rPr>
  </w:style>
  <w:style w:type="table" w:styleId="Grilledutableau">
    <w:name w:val="Table Grid"/>
    <w:basedOn w:val="TableauNormal"/>
    <w:rsid w:val="00223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79C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D92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62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5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000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49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2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contact@teamkyou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chaletleychauda.ffcam.fr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ann\AppData\Roaming\Microsoft\Templates\Prospectus%20Technologie-commer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185DB-2492-4146-8DD4-DACBE3161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Technologie-commerce.dot</Template>
  <TotalTime>34</TotalTime>
  <Pages>4</Pages>
  <Words>404</Words>
  <Characters>2224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Yoann Deshormeaux</dc:creator>
  <cp:lastModifiedBy>association Teamkyou</cp:lastModifiedBy>
  <cp:revision>29</cp:revision>
  <cp:lastPrinted>2014-12-12T16:46:00Z</cp:lastPrinted>
  <dcterms:created xsi:type="dcterms:W3CDTF">2015-03-20T13:43:00Z</dcterms:created>
  <dcterms:modified xsi:type="dcterms:W3CDTF">2015-05-26T13:39:00Z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TC102580281036</vt:lpwstr>
  </property>
</Properties>
</file>