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C3F" w:rsidRDefault="002D2DBB" w:rsidP="00223C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FBF25" wp14:editId="07F4C12A">
                <wp:simplePos x="0" y="0"/>
                <wp:positionH relativeFrom="column">
                  <wp:posOffset>-3119</wp:posOffset>
                </wp:positionH>
                <wp:positionV relativeFrom="paragraph">
                  <wp:posOffset>-1270</wp:posOffset>
                </wp:positionV>
                <wp:extent cx="7096125" cy="2047875"/>
                <wp:effectExtent l="0" t="0" r="9525" b="9525"/>
                <wp:wrapNone/>
                <wp:docPr id="10" name="Arrondir un rectangle avec un coin du même côt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2047875"/>
                        </a:xfrm>
                        <a:prstGeom prst="round2Same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ndir un rectangle avec un coin du même côté 10" o:spid="_x0000_s1026" style="position:absolute;margin-left:-.25pt;margin-top:-.1pt;width:558.75pt;height:16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125,20478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4QklN&#10;A+0AAAAAABAASAAAAAEAAgBIAAAAAQACOEJJTQQmAAAAAAAOAAAAAAAAAAAAAD+AAAA4QklNBA0A&#10;AAAAAAQAAAB4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EgAAAAAFJnaHRsb25nAAAD6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BIAPoAwERAAIRAQMRAf/dAAQAf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" path="m341319,l6754806,v188505,,341319,152814,341319,341319l7096125,2047875r,l,2047875r,l,341319c,152814,152814,,341319,xe" stroked="f" strokeweight="2pt">
                <v:fill r:id="rId8" o:title="" recolor="t" rotate="t" type="frame"/>
                <v:path arrowok="t" o:connecttype="custom" o:connectlocs="341319,0;6754806,0;7096125,341319;7096125,2047875;7096125,2047875;0,2047875;0,2047875;0,341319;341319,0" o:connectangles="0,0,0,0,0,0,0,0,0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70A3691" wp14:editId="3DDC306B">
                <wp:simplePos x="0" y="0"/>
                <wp:positionH relativeFrom="column">
                  <wp:posOffset>0</wp:posOffset>
                </wp:positionH>
                <wp:positionV relativeFrom="page">
                  <wp:posOffset>2275840</wp:posOffset>
                </wp:positionV>
                <wp:extent cx="2517140" cy="7549515"/>
                <wp:effectExtent l="0" t="0" r="0" b="0"/>
                <wp:wrapNone/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140" cy="7549515"/>
                        </a:xfrm>
                        <a:prstGeom prst="rect">
                          <a:avLst/>
                        </a:prstGeom>
                        <a:solidFill>
                          <a:srgbClr val="B7C13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0338" w:rsidRDefault="00E80338" w:rsidP="00E80338">
                            <w:pPr>
                              <w:jc w:val="center"/>
                            </w:pPr>
                          </w:p>
                          <w:p w:rsidR="00E80338" w:rsidRDefault="00E80338" w:rsidP="00384094"/>
                          <w:p w:rsidR="00340D55" w:rsidRDefault="00340D55" w:rsidP="00E80338">
                            <w:pPr>
                              <w:jc w:val="center"/>
                            </w:pPr>
                          </w:p>
                          <w:p w:rsidR="00340D55" w:rsidRDefault="00340D55" w:rsidP="00E80338">
                            <w:pPr>
                              <w:jc w:val="center"/>
                            </w:pPr>
                          </w:p>
                          <w:p w:rsidR="00CC0457" w:rsidRDefault="00CC0457" w:rsidP="00AA3C66"/>
                          <w:p w:rsidR="004D5BCE" w:rsidRDefault="00840BA6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D752842" wp14:editId="3BF828C4">
                                  <wp:extent cx="1805994" cy="1466040"/>
                                  <wp:effectExtent l="0" t="0" r="3810" b="127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0000" t="26681" r="31363" b="175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5120" cy="1465331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9C0C42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49436" cy="1297172"/>
                                  <wp:effectExtent l="0" t="0" r="0" b="0"/>
                                  <wp:docPr id="16" name="Image 16" descr="C:\Users\beatrice\Pictures\salle stage\blocs brianç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beatrice\Pictures\salle stage\blocs brianç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1606" cy="130527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98921" cy="1499191"/>
                                  <wp:effectExtent l="0" t="0" r="1905" b="6350"/>
                                  <wp:docPr id="18" name="Image 18" descr="C:\Users\beatrice\Pictures\salle stage\Rassemblement T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beatrice\Pictures\salle stage\Rassemblement T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3840" cy="150288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0;margin-top:179.2pt;width:198.2pt;height:594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" fillcolor="#b7c134" stroked="f" strokecolor="#212120" insetpen="t">
                <v:shadow color="#8c8682"/>
                <v:textbox>
                  <w:txbxContent>
                    <w:p w:rsidR="00E80338" w:rsidRDefault="00E80338" w:rsidP="00E80338">
                      <w:pPr>
                        <w:jc w:val="center"/>
                      </w:pPr>
                    </w:p>
                    <w:p w:rsidR="00E80338" w:rsidRDefault="00E80338" w:rsidP="00384094"/>
                    <w:p w:rsidR="00340D55" w:rsidRDefault="00340D55" w:rsidP="00E80338">
                      <w:pPr>
                        <w:jc w:val="center"/>
                      </w:pPr>
                    </w:p>
                    <w:p w:rsidR="00340D55" w:rsidRDefault="00340D55" w:rsidP="00E80338">
                      <w:pPr>
                        <w:jc w:val="center"/>
                      </w:pPr>
                    </w:p>
                    <w:p w:rsidR="00CC0457" w:rsidRDefault="00CC0457" w:rsidP="00AA3C66"/>
                    <w:p w:rsidR="004D5BCE" w:rsidRDefault="00840BA6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D752842" wp14:editId="3BF828C4">
                            <wp:extent cx="1805994" cy="1466040"/>
                            <wp:effectExtent l="0" t="0" r="3810" b="127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0000" t="26681" r="31363" b="175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05120" cy="1465331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9C0C42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949436" cy="1297172"/>
                            <wp:effectExtent l="0" t="0" r="0" b="0"/>
                            <wp:docPr id="16" name="Image 16" descr="C:\Users\beatrice\Pictures\salle stage\blocs brianç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beatrice\Pictures\salle stage\blocs brianç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1606" cy="130527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998921" cy="1499191"/>
                            <wp:effectExtent l="0" t="0" r="1905" b="6350"/>
                            <wp:docPr id="18" name="Image 18" descr="C:\Users\beatrice\Pictures\salle stage\Rassemblement T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beatrice\Pictures\salle stage\Rassemblement T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3840" cy="150288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433A473F" wp14:editId="2DCC1594">
                <wp:simplePos x="0" y="0"/>
                <wp:positionH relativeFrom="column">
                  <wp:posOffset>2814955</wp:posOffset>
                </wp:positionH>
                <wp:positionV relativeFrom="page">
                  <wp:posOffset>342900</wp:posOffset>
                </wp:positionV>
                <wp:extent cx="4157345" cy="1205865"/>
                <wp:effectExtent l="0" t="0" r="0" b="3810"/>
                <wp:wrapNone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345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Default="00067367">
                            <w:pPr>
                              <w:widowControl w:val="0"/>
                              <w:spacing w:line="840" w:lineRule="exact"/>
                              <w:rPr>
                                <w:rFonts w:ascii="Arial" w:hAnsi="Arial" w:cs="Arial"/>
                                <w:color w:val="FFFFFE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221.65pt;margin-top:27pt;width:327.35pt;height:94.9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067367" w:rsidRDefault="00067367">
                      <w:pPr>
                        <w:widowControl w:val="0"/>
                        <w:spacing w:line="840" w:lineRule="exact"/>
                        <w:rPr>
                          <w:rFonts w:ascii="Arial" w:hAnsi="Arial" w:cs="Arial"/>
                          <w:color w:val="FFFFFE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09649281" wp14:editId="72551A21">
                <wp:simplePos x="0" y="0"/>
                <wp:positionH relativeFrom="column">
                  <wp:posOffset>6083300</wp:posOffset>
                </wp:positionH>
                <wp:positionV relativeFrom="page">
                  <wp:posOffset>8418195</wp:posOffset>
                </wp:positionV>
                <wp:extent cx="685165" cy="290830"/>
                <wp:effectExtent l="0" t="0" r="381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Default="00067367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EF792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479pt;margin-top:662.85pt;width:53.95pt;height:22.9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" filled="f" fillcolor="#fffffe" stroked="f" strokecolor="#212120" insetpen="t">
                <v:textbox inset="2.88pt,2.88pt,2.88pt,2.88pt">
                  <w:txbxContent>
                    <w:p w:rsidR="00067367" w:rsidRDefault="00067367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EF792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23C3F" w:rsidRDefault="00223C3F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"/>
        <w:gridCol w:w="361"/>
        <w:gridCol w:w="361"/>
        <w:gridCol w:w="361"/>
        <w:gridCol w:w="2549"/>
        <w:gridCol w:w="7054"/>
        <w:gridCol w:w="361"/>
      </w:tblGrid>
      <w:tr w:rsidR="00223C3F" w:rsidTr="00457E8E">
        <w:tc>
          <w:tcPr>
            <w:tcW w:w="366" w:type="dxa"/>
          </w:tcPr>
          <w:p w:rsidR="00223C3F" w:rsidRDefault="00C510CB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CACFE61" wp14:editId="13A7B9A4">
                      <wp:simplePos x="0" y="0"/>
                      <wp:positionH relativeFrom="column">
                        <wp:posOffset>-3175</wp:posOffset>
                      </wp:positionH>
                      <wp:positionV relativeFrom="page">
                        <wp:posOffset>6677202</wp:posOffset>
                      </wp:positionV>
                      <wp:extent cx="7096125" cy="932786"/>
                      <wp:effectExtent l="0" t="0" r="9525" b="1270"/>
                      <wp:wrapNone/>
                      <wp:docPr id="3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096125" cy="932786"/>
                              </a:xfrm>
                              <a:custGeom>
                                <a:avLst/>
                                <a:gdLst>
                                  <a:gd name="T0" fmla="*/ 2448 w 2448"/>
                                  <a:gd name="T1" fmla="*/ 389 h 389"/>
                                  <a:gd name="T2" fmla="*/ 2448 w 2448"/>
                                  <a:gd name="T3" fmla="*/ 140 h 389"/>
                                  <a:gd name="T4" fmla="*/ 0 w 2448"/>
                                  <a:gd name="T5" fmla="*/ 183 h 389"/>
                                  <a:gd name="T6" fmla="*/ 0 w 2448"/>
                                  <a:gd name="T7" fmla="*/ 389 h 389"/>
                                  <a:gd name="T8" fmla="*/ 2448 w 2448"/>
                                  <a:gd name="T9" fmla="*/ 389 h 3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48" h="389">
                                    <a:moveTo>
                                      <a:pt x="2448" y="389"/>
                                    </a:moveTo>
                                    <a:cubicBezTo>
                                      <a:pt x="2448" y="140"/>
                                      <a:pt x="2448" y="140"/>
                                      <a:pt x="2448" y="140"/>
                                    </a:cubicBezTo>
                                    <a:cubicBezTo>
                                      <a:pt x="1158" y="0"/>
                                      <a:pt x="339" y="128"/>
                                      <a:pt x="0" y="183"/>
                                    </a:cubicBezTo>
                                    <a:cubicBezTo>
                                      <a:pt x="0" y="389"/>
                                      <a:pt x="0" y="389"/>
                                      <a:pt x="0" y="389"/>
                                    </a:cubicBezTo>
                                    <a:lnTo>
                                      <a:pt x="2448" y="3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5" o:spid="_x0000_s1026" style="position:absolute;margin-left:-.25pt;margin-top:525.75pt;width:558.75pt;height:73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" path="m2448,389v,-249,,-249,,-249c1158,,339,128,,183,,389,,389,,389r2448,xe" fillcolor="#404040 [2429]" stroked="f">
                      <v:path arrowok="t" o:connecttype="custom" o:connectlocs="7096125,932786;7096125,335707;0,438817;0,932786;7096125,932786" o:connectangles="0,0,0,0,0"/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5" w:type="dxa"/>
          </w:tcPr>
          <w:p w:rsidR="00223C3F" w:rsidRDefault="0092543C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FCB9CBC" wp14:editId="114891EB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7060565</wp:posOffset>
                      </wp:positionV>
                      <wp:extent cx="2987675" cy="538480"/>
                      <wp:effectExtent l="0" t="0" r="3175" b="0"/>
                      <wp:wrapNone/>
                      <wp:docPr id="35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7675" cy="538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Visitez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page Facebook - </w:t>
                                  </w:r>
                                  <w:r w:rsidRPr="00BF1EBB"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Team K you</w:t>
                                  </w:r>
                                </w:p>
                                <w:p w:rsid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Corinne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Theroux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06 33 40 73 00</w:t>
                                  </w:r>
                                </w:p>
                                <w:p w:rsidR="00BF1EBB" w:rsidRP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Marine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Jourdan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06 66 39 12 86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5" o:spid="_x0000_s1029" type="#_x0000_t202" style="position:absolute;margin-left:.7pt;margin-top:555.95pt;width:235.25pt;height:42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" fillcolor="#404040 [2429]" stroked="f" strokeweight=".5pt">
                      <v:textbox>
                        <w:txbxContent>
                          <w:p w:rsidR="00BF1EBB" w:rsidRDefault="00BF1EBB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Visitez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page Facebook - </w:t>
                            </w:r>
                            <w:r w:rsidRPr="00BF1EBB">
                              <w:rPr>
                                <w:color w:val="FFFFFF" w:themeColor="background1"/>
                                <w:lang w:val="en-US"/>
                              </w:rPr>
                              <w:t>Team K you</w:t>
                            </w:r>
                          </w:p>
                          <w:p w:rsidR="00BF1EBB" w:rsidRDefault="00BF1EBB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Corinne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Theroux :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06 33 40 73 00</w:t>
                            </w:r>
                          </w:p>
                          <w:p w:rsidR="00BF1EBB" w:rsidRPr="00BF1EBB" w:rsidRDefault="00BF1EBB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Marine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Jourdan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06 66 39 12 86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6" w:type="dxa"/>
          </w:tcPr>
          <w:p w:rsidR="00223C3F" w:rsidRPr="003B4ED8" w:rsidRDefault="00223C3F" w:rsidP="00E23BF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</w:tc>
        <w:tc>
          <w:tcPr>
            <w:tcW w:w="6961" w:type="dxa"/>
          </w:tcPr>
          <w:p w:rsidR="00223C3F" w:rsidRDefault="00267079" w:rsidP="00E177A6">
            <w:pPr>
              <w:tabs>
                <w:tab w:val="left" w:pos="6815"/>
              </w:tabs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 xml:space="preserve">Du </w:t>
            </w:r>
            <w:r w:rsidR="00000B50">
              <w:rPr>
                <w:b/>
                <w:sz w:val="32"/>
                <w:szCs w:val="24"/>
              </w:rPr>
              <w:t>16 au 18</w:t>
            </w:r>
            <w:r w:rsidR="00D83A5D">
              <w:rPr>
                <w:b/>
                <w:sz w:val="32"/>
                <w:szCs w:val="24"/>
              </w:rPr>
              <w:t xml:space="preserve"> Juillet</w:t>
            </w:r>
            <w:r w:rsidR="00276ABD" w:rsidRPr="003B4ED8">
              <w:rPr>
                <w:b/>
                <w:sz w:val="32"/>
                <w:szCs w:val="24"/>
              </w:rPr>
              <w:t xml:space="preserve"> 2015</w:t>
            </w:r>
          </w:p>
          <w:p w:rsidR="002D2DBB" w:rsidRPr="003B4ED8" w:rsidRDefault="002D2DBB" w:rsidP="00136514">
            <w:pPr>
              <w:tabs>
                <w:tab w:val="left" w:pos="6815"/>
              </w:tabs>
              <w:jc w:val="center"/>
              <w:rPr>
                <w:b/>
                <w:sz w:val="32"/>
                <w:szCs w:val="24"/>
              </w:rPr>
            </w:pPr>
          </w:p>
          <w:p w:rsidR="00136514" w:rsidRPr="0041508F" w:rsidRDefault="0041508F" w:rsidP="0041508F">
            <w:pPr>
              <w:tabs>
                <w:tab w:val="left" w:pos="6815"/>
              </w:tabs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« </w:t>
            </w:r>
            <w:r w:rsidR="00D83A5D">
              <w:rPr>
                <w:b/>
                <w:sz w:val="28"/>
                <w:szCs w:val="24"/>
              </w:rPr>
              <w:t xml:space="preserve">STAGE PERF </w:t>
            </w:r>
            <w:r w:rsidR="00000B50">
              <w:rPr>
                <w:b/>
                <w:sz w:val="28"/>
                <w:szCs w:val="24"/>
              </w:rPr>
              <w:t>BLOC</w:t>
            </w:r>
            <w:r w:rsidR="00D83A5D">
              <w:rPr>
                <w:b/>
                <w:sz w:val="28"/>
                <w:szCs w:val="24"/>
              </w:rPr>
              <w:t xml:space="preserve"> BRIANCONNAIS</w:t>
            </w:r>
            <w:r w:rsidR="00136514" w:rsidRPr="002D2DBB">
              <w:rPr>
                <w:b/>
                <w:sz w:val="28"/>
                <w:szCs w:val="24"/>
              </w:rPr>
              <w:t> »</w:t>
            </w:r>
          </w:p>
          <w:p w:rsidR="003B4ED8" w:rsidRPr="003B4ED8" w:rsidRDefault="003B4ED8" w:rsidP="00136514">
            <w:pPr>
              <w:tabs>
                <w:tab w:val="left" w:pos="6815"/>
              </w:tabs>
              <w:jc w:val="center"/>
              <w:rPr>
                <w:sz w:val="24"/>
                <w:szCs w:val="24"/>
              </w:rPr>
            </w:pPr>
          </w:p>
          <w:p w:rsidR="003B4ED8" w:rsidRPr="006672CC" w:rsidRDefault="00457E8E" w:rsidP="0044315B">
            <w:pPr>
              <w:tabs>
                <w:tab w:val="left" w:pos="681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6D79B6">
              <w:rPr>
                <w:sz w:val="26"/>
                <w:szCs w:val="26"/>
              </w:rPr>
              <w:t>TK</w:t>
            </w:r>
            <w:r w:rsidR="00267079">
              <w:rPr>
                <w:sz w:val="26"/>
                <w:szCs w:val="26"/>
              </w:rPr>
              <w:t xml:space="preserve"> organise un</w:t>
            </w:r>
            <w:r w:rsidR="006672CC">
              <w:rPr>
                <w:sz w:val="26"/>
                <w:szCs w:val="26"/>
              </w:rPr>
              <w:t xml:space="preserve"> stage </w:t>
            </w:r>
            <w:r w:rsidR="00E80338" w:rsidRPr="006672CC">
              <w:rPr>
                <w:sz w:val="26"/>
                <w:szCs w:val="26"/>
              </w:rPr>
              <w:t>sur la thématique</w:t>
            </w:r>
          </w:p>
          <w:p w:rsidR="0044315B" w:rsidRDefault="006A19C1" w:rsidP="00B20AC0">
            <w:pPr>
              <w:tabs>
                <w:tab w:val="left" w:pos="681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« entraînement bloc</w:t>
            </w:r>
            <w:r w:rsidR="00E80338" w:rsidRPr="006672CC">
              <w:rPr>
                <w:sz w:val="26"/>
                <w:szCs w:val="26"/>
              </w:rPr>
              <w:t> »</w:t>
            </w:r>
          </w:p>
          <w:p w:rsidR="003B4ED8" w:rsidRDefault="003B4ED8" w:rsidP="00637675">
            <w:pPr>
              <w:tabs>
                <w:tab w:val="left" w:pos="6815"/>
              </w:tabs>
              <w:rPr>
                <w:sz w:val="26"/>
                <w:szCs w:val="26"/>
              </w:rPr>
            </w:pPr>
          </w:p>
          <w:p w:rsidR="00457E8E" w:rsidRPr="00457E8E" w:rsidRDefault="00457E8E" w:rsidP="00457E8E">
            <w:pPr>
              <w:tabs>
                <w:tab w:val="left" w:pos="6815"/>
              </w:tabs>
              <w:jc w:val="center"/>
              <w:rPr>
                <w:b/>
                <w:sz w:val="26"/>
                <w:szCs w:val="26"/>
              </w:rPr>
            </w:pPr>
            <w:r w:rsidRPr="00457E8E">
              <w:rPr>
                <w:b/>
                <w:sz w:val="26"/>
                <w:szCs w:val="26"/>
              </w:rPr>
              <w:t>Informations :</w:t>
            </w:r>
          </w:p>
          <w:tbl>
            <w:tblPr>
              <w:tblStyle w:val="Grilledutableau"/>
              <w:tblW w:w="68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6366"/>
              <w:gridCol w:w="236"/>
            </w:tblGrid>
            <w:tr w:rsidR="003B4ED8" w:rsidRPr="006672CC" w:rsidTr="00457E8E">
              <w:tc>
                <w:tcPr>
                  <w:tcW w:w="236" w:type="dxa"/>
                </w:tcPr>
                <w:p w:rsidR="003B4ED8" w:rsidRPr="006672CC" w:rsidRDefault="00D33AF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6366" w:type="dxa"/>
                </w:tcPr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E43B4D" w:rsidRPr="00537D8A" w:rsidRDefault="00E43B4D" w:rsidP="00E43B4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Transport :</w:t>
                  </w:r>
                </w:p>
                <w:p w:rsidR="00E43B4D" w:rsidRPr="00637675" w:rsidRDefault="00E43B4D" w:rsidP="00E43B4D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E43B4D" w:rsidRPr="00637675" w:rsidRDefault="00E43B4D" w:rsidP="00E43B4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>Le stage démarre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sur place, vous devez prévoir votre transport jusqu’au lieu du stage. </w:t>
                  </w:r>
                </w:p>
                <w:p w:rsid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E43B4D" w:rsidRPr="00637675" w:rsidRDefault="00E43B4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Attention : le nombre d’inscrit est limité </w:t>
                  </w:r>
                  <w:r w:rsidR="00543834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à </w:t>
                  </w:r>
                  <w:r w:rsidR="00D83A5D">
                    <w:rPr>
                      <w:rFonts w:eastAsiaTheme="minorHAnsi"/>
                      <w:b/>
                      <w:sz w:val="24"/>
                      <w:szCs w:val="24"/>
                    </w:rPr>
                    <w:t>8</w:t>
                  </w:r>
                  <w:r w:rsidRPr="00537D8A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personnes.</w:t>
                  </w:r>
                </w:p>
                <w:p w:rsidR="008F7FA3" w:rsidRDefault="008F7FA3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93653E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Rendez-vous :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B960FB">
                    <w:rPr>
                      <w:rFonts w:eastAsiaTheme="minorHAnsi"/>
                      <w:sz w:val="24"/>
                      <w:szCs w:val="24"/>
                    </w:rPr>
                    <w:t>09h3</w:t>
                  </w:r>
                  <w:r w:rsidR="009D47C5">
                    <w:rPr>
                      <w:rFonts w:eastAsiaTheme="minorHAnsi"/>
                      <w:sz w:val="24"/>
                      <w:szCs w:val="24"/>
                    </w:rPr>
                    <w:t>0 à PELVOUX</w:t>
                  </w:r>
                  <w:r w:rsidR="00D83A5D">
                    <w:rPr>
                      <w:rFonts w:eastAsiaTheme="minorHAnsi"/>
                      <w:sz w:val="24"/>
                      <w:szCs w:val="24"/>
                    </w:rPr>
                    <w:t xml:space="preserve">  </w:t>
                  </w:r>
                </w:p>
                <w:p w:rsidR="00B5525B" w:rsidRDefault="0093653E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</w:t>
                  </w:r>
                  <w:r w:rsidR="00E43B4D">
                    <w:rPr>
                      <w:rFonts w:eastAsiaTheme="minorHAnsi"/>
                      <w:sz w:val="24"/>
                      <w:szCs w:val="24"/>
                    </w:rPr>
                    <w:t xml:space="preserve">   Le </w:t>
                  </w:r>
                  <w:proofErr w:type="spellStart"/>
                  <w:r w:rsidR="00E43B4D">
                    <w:rPr>
                      <w:rFonts w:eastAsiaTheme="minorHAnsi"/>
                      <w:sz w:val="24"/>
                      <w:szCs w:val="24"/>
                    </w:rPr>
                    <w:t>Sarret</w:t>
                  </w:r>
                  <w:proofErr w:type="spellEnd"/>
                  <w:r w:rsidR="00E43B4D">
                    <w:rPr>
                      <w:rFonts w:eastAsiaTheme="minorHAnsi"/>
                      <w:sz w:val="24"/>
                      <w:szCs w:val="24"/>
                    </w:rPr>
                    <w:t xml:space="preserve"> – 05340 Pelvoux</w:t>
                  </w:r>
                  <w:r w:rsidR="00D83A5D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             </w:t>
                  </w:r>
                </w:p>
                <w:p w:rsidR="00637675" w:rsidRDefault="00D83A5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ab/>
                  </w:r>
                </w:p>
                <w:p w:rsidR="005E1293" w:rsidRPr="00E43B4D" w:rsidRDefault="00637675" w:rsidP="005E1293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</w:t>
                  </w:r>
                </w:p>
                <w:p w:rsidR="009461DA" w:rsidRDefault="005E1293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543834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Dormir :                gîte : </w:t>
                  </w:r>
                  <w:hyperlink r:id="rId12" w:history="1">
                    <w:r w:rsidR="009461DA" w:rsidRPr="00543834">
                      <w:rPr>
                        <w:rStyle w:val="Lienhypertexte"/>
                        <w:rFonts w:eastAsiaTheme="minorHAnsi"/>
                        <w:b/>
                        <w:sz w:val="24"/>
                        <w:szCs w:val="24"/>
                      </w:rPr>
                      <w:t>http://chaletleychauda.ffcam.fr/</w:t>
                    </w:r>
                  </w:hyperlink>
                </w:p>
                <w:p w:rsidR="00637675" w:rsidRDefault="005E1293" w:rsidP="00637675">
                  <w:r w:rsidRPr="005E1293">
                    <w:rPr>
                      <w:rFonts w:eastAsiaTheme="minorHAnsi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</w:t>
                  </w:r>
                  <w:r w:rsidR="006376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</w:p>
                <w:p w:rsidR="00D83A5D" w:rsidRDefault="00D83A5D" w:rsidP="00D83A5D">
                  <w:pPr>
                    <w:rPr>
                      <w:rFonts w:eastAsiaTheme="minorHAnsi"/>
                      <w:b/>
                      <w:sz w:val="24"/>
                      <w:szCs w:val="24"/>
                    </w:rPr>
                  </w:pPr>
                </w:p>
                <w:p w:rsidR="00D83A5D" w:rsidRDefault="00D83A5D" w:rsidP="00D83A5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Manger :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PDJ et repas chaud le soir au gîte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:rsidR="00D83A5D" w:rsidRPr="00637675" w:rsidRDefault="00D83A5D" w:rsidP="00D83A5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>Et pique-nique le midi</w:t>
                  </w:r>
                </w:p>
                <w:p w:rsidR="00D83A5D" w:rsidRPr="00D83A5D" w:rsidRDefault="00D83A5D" w:rsidP="00E43B4D">
                  <w:pPr>
                    <w:tabs>
                      <w:tab w:val="left" w:pos="6815"/>
                    </w:tabs>
                    <w:rPr>
                      <w:b/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                          </w:t>
                  </w:r>
                </w:p>
                <w:p w:rsidR="00637675" w:rsidRPr="00D83A5D" w:rsidRDefault="00D83A5D" w:rsidP="00D83A5D">
                  <w:pPr>
                    <w:rPr>
                      <w:b/>
                      <w:sz w:val="26"/>
                      <w:szCs w:val="26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        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:rsidR="00B17C36" w:rsidRPr="00637675" w:rsidRDefault="00B17C36" w:rsidP="00B17C36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Retour :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</w:t>
                  </w:r>
                  <w:r w:rsidR="00DB50AE">
                    <w:rPr>
                      <w:rFonts w:eastAsiaTheme="minorHAnsi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18h</w:t>
                  </w:r>
                  <w:r w:rsidR="005F22DF">
                    <w:rPr>
                      <w:rFonts w:eastAsiaTheme="minorHAnsi"/>
                      <w:sz w:val="24"/>
                      <w:szCs w:val="24"/>
                    </w:rPr>
                    <w:t>00 à PELVOUX</w:t>
                  </w:r>
                </w:p>
                <w:p w:rsidR="00B17C36" w:rsidRPr="006672CC" w:rsidRDefault="00B17C36" w:rsidP="00B17C36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E43B4D" w:rsidRDefault="00B17C36" w:rsidP="00B17C36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b/>
                      <w:sz w:val="24"/>
                      <w:szCs w:val="24"/>
                    </w:rPr>
                    <w:t>Prix :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DB50AE">
                    <w:rPr>
                      <w:rFonts w:eastAsiaTheme="minorHAnsi"/>
                      <w:sz w:val="24"/>
                      <w:szCs w:val="24"/>
                    </w:rPr>
                    <w:t xml:space="preserve">                    </w:t>
                  </w:r>
                  <w:r w:rsidR="001F79DF">
                    <w:rPr>
                      <w:rFonts w:eastAsiaTheme="minorHAnsi"/>
                      <w:sz w:val="24"/>
                      <w:szCs w:val="24"/>
                    </w:rPr>
                    <w:t>22</w:t>
                  </w:r>
                  <w:r w:rsidR="00E43B4D">
                    <w:rPr>
                      <w:rFonts w:eastAsiaTheme="minorHAnsi"/>
                      <w:sz w:val="24"/>
                      <w:szCs w:val="24"/>
                    </w:rPr>
                    <w:t>0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€ (hors frais de </w:t>
                  </w:r>
                  <w:r w:rsidR="00E43B4D" w:rsidRPr="000C0D22">
                    <w:rPr>
                      <w:rFonts w:eastAsiaTheme="minorHAnsi"/>
                      <w:sz w:val="24"/>
                      <w:szCs w:val="24"/>
                    </w:rPr>
                    <w:t>déplacement)</w:t>
                  </w:r>
                </w:p>
                <w:p w:rsidR="00B17C36" w:rsidRPr="000C0D22" w:rsidRDefault="00E43B4D" w:rsidP="00B17C36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</w:t>
                  </w:r>
                </w:p>
                <w:p w:rsidR="00D83A5D" w:rsidRDefault="00D83A5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5F22DF" w:rsidRPr="000C0D22" w:rsidRDefault="005F22DF" w:rsidP="005F22DF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b/>
                      <w:sz w:val="24"/>
                      <w:szCs w:val="24"/>
                    </w:rPr>
                    <w:t>Ce prix comprend :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  </w:t>
                  </w:r>
                  <w:r w:rsidR="0038378A">
                    <w:rPr>
                      <w:rFonts w:eastAsiaTheme="minorHAnsi"/>
                      <w:sz w:val="24"/>
                      <w:szCs w:val="24"/>
                    </w:rPr>
                    <w:t xml:space="preserve"> -135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>€ de frais pédagogique</w:t>
                  </w:r>
                </w:p>
                <w:p w:rsidR="00D83A5D" w:rsidRDefault="005F22DF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         </w:t>
                  </w:r>
                  <w:r w:rsidR="00E43B4D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</w:t>
                  </w:r>
                  <w:r w:rsidR="0038378A">
                    <w:rPr>
                      <w:rFonts w:eastAsiaTheme="minorHAnsi"/>
                      <w:sz w:val="24"/>
                      <w:szCs w:val="24"/>
                    </w:rPr>
                    <w:t>-85</w:t>
                  </w:r>
                  <w:r w:rsidR="00E43B4D">
                    <w:rPr>
                      <w:rFonts w:eastAsiaTheme="minorHAnsi"/>
                      <w:sz w:val="24"/>
                      <w:szCs w:val="24"/>
                    </w:rPr>
                    <w:t>€ d’hébergement/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restauration </w:t>
                  </w:r>
                </w:p>
                <w:p w:rsidR="00D83A5D" w:rsidRDefault="00D83A5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B17C36" w:rsidRDefault="00B17C36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E43B4D" w:rsidRDefault="00E43B4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B17C36" w:rsidRDefault="00B17C36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B17C36" w:rsidRDefault="00C569D0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noProof/>
                      <w:sz w:val="26"/>
                      <w:szCs w:val="26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5D8D9C28" wp14:editId="1CAC989A">
                            <wp:simplePos x="0" y="0"/>
                            <wp:positionH relativeFrom="column">
                              <wp:posOffset>1250315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2966085" cy="403860"/>
                            <wp:effectExtent l="0" t="0" r="5715" b="0"/>
                            <wp:wrapNone/>
                            <wp:docPr id="37" name="Zone de texte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966085" cy="403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Pr="006B2D0E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  <w:t>www.teamkyou.com</w:t>
                                        </w:r>
                                      </w:p>
                                      <w:p w:rsidR="00BF1EBB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</w:pPr>
                                        <w:r w:rsidRPr="00347CC5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>contact@teamkyou.com</w:t>
                                        </w:r>
                                        <w:r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</w:t>
                                        </w:r>
                                        <w:r w:rsidRPr="00736EE8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 </w:t>
                                        </w:r>
                                      </w:p>
                                      <w:p w:rsidR="00BF1EBB" w:rsidRDefault="00BF1EB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Zone de texte 37" o:spid="_x0000_s1030" type="#_x0000_t202" style="position:absolute;margin-left:98.45pt;margin-top:3.6pt;width:233.55pt;height:31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" fillcolor="#404040 [2429]" stroked="f" strokeweight=".5pt">
                            <v:textbox>
                              <w:txbxContent>
                                <w:p w:rsidR="00BF1EBB" w:rsidRPr="006B2D0E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  <w:t>www.teamkyou.com</w:t>
                                  </w:r>
                                </w:p>
                                <w:p w:rsidR="00BF1EBB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</w:pPr>
                                  <w:r w:rsidRPr="00347CC5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>contact@teamkyou.com</w:t>
                                  </w:r>
                                  <w:r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</w:t>
                                  </w:r>
                                  <w:r w:rsidRPr="00736EE8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 </w:t>
                                  </w:r>
                                </w:p>
                                <w:p w:rsidR="00BF1EBB" w:rsidRDefault="00BF1E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B17C36" w:rsidRDefault="00B17C36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D83A5D" w:rsidRDefault="00D83A5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D83A5D" w:rsidRDefault="00D83A5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41508F" w:rsidRDefault="00AE6707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037AE107" wp14:editId="1C177E98">
                            <wp:simplePos x="0" y="0"/>
                            <wp:positionH relativeFrom="column">
                              <wp:posOffset>-2835275</wp:posOffset>
                            </wp:positionH>
                            <wp:positionV relativeFrom="page">
                              <wp:posOffset>9138920</wp:posOffset>
                            </wp:positionV>
                            <wp:extent cx="7077710" cy="1071245"/>
                            <wp:effectExtent l="0" t="0" r="8890" b="0"/>
                            <wp:wrapNone/>
                            <wp:docPr id="28" name="Freeform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077710" cy="1071245"/>
                                    </a:xfrm>
                                    <a:custGeom>
                                      <a:avLst/>
                                      <a:gdLst>
                                        <a:gd name="T0" fmla="*/ 2448 w 2448"/>
                                        <a:gd name="T1" fmla="*/ 389 h 389"/>
                                        <a:gd name="T2" fmla="*/ 2448 w 2448"/>
                                        <a:gd name="T3" fmla="*/ 140 h 389"/>
                                        <a:gd name="T4" fmla="*/ 0 w 2448"/>
                                        <a:gd name="T5" fmla="*/ 183 h 389"/>
                                        <a:gd name="T6" fmla="*/ 0 w 2448"/>
                                        <a:gd name="T7" fmla="*/ 389 h 389"/>
                                        <a:gd name="T8" fmla="*/ 2448 w 2448"/>
                                        <a:gd name="T9" fmla="*/ 389 h 38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448" h="389">
                                          <a:moveTo>
                                            <a:pt x="2448" y="389"/>
                                          </a:moveTo>
                                          <a:cubicBezTo>
                                            <a:pt x="2448" y="140"/>
                                            <a:pt x="2448" y="140"/>
                                            <a:pt x="2448" y="140"/>
                                          </a:cubicBezTo>
                                          <a:cubicBezTo>
                                            <a:pt x="1158" y="0"/>
                                            <a:pt x="339" y="128"/>
                                            <a:pt x="0" y="183"/>
                                          </a:cubicBezTo>
                                          <a:cubicBezTo>
                                            <a:pt x="0" y="389"/>
                                            <a:pt x="0" y="389"/>
                                            <a:pt x="0" y="389"/>
                                          </a:cubicBezTo>
                                          <a:lnTo>
                                            <a:pt x="2448" y="38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5" o:spid="_x0000_s1026" style="position:absolute;margin-left:-223.25pt;margin-top:719.6pt;width:557.3pt;height:84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" path="m2448,389v,-249,,-249,,-249c1158,,339,128,,183,,389,,389,,389r2448,xe" fillcolor="#404040 [2429]" stroked="f">
                            <v:path arrowok="t" o:connecttype="custom" o:connectlocs="7077710,1071245;7077710,385538;0,503953;0,1071245;7077710,1071245" o:connectangles="0,0,0,0,0"/>
                            <w10:wrap anchory="page"/>
                          </v:shape>
                        </w:pict>
                      </mc:Fallback>
                    </mc:AlternateContent>
                  </w:r>
                </w:p>
                <w:p w:rsidR="00457E8E" w:rsidRPr="0056764D" w:rsidRDefault="00C510CB" w:rsidP="0056764D">
                  <w:pPr>
                    <w:tabs>
                      <w:tab w:val="left" w:pos="1591"/>
                      <w:tab w:val="right" w:pos="6150"/>
                      <w:tab w:val="left" w:pos="6815"/>
                    </w:tabs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ab/>
                  </w:r>
                  <w:r>
                    <w:rPr>
                      <w:noProof/>
                      <w:lang w:eastAsia="fr-FR"/>
                    </w:rPr>
                    <w:tab/>
                  </w:r>
                  <w:r w:rsidR="00457E8E">
                    <w:rPr>
                      <w:noProof/>
                      <w:lang w:eastAsia="fr-FR"/>
                    </w:rPr>
                    <w:t xml:space="preserve">                                                                                   </w:t>
                  </w:r>
                </w:p>
                <w:p w:rsidR="00C510CB" w:rsidRDefault="002649B2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47137A84" wp14:editId="51500300">
                            <wp:simplePos x="0" y="0"/>
                            <wp:positionH relativeFrom="column">
                              <wp:posOffset>-2836545</wp:posOffset>
                            </wp:positionH>
                            <wp:positionV relativeFrom="page">
                              <wp:posOffset>2112010</wp:posOffset>
                            </wp:positionV>
                            <wp:extent cx="2517140" cy="7549515"/>
                            <wp:effectExtent l="0" t="0" r="0" b="0"/>
                            <wp:wrapNone/>
                            <wp:docPr id="17" name="Rectangl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17140" cy="75495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7C134"/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9525" algn="in">
                                          <a:solidFill>
                                            <a:srgbClr val="21212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C868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F7FA3" w:rsidRDefault="008F7FA3" w:rsidP="00776300"/>
                                      <w:p w:rsidR="008F7FA3" w:rsidRDefault="008F7FA3" w:rsidP="00384094"/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9C0C42" w:rsidRDefault="00250430" w:rsidP="009C0C4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11934DCA" wp14:editId="5B1BEF03">
                                              <wp:extent cx="1805994" cy="1466040"/>
                                              <wp:effectExtent l="0" t="0" r="3810" b="1270"/>
                                              <wp:docPr id="4" name="Image 4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"/>
                                                      <pic:cNvPicPr/>
                                                    </pic:nvPicPr>
                                                    <pic:blipFill rotWithShape="1">
                                                      <a:blip r:embed="rId9"/>
                                                      <a:srcRect l="30000" t="26681" r="31363" b="17531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805120" cy="1465331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6AFA7363" wp14:editId="25299D2B">
                                              <wp:extent cx="1949436" cy="1297172"/>
                                              <wp:effectExtent l="0" t="0" r="0" b="0"/>
                                              <wp:docPr id="23" name="Image 23" descr="C:\Users\beatrice\Pictures\salle stage\blocs briançon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" descr="C:\Users\beatrice\Pictures\salle stage\blocs briançon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961606" cy="1305270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/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9C0C42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487F4C5E" wp14:editId="56A19281">
                                              <wp:extent cx="1998921" cy="1499191"/>
                                              <wp:effectExtent l="0" t="0" r="1905" b="6350"/>
                                              <wp:docPr id="27" name="Image 27" descr="C:\Users\beatrice\Pictures\salle stage\Rassemblement TK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 descr="C:\Users\beatrice\Pictures\salle stage\Rassemblement TK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003840" cy="1502880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8F7FA3" w:rsidRDefault="008F7FA3" w:rsidP="00C510CB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_x0000_s1031" style="position:absolute;margin-left:-223.35pt;margin-top:166.3pt;width:198.2pt;height:59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" fillcolor="#b7c134" stroked="f" strokecolor="#212120" insetpen="t">
                            <v:shadow color="#8c8682"/>
                            <v:textbox>
                              <w:txbxContent>
                                <w:p w:rsidR="008F7FA3" w:rsidRDefault="008F7FA3" w:rsidP="00776300"/>
                                <w:p w:rsidR="008F7FA3" w:rsidRDefault="008F7FA3" w:rsidP="00384094"/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9C0C42" w:rsidRDefault="00250430" w:rsidP="009C0C4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1934DCA" wp14:editId="5B1BEF03">
                                        <wp:extent cx="1805994" cy="1466040"/>
                                        <wp:effectExtent l="0" t="0" r="3810" b="1270"/>
                                        <wp:docPr id="4" name="Imag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9"/>
                                                <a:srcRect l="30000" t="26681" r="31363" b="1753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5120" cy="1465331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AFA7363" wp14:editId="25299D2B">
                                        <wp:extent cx="1949436" cy="1297172"/>
                                        <wp:effectExtent l="0" t="0" r="0" b="0"/>
                                        <wp:docPr id="23" name="Image 23" descr="C:\Users\beatrice\Pictures\salle stage\blocs brianç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beatrice\Pictures\salle stage\blocs brianç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61606" cy="1305270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/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9C0C42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87F4C5E" wp14:editId="56A19281">
                                        <wp:extent cx="1998921" cy="1499191"/>
                                        <wp:effectExtent l="0" t="0" r="1905" b="6350"/>
                                        <wp:docPr id="27" name="Image 27" descr="C:\Users\beatrice\Pictures\salle stage\Rassemblement TK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beatrice\Pictures\salle stage\Rassemblement TK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03840" cy="1502880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8F7FA3" w:rsidRDefault="008F7FA3" w:rsidP="00C510CB"/>
                              </w:txbxContent>
                            </v:textbox>
                            <w10:wrap anchory="page"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05900A2B" wp14:editId="01E2CE12">
                            <wp:simplePos x="0" y="0"/>
                            <wp:positionH relativeFrom="column">
                              <wp:posOffset>-2835275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7096125" cy="2047875"/>
                            <wp:effectExtent l="0" t="0" r="9525" b="9525"/>
                            <wp:wrapNone/>
                            <wp:docPr id="20" name="Arrondir un rectangle avec un coin du même côté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6125" cy="2047875"/>
                                    </a:xfrm>
                                    <a:prstGeom prst="round2SameRect">
                                      <a:avLst/>
                                    </a:prstGeom>
                                    <a:blipFill>
                                      <a:blip r:embed="rId7"/>
                                      <a:stretch>
                                        <a:fillRect/>
                                      </a:stretch>
                                    </a:blip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Arrondir un rectangle avec un coin du même côté 20" o:spid="_x0000_s1032" style="position:absolute;margin-left:-223.25pt;margin-top:4.4pt;width:558.75pt;height:16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125,2047875" o:spt="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4QklNA+0AAAAAABAASAAAAAEAAgBI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gAAAAAFJnaHRsb25nAAAD6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c4QklNBAwAAAAADw0AAAABAAAA&#10;oAAAAC4AAAHgAABWQAAADvEAGAAB/9j/7QAMQWRvYmVfQ00AAf/uAA5BZG9iZQBkgAAAAAH/2wCE&#10;AAwICAgJCAwJCQwRCwoLERUPDAwPFRgTExUTExgRDAwMDAwMEQwMDAwMDAwMDAwMDAwMDAwMDAwM&#10;DAwMDAwMDAwBDQsLDQ4NEA4OEBQODg4UFA4ODg4UEQwMDAwMEREMDAwMDAwRDAwMDAwMDAwMDAwM&#10;DAwMDAwMDAwMDAwMDAwMDP/AABEIAC4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BIAPoAwERAAIRAQMRAf/dAAQAff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" adj="-11796480,,5400" path="m341319,l6754806,v188505,,341319,152814,341319,341319l7096125,2047875r,l,2047875r,l,341319c,152814,152814,,341319,xe" stroked="f" strokeweight="2pt">
                            <v:fill r:id="rId19" o:title="" recolor="t" rotate="t" type="frame"/>
                            <v:stroke joinstyle="miter"/>
                            <v:formulas/>
                            <v:path arrowok="t" o:connecttype="custom" o:connectlocs="341319,0;6754806,0;7096125,341319;7096125,2047875;7096125,2047875;0,2047875;0,2047875;0,341319;341319,0" o:connectangles="0,0,0,0,0,0,0,0,0" textboxrect="0,0,7096125,2047875"/>
                            <v:textbox>
                              <w:txbxContent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C510CB" w:rsidRDefault="00C510CB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776300" w:rsidRDefault="00776300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FF315C" w:rsidRDefault="00FF315C" w:rsidP="00FF315C">
                  <w:pPr>
                    <w:rPr>
                      <w:rFonts w:eastAsiaTheme="minorHAnsi"/>
                      <w:b/>
                      <w:sz w:val="24"/>
                      <w:szCs w:val="24"/>
                    </w:rPr>
                  </w:pPr>
                </w:p>
                <w:p w:rsidR="00FF315C" w:rsidRDefault="00FF315C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B40923" w:rsidRPr="000C0D22" w:rsidRDefault="00B40923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>*P</w:t>
                  </w:r>
                  <w:bookmarkStart w:id="0" w:name="_GoBack"/>
                  <w:bookmarkEnd w:id="0"/>
                  <w:r>
                    <w:rPr>
                      <w:rFonts w:eastAsiaTheme="minorHAnsi"/>
                      <w:sz w:val="24"/>
                      <w:szCs w:val="24"/>
                    </w:rPr>
                    <w:t>aiement de 150 € de réservation à l’inscription (arrhes). Le solde en une ou deux fois.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>*Paiement 15 jours avant le début du stage.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*Paiement par chèque à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Ass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tit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caillou (13 quartier Boulogne, 26730 HOSTUN), par virement bancaire ou par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paypal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à </w:t>
                  </w:r>
                  <w:hyperlink r:id="rId20" w:history="1">
                    <w:r w:rsidRPr="000C0D22">
                      <w:rPr>
                        <w:rStyle w:val="Lienhypertexte"/>
                        <w:rFonts w:eastAsiaTheme="minorHAnsi"/>
                        <w:sz w:val="24"/>
                        <w:szCs w:val="24"/>
                      </w:rPr>
                      <w:t>contact@teamkyou.com</w:t>
                    </w:r>
                  </w:hyperlink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(à vos frais).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*Il faut être licencié à la FFME. 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*Une cotisation de 15€ vous sera demandée pour toute personne non adhérente à l’association. 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C0D22" w:rsidRPr="009C452D" w:rsidRDefault="000C0D22" w:rsidP="009C452D">
                  <w:pPr>
                    <w:jc w:val="center"/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r w:rsidRPr="009C452D">
                    <w:rPr>
                      <w:rFonts w:eastAsiaTheme="minorHAnsi"/>
                      <w:sz w:val="24"/>
                      <w:szCs w:val="24"/>
                    </w:rPr>
                    <w:t>Date limite d’inscription :</w:t>
                  </w:r>
                  <w:r w:rsidR="004F6E9F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le 16 Juin</w:t>
                  </w:r>
                  <w:r w:rsidR="00F843F6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2015</w:t>
                  </w:r>
                </w:p>
                <w:p w:rsidR="000C0D22" w:rsidRPr="00AE6707" w:rsidRDefault="00182377" w:rsidP="009C452D">
                  <w:pPr>
                    <w:jc w:val="center"/>
                    <w:rPr>
                      <w:rFonts w:eastAsiaTheme="minorHAnsi"/>
                      <w:b/>
                      <w:sz w:val="24"/>
                      <w:szCs w:val="24"/>
                      <w:lang w:val="en-US"/>
                    </w:rPr>
                  </w:pPr>
                  <w:r w:rsidRPr="00AE6707">
                    <w:rPr>
                      <w:rFonts w:eastAsiaTheme="minorHAnsi"/>
                      <w:sz w:val="24"/>
                      <w:szCs w:val="24"/>
                      <w:lang w:val="en-US"/>
                    </w:rPr>
                    <w:t>Coach</w:t>
                  </w:r>
                  <w:r w:rsidR="000C0D22" w:rsidRPr="00AE6707">
                    <w:rPr>
                      <w:rFonts w:eastAsiaTheme="minorHAnsi"/>
                      <w:sz w:val="24"/>
                      <w:szCs w:val="24"/>
                      <w:lang w:val="en-US"/>
                    </w:rPr>
                    <w:t> :</w:t>
                  </w:r>
                  <w:r w:rsidR="000C0D22" w:rsidRPr="00AE6707">
                    <w:rPr>
                      <w:rFonts w:eastAsiaTheme="minorHAnsi"/>
                      <w:b/>
                      <w:sz w:val="24"/>
                      <w:szCs w:val="24"/>
                      <w:lang w:val="en-US"/>
                    </w:rPr>
                    <w:t xml:space="preserve"> Corinne THEROUX</w:t>
                  </w:r>
                  <w:r w:rsidR="00AE6707" w:rsidRPr="00AE6707">
                    <w:rPr>
                      <w:rFonts w:eastAsiaTheme="minorHAnsi"/>
                      <w:b/>
                      <w:sz w:val="24"/>
                      <w:szCs w:val="24"/>
                      <w:lang w:val="en-US"/>
                    </w:rPr>
                    <w:t xml:space="preserve">, </w:t>
                  </w:r>
                  <w:proofErr w:type="spellStart"/>
                  <w:r w:rsidR="00AE6707" w:rsidRPr="00AE6707">
                    <w:rPr>
                      <w:rFonts w:eastAsiaTheme="minorHAnsi"/>
                      <w:b/>
                      <w:sz w:val="24"/>
                      <w:szCs w:val="24"/>
                      <w:lang w:val="en-US"/>
                    </w:rPr>
                    <w:t>Yoann</w:t>
                  </w:r>
                  <w:proofErr w:type="spellEnd"/>
                  <w:r w:rsidR="00AE6707" w:rsidRPr="00AE6707">
                    <w:rPr>
                      <w:rFonts w:eastAsiaTheme="minorHAnsi"/>
                      <w:b/>
                      <w:sz w:val="24"/>
                      <w:szCs w:val="24"/>
                      <w:lang w:val="en-US"/>
                    </w:rPr>
                    <w:t xml:space="preserve"> Le </w:t>
                  </w:r>
                  <w:proofErr w:type="spellStart"/>
                  <w:r w:rsidR="00AE6707" w:rsidRPr="00AE6707">
                    <w:rPr>
                      <w:rFonts w:eastAsiaTheme="minorHAnsi"/>
                      <w:b/>
                      <w:sz w:val="24"/>
                      <w:szCs w:val="24"/>
                      <w:lang w:val="en-US"/>
                    </w:rPr>
                    <w:t>Couster</w:t>
                  </w:r>
                  <w:proofErr w:type="spellEnd"/>
                </w:p>
                <w:p w:rsidR="00637675" w:rsidRPr="00AE6707" w:rsidRDefault="00637675" w:rsidP="00635D67">
                  <w:pPr>
                    <w:tabs>
                      <w:tab w:val="left" w:pos="6815"/>
                    </w:tabs>
                    <w:rPr>
                      <w:sz w:val="26"/>
                      <w:szCs w:val="26"/>
                      <w:lang w:val="en-US"/>
                    </w:rPr>
                  </w:pP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b/>
                      <w:sz w:val="24"/>
                      <w:szCs w:val="24"/>
                    </w:rPr>
                    <w:t>Quoi prendre :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</w:t>
                  </w:r>
                  <w:r w:rsidR="00543834">
                    <w:rPr>
                      <w:rFonts w:eastAsiaTheme="minorHAnsi"/>
                      <w:sz w:val="24"/>
                      <w:szCs w:val="24"/>
                    </w:rPr>
                    <w:t xml:space="preserve">crash </w:t>
                  </w:r>
                  <w:proofErr w:type="spellStart"/>
                  <w:r w:rsidR="00543834">
                    <w:rPr>
                      <w:rFonts w:eastAsiaTheme="minorHAnsi"/>
                      <w:sz w:val="24"/>
                      <w:szCs w:val="24"/>
                    </w:rPr>
                    <w:t>pad</w:t>
                  </w:r>
                  <w:proofErr w:type="spellEnd"/>
                  <w:r w:rsidR="00543834">
                    <w:rPr>
                      <w:rFonts w:eastAsiaTheme="minorHAnsi"/>
                      <w:sz w:val="24"/>
                      <w:szCs w:val="24"/>
                    </w:rPr>
                    <w:t xml:space="preserve"> si possible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-chaussons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-gourde</w:t>
                  </w:r>
                </w:p>
                <w:p w:rsid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-des vêtements appropriés pour la chaleur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et le froid </w:t>
                  </w:r>
                </w:p>
                <w:p w:rsid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-boissons et nourriture en plus pour la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>journée</w:t>
                  </w: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5F22DF" w:rsidRDefault="003E53AC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      </w:t>
                  </w:r>
                </w:p>
                <w:p w:rsidR="005F22DF" w:rsidRDefault="005F22D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5F22DF" w:rsidRDefault="005F22D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5F22DF" w:rsidRDefault="005F22D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5F22DF" w:rsidRDefault="00AE6707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                                              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5082FB9" wp14:editId="561BCC56">
                        <wp:extent cx="558412" cy="519323"/>
                        <wp:effectExtent l="0" t="0" r="0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7122-ST0592-15684-1_1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037" cy="523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22DF" w:rsidRDefault="005F22D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9B5A9D" w:rsidRDefault="005F22DF" w:rsidP="005F22DF">
                  <w:pPr>
                    <w:tabs>
                      <w:tab w:val="left" w:pos="6815"/>
                    </w:tabs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</w:t>
                  </w:r>
                </w:p>
                <w:p w:rsidR="005F22DF" w:rsidRDefault="00AE6707" w:rsidP="005F22DF">
                  <w:pPr>
                    <w:tabs>
                      <w:tab w:val="left" w:pos="6815"/>
                    </w:tabs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</w:t>
                  </w:r>
                  <w:r w:rsidR="005F22DF">
                    <w:rPr>
                      <w:noProof/>
                      <w:lang w:eastAsia="fr-FR"/>
                    </w:rPr>
                    <w:t xml:space="preserve">                                               </w:t>
                  </w:r>
                </w:p>
                <w:p w:rsidR="00776300" w:rsidRDefault="003E53AC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                                       </w:t>
                  </w:r>
                </w:p>
                <w:p w:rsidR="00776300" w:rsidRDefault="00AE6707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7A0A7DB4" wp14:editId="7F856237">
                            <wp:simplePos x="0" y="0"/>
                            <wp:positionH relativeFrom="column">
                              <wp:posOffset>-1876425</wp:posOffset>
                            </wp:positionH>
                            <wp:positionV relativeFrom="paragraph">
                              <wp:posOffset>86360</wp:posOffset>
                            </wp:positionV>
                            <wp:extent cx="2562225" cy="616585"/>
                            <wp:effectExtent l="0" t="0" r="9525" b="0"/>
                            <wp:wrapNone/>
                            <wp:docPr id="38" name="Zone de texte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562225" cy="6165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Visitez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notre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page Facebook - </w:t>
                                        </w:r>
                                        <w:r w:rsidRPr="00BF1EBB"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Team K you</w:t>
                                        </w:r>
                                      </w:p>
                                      <w:p w:rsid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Corinne 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Theroux :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06 33 40 73 00</w:t>
                                        </w:r>
                                      </w:p>
                                      <w:p w:rsidR="00BF1EBB" w:rsidRP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Marine </w:t>
                                        </w:r>
                                        <w:proofErr w:type="spellStart"/>
                                        <w:proofErr w:type="gram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Jourdan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: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06 66 39 12 86</w:t>
                                        </w:r>
                                      </w:p>
                                      <w:p w:rsidR="00BF1EBB" w:rsidRDefault="00BF1EB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38" o:spid="_x0000_s1033" type="#_x0000_t202" style="position:absolute;left:0;text-align:left;margin-left:-147.75pt;margin-top:6.8pt;width:201.75pt;height:48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" fillcolor="#404040 [2429]" stroked="f" strokeweight=".5pt">
                            <v:textbox>
                              <w:txbxContent>
                                <w:p w:rsid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Visitez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page Facebook - </w:t>
                                  </w:r>
                                  <w:r w:rsidRPr="00BF1EBB"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Team K you</w:t>
                                  </w:r>
                                </w:p>
                                <w:p w:rsid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Corinne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Theroux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06 33 40 73 00</w:t>
                                  </w:r>
                                </w:p>
                                <w:p w:rsidR="00BF1EBB" w:rsidRP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Marine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Jourdan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06 66 39 12 86</w:t>
                                  </w:r>
                                </w:p>
                                <w:p w:rsidR="00BF1EBB" w:rsidRDefault="00BF1E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776300" w:rsidRDefault="00AE6707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0F515B72" wp14:editId="3F2DDE2F">
                            <wp:simplePos x="0" y="0"/>
                            <wp:positionH relativeFrom="column">
                              <wp:posOffset>1597025</wp:posOffset>
                            </wp:positionH>
                            <wp:positionV relativeFrom="paragraph">
                              <wp:posOffset>-3175</wp:posOffset>
                            </wp:positionV>
                            <wp:extent cx="2573020" cy="403860"/>
                            <wp:effectExtent l="0" t="0" r="0" b="0"/>
                            <wp:wrapNone/>
                            <wp:docPr id="39" name="Zone de texte 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573020" cy="403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Pr="006B2D0E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  <w:t>www.teamkyou.com</w:t>
                                        </w:r>
                                      </w:p>
                                      <w:p w:rsidR="00BF1EBB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</w:pPr>
                                        <w:r w:rsidRPr="00347CC5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>contact@teamkyou.com</w:t>
                                        </w:r>
                                        <w:r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</w:t>
                                        </w:r>
                                        <w:r w:rsidRPr="00736EE8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 </w:t>
                                        </w:r>
                                      </w:p>
                                      <w:p w:rsidR="00BF1EBB" w:rsidRDefault="00BF1EB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Zone de texte 39" o:spid="_x0000_s1034" type="#_x0000_t202" style="position:absolute;left:0;text-align:left;margin-left:125.75pt;margin-top:-.25pt;width:202.6pt;height:31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" fillcolor="#404040 [2429]" stroked="f" strokeweight=".5pt">
                            <v:textbox>
                              <w:txbxContent>
                                <w:p w:rsidR="00BF1EBB" w:rsidRPr="006B2D0E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  <w:t>www.teamkyou.com</w:t>
                                  </w:r>
                                </w:p>
                                <w:p w:rsidR="00BF1EBB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</w:pPr>
                                  <w:r w:rsidRPr="00347CC5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>contact@teamkyou.com</w:t>
                                  </w:r>
                                  <w:r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</w:t>
                                  </w:r>
                                  <w:r w:rsidRPr="00736EE8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 </w:t>
                                  </w:r>
                                </w:p>
                                <w:p w:rsidR="00BF1EBB" w:rsidRDefault="00BF1E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776300" w:rsidRDefault="00A4005E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                                                                            </w:t>
                  </w:r>
                </w:p>
                <w:p w:rsidR="00CA7519" w:rsidRPr="006672CC" w:rsidRDefault="00CA7519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CA7519" w:rsidRPr="006672CC" w:rsidRDefault="00CA7519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36" w:type="dxa"/>
                </w:tcPr>
                <w:p w:rsidR="003B4ED8" w:rsidRPr="006672CC" w:rsidRDefault="00457E8E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 xml:space="preserve"> </w:t>
                  </w:r>
                </w:p>
              </w:tc>
            </w:tr>
            <w:tr w:rsidR="009C452D" w:rsidRPr="006672CC" w:rsidTr="00457E8E">
              <w:tc>
                <w:tcPr>
                  <w:tcW w:w="236" w:type="dxa"/>
                </w:tcPr>
                <w:p w:rsidR="009C452D" w:rsidRDefault="009C452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6366" w:type="dxa"/>
                </w:tcPr>
                <w:p w:rsidR="009C452D" w:rsidRPr="00637675" w:rsidRDefault="009C452D" w:rsidP="005E6E29">
                  <w:pPr>
                    <w:tabs>
                      <w:tab w:val="left" w:pos="6815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:rsidR="009C452D" w:rsidRDefault="009C452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E80338" w:rsidRPr="003B4ED8" w:rsidRDefault="00E80338" w:rsidP="00E23BF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8"/>
        <w:gridCol w:w="1618"/>
        <w:gridCol w:w="1618"/>
        <w:gridCol w:w="1618"/>
        <w:gridCol w:w="1618"/>
        <w:gridCol w:w="1618"/>
        <w:gridCol w:w="1619"/>
      </w:tblGrid>
      <w:tr w:rsidR="00223C3F" w:rsidTr="00223C3F"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9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3"/>
        <w:gridCol w:w="9846"/>
        <w:gridCol w:w="227"/>
        <w:gridCol w:w="223"/>
        <w:gridCol w:w="224"/>
      </w:tblGrid>
      <w:tr w:rsidR="00223C3F" w:rsidTr="00223C3F">
        <w:tc>
          <w:tcPr>
            <w:tcW w:w="712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4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505" w:type="dxa"/>
          </w:tcPr>
          <w:p w:rsidR="00223C3F" w:rsidRDefault="00D02F15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w:drawing>
                <wp:inline distT="0" distB="0" distL="0" distR="0" wp14:anchorId="3510562A" wp14:editId="4EC65FF3">
                  <wp:extent cx="6109200" cy="2487600"/>
                  <wp:effectExtent l="0" t="0" r="6350" b="8255"/>
                  <wp:docPr id="29" name="Image 29" descr="C:\Users\beatrice\Documents\images Team Kyou\rib team k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rice\Documents\images Team Kyou\rib team k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200" cy="24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223C3F" w:rsidRDefault="00B20AC0" w:rsidP="004D5BCE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w:t xml:space="preserve">               </w:t>
            </w: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716" w:type="dxa"/>
            <w:vAlign w:val="bottom"/>
          </w:tcPr>
          <w:p w:rsidR="00223C3F" w:rsidRDefault="00223C3F" w:rsidP="00223C3F">
            <w:pPr>
              <w:tabs>
                <w:tab w:val="left" w:pos="6815"/>
              </w:tabs>
              <w:jc w:val="right"/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"/>
        <w:gridCol w:w="1204"/>
        <w:gridCol w:w="9846"/>
      </w:tblGrid>
      <w:tr w:rsidR="00A91C7A" w:rsidTr="00A91C7A">
        <w:tc>
          <w:tcPr>
            <w:tcW w:w="359" w:type="dxa"/>
          </w:tcPr>
          <w:p w:rsidR="00A91C7A" w:rsidRDefault="00A91C7A" w:rsidP="00E23BF8">
            <w:pPr>
              <w:tabs>
                <w:tab w:val="left" w:pos="6815"/>
              </w:tabs>
            </w:pPr>
          </w:p>
        </w:tc>
        <w:tc>
          <w:tcPr>
            <w:tcW w:w="1204" w:type="dxa"/>
          </w:tcPr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</w:tc>
        <w:tc>
          <w:tcPr>
            <w:tcW w:w="9846" w:type="dxa"/>
          </w:tcPr>
          <w:p w:rsidR="00A91C7A" w:rsidRDefault="00A91C7A" w:rsidP="00937232">
            <w:pPr>
              <w:tabs>
                <w:tab w:val="left" w:pos="6815"/>
              </w:tabs>
            </w:pPr>
          </w:p>
          <w:p w:rsidR="00A91C7A" w:rsidRDefault="00A91C7A" w:rsidP="00937232">
            <w:pPr>
              <w:tabs>
                <w:tab w:val="left" w:pos="6815"/>
              </w:tabs>
            </w:pPr>
          </w:p>
          <w:p w:rsidR="00A91C7A" w:rsidRDefault="00A91C7A" w:rsidP="00A91C7A">
            <w:pPr>
              <w:tabs>
                <w:tab w:val="left" w:pos="6815"/>
              </w:tabs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p w:rsidR="008F7FA3" w:rsidRDefault="008F7FA3" w:rsidP="00E23BF8">
      <w:pPr>
        <w:tabs>
          <w:tab w:val="left" w:pos="6815"/>
        </w:tabs>
      </w:pPr>
    </w:p>
    <w:p w:rsidR="008F7FA3" w:rsidRDefault="008F7FA3" w:rsidP="00E23BF8">
      <w:pPr>
        <w:tabs>
          <w:tab w:val="left" w:pos="6815"/>
        </w:tabs>
      </w:pPr>
    </w:p>
    <w:p w:rsidR="008F7FA3" w:rsidRDefault="00976C91" w:rsidP="00E23BF8">
      <w:pPr>
        <w:tabs>
          <w:tab w:val="left" w:pos="6815"/>
        </w:tabs>
      </w:pPr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3EC1883" wp14:editId="2375494F">
                <wp:simplePos x="0" y="0"/>
                <wp:positionH relativeFrom="column">
                  <wp:posOffset>3940175</wp:posOffset>
                </wp:positionH>
                <wp:positionV relativeFrom="page">
                  <wp:posOffset>9347879</wp:posOffset>
                </wp:positionV>
                <wp:extent cx="2916496" cy="530624"/>
                <wp:effectExtent l="0" t="0" r="0" b="3175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496" cy="53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Pr="006B2D0E" w:rsidRDefault="006B2D0E" w:rsidP="006B2D0E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  <w:t>www.teamkyou.com</w:t>
                            </w:r>
                          </w:p>
                          <w:p w:rsidR="006B2D0E" w:rsidRDefault="00976C91" w:rsidP="006B2D0E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347CC5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>contact@teamkyou.com</w:t>
                            </w:r>
                            <w:r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Pr="00736EE8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 </w:t>
                            </w:r>
                          </w:p>
                          <w:p w:rsidR="00976C91" w:rsidRDefault="00976C91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margin-left:310.25pt;margin-top:736.05pt;width:229.65pt;height:41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" filled="f" fillcolor="#fffffe" stroked="f" strokecolor="#212120" insetpen="t">
                <v:textbox inset="2.88pt,2.88pt,2.88pt,2.88pt">
                  <w:txbxContent>
                    <w:p w:rsidR="00067367" w:rsidRPr="006B2D0E" w:rsidRDefault="006B2D0E" w:rsidP="006B2D0E">
                      <w:pPr>
                        <w:widowControl w:val="0"/>
                        <w:spacing w:line="2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8"/>
                          <w:szCs w:val="18"/>
                        </w:rPr>
                        <w:t>www.teamkyou.com</w:t>
                      </w:r>
                    </w:p>
                    <w:p w:rsidR="006B2D0E" w:rsidRDefault="00976C91" w:rsidP="006B2D0E">
                      <w:pPr>
                        <w:widowControl w:val="0"/>
                        <w:spacing w:line="200" w:lineRule="exact"/>
                        <w:jc w:val="righ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  <w:r w:rsidRPr="00347CC5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>contact@teamkyou.com</w:t>
                      </w:r>
                      <w:r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Pr="00736EE8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 xml:space="preserve">  </w:t>
                      </w:r>
                    </w:p>
                    <w:p w:rsidR="00976C91" w:rsidRDefault="00976C91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504952B" wp14:editId="6BDB530F">
                <wp:simplePos x="0" y="0"/>
                <wp:positionH relativeFrom="column">
                  <wp:posOffset>283210</wp:posOffset>
                </wp:positionH>
                <wp:positionV relativeFrom="page">
                  <wp:posOffset>9060180</wp:posOffset>
                </wp:positionV>
                <wp:extent cx="3907155" cy="746760"/>
                <wp:effectExtent l="0" t="0" r="0" b="0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155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07C26" w:rsidRDefault="00707C26">
                            <w:pPr>
                              <w:widowControl w:val="0"/>
                              <w:spacing w:line="200" w:lineRule="exac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446879" w:rsidRDefault="00446879">
                            <w:pPr>
                              <w:widowControl w:val="0"/>
                              <w:spacing w:line="200" w:lineRule="exac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976C91" w:rsidRPr="00E177A6" w:rsidRDefault="00446879">
                            <w:pPr>
                              <w:widowControl w:val="0"/>
                              <w:spacing w:line="200" w:lineRule="exact"/>
                              <w:rPr>
                                <w:rStyle w:val="Lienhypertexte"/>
                                <w:color w:val="FFFFFF" w:themeColor="background1"/>
                                <w:u w:val="none"/>
                                <w:lang w:val="en-US"/>
                              </w:rPr>
                            </w:pPr>
                            <w:proofErr w:type="spellStart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Visitez</w:t>
                            </w:r>
                            <w:proofErr w:type="spellEnd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notre</w:t>
                            </w:r>
                            <w:proofErr w:type="spellEnd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 xml:space="preserve"> page Facebook – Team K You</w:t>
                            </w:r>
                          </w:p>
                          <w:p w:rsidR="00446879" w:rsidRPr="004D5BCE" w:rsidRDefault="00446879">
                            <w:pPr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22.3pt;margin-top:713.4pt;width:307.65pt;height:58.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707C26" w:rsidRDefault="00707C26">
                      <w:pPr>
                        <w:widowControl w:val="0"/>
                        <w:spacing w:line="200" w:lineRule="exac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</w:p>
                    <w:p w:rsidR="00446879" w:rsidRDefault="00446879">
                      <w:pPr>
                        <w:widowControl w:val="0"/>
                        <w:spacing w:line="200" w:lineRule="exac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</w:p>
                    <w:p w:rsidR="00976C91" w:rsidRPr="00E177A6" w:rsidRDefault="00446879">
                      <w:pPr>
                        <w:widowControl w:val="0"/>
                        <w:spacing w:line="200" w:lineRule="exact"/>
                        <w:rPr>
                          <w:rStyle w:val="Lienhypertexte"/>
                          <w:color w:val="FFFFFF" w:themeColor="background1"/>
                          <w:u w:val="none"/>
                          <w:lang w:val="en-US"/>
                        </w:rPr>
                      </w:pPr>
                      <w:proofErr w:type="spellStart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>Visitez</w:t>
                      </w:r>
                      <w:proofErr w:type="spellEnd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 xml:space="preserve"> </w:t>
                      </w:r>
                      <w:proofErr w:type="spellStart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>notre</w:t>
                      </w:r>
                      <w:proofErr w:type="spellEnd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 xml:space="preserve"> page Facebook – Team K You</w:t>
                      </w:r>
                    </w:p>
                    <w:p w:rsidR="00446879" w:rsidRPr="004D5BCE" w:rsidRDefault="00446879">
                      <w:pPr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Default="008F7FA3" w:rsidP="008F7FA3"/>
    <w:p w:rsidR="008F7FA3" w:rsidRDefault="008F7FA3" w:rsidP="008F7FA3"/>
    <w:p w:rsidR="00223C3F" w:rsidRPr="008F7FA3" w:rsidRDefault="008F7FA3" w:rsidP="008F7FA3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933F0" wp14:editId="7FFA41D8">
                <wp:simplePos x="0" y="0"/>
                <wp:positionH relativeFrom="column">
                  <wp:posOffset>152400</wp:posOffset>
                </wp:positionH>
                <wp:positionV relativeFrom="page">
                  <wp:posOffset>8815070</wp:posOffset>
                </wp:positionV>
                <wp:extent cx="7077710" cy="1167130"/>
                <wp:effectExtent l="9525" t="4445" r="0" b="0"/>
                <wp:wrapNone/>
                <wp:docPr id="2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77710" cy="1167130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12pt;margin-top:694.1pt;width:557.3pt;height:91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" path="m2448,389v,-249,,-249,,-249c1158,,339,128,,183,,389,,389,,389r2448,xe" fillcolor="#2e3640" stroked="f" strokecolor="#212120">
                <v:shadow color="#8c8682"/>
                <v:path arrowok="t" o:connecttype="custom" o:connectlocs="7077710,1167130;7077710,420047;0,549061;0,1167130;7077710,1167130" o:connectangles="0,0,0,0,0"/>
                <w10:wrap anchory="page"/>
              </v:shape>
            </w:pict>
          </mc:Fallback>
        </mc:AlternateContent>
      </w:r>
    </w:p>
    <w:sectPr w:rsidR="00223C3F" w:rsidRPr="008F7FA3" w:rsidSect="00D242B7">
      <w:pgSz w:w="11907" w:h="16839"/>
      <w:pgMar w:top="357" w:right="357" w:bottom="244" w:left="357" w:header="357" w:footer="35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11401"/>
    <w:multiLevelType w:val="hybridMultilevel"/>
    <w:tmpl w:val="C616BBEE"/>
    <w:lvl w:ilvl="0" w:tplc="91EA25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9B675B"/>
    <w:multiLevelType w:val="hybridMultilevel"/>
    <w:tmpl w:val="DB9C9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5E5"/>
    <w:rsid w:val="00000B50"/>
    <w:rsid w:val="00012FE9"/>
    <w:rsid w:val="00017B51"/>
    <w:rsid w:val="00024071"/>
    <w:rsid w:val="000415E5"/>
    <w:rsid w:val="00067367"/>
    <w:rsid w:val="000C0D22"/>
    <w:rsid w:val="000D63C3"/>
    <w:rsid w:val="00136514"/>
    <w:rsid w:val="00182377"/>
    <w:rsid w:val="001F79DF"/>
    <w:rsid w:val="00223C3F"/>
    <w:rsid w:val="002368E3"/>
    <w:rsid w:val="00250430"/>
    <w:rsid w:val="002649B2"/>
    <w:rsid w:val="00267079"/>
    <w:rsid w:val="00276ABD"/>
    <w:rsid w:val="002949F1"/>
    <w:rsid w:val="002B3409"/>
    <w:rsid w:val="002C1282"/>
    <w:rsid w:val="002C35C9"/>
    <w:rsid w:val="002D2DBB"/>
    <w:rsid w:val="002E2613"/>
    <w:rsid w:val="003215ED"/>
    <w:rsid w:val="00340D55"/>
    <w:rsid w:val="00345920"/>
    <w:rsid w:val="003459FF"/>
    <w:rsid w:val="00347CC5"/>
    <w:rsid w:val="00350CF3"/>
    <w:rsid w:val="0038378A"/>
    <w:rsid w:val="00383900"/>
    <w:rsid w:val="00384094"/>
    <w:rsid w:val="003B4ED8"/>
    <w:rsid w:val="003E53AC"/>
    <w:rsid w:val="003F79E0"/>
    <w:rsid w:val="0041508F"/>
    <w:rsid w:val="0044315B"/>
    <w:rsid w:val="00446879"/>
    <w:rsid w:val="00457E8E"/>
    <w:rsid w:val="004902BE"/>
    <w:rsid w:val="004D5BCE"/>
    <w:rsid w:val="004D687D"/>
    <w:rsid w:val="004F6E9F"/>
    <w:rsid w:val="00537D8A"/>
    <w:rsid w:val="00541403"/>
    <w:rsid w:val="00543834"/>
    <w:rsid w:val="0056764D"/>
    <w:rsid w:val="005B18F3"/>
    <w:rsid w:val="005E1293"/>
    <w:rsid w:val="005E6E29"/>
    <w:rsid w:val="005E71B5"/>
    <w:rsid w:val="005F22DF"/>
    <w:rsid w:val="006240CB"/>
    <w:rsid w:val="00635D67"/>
    <w:rsid w:val="00637675"/>
    <w:rsid w:val="006672CC"/>
    <w:rsid w:val="006A19C1"/>
    <w:rsid w:val="006A4B75"/>
    <w:rsid w:val="006B2D0E"/>
    <w:rsid w:val="006D79B6"/>
    <w:rsid w:val="00707C26"/>
    <w:rsid w:val="00736EE8"/>
    <w:rsid w:val="00776300"/>
    <w:rsid w:val="0078618B"/>
    <w:rsid w:val="007C5E00"/>
    <w:rsid w:val="00840BA6"/>
    <w:rsid w:val="00871193"/>
    <w:rsid w:val="008F68B5"/>
    <w:rsid w:val="008F7FA3"/>
    <w:rsid w:val="00904607"/>
    <w:rsid w:val="00904E51"/>
    <w:rsid w:val="0092543C"/>
    <w:rsid w:val="0093653E"/>
    <w:rsid w:val="00937147"/>
    <w:rsid w:val="00937232"/>
    <w:rsid w:val="009461DA"/>
    <w:rsid w:val="00955F7B"/>
    <w:rsid w:val="00976C91"/>
    <w:rsid w:val="00987946"/>
    <w:rsid w:val="00990506"/>
    <w:rsid w:val="00995B43"/>
    <w:rsid w:val="009A50E5"/>
    <w:rsid w:val="009B5A9D"/>
    <w:rsid w:val="009C0C42"/>
    <w:rsid w:val="009C452D"/>
    <w:rsid w:val="009D47C5"/>
    <w:rsid w:val="009E1F5A"/>
    <w:rsid w:val="00A04F7D"/>
    <w:rsid w:val="00A073F4"/>
    <w:rsid w:val="00A23575"/>
    <w:rsid w:val="00A244C9"/>
    <w:rsid w:val="00A26436"/>
    <w:rsid w:val="00A4005E"/>
    <w:rsid w:val="00A40FF4"/>
    <w:rsid w:val="00A9032A"/>
    <w:rsid w:val="00A91C7A"/>
    <w:rsid w:val="00AA3C66"/>
    <w:rsid w:val="00AE6707"/>
    <w:rsid w:val="00B17C36"/>
    <w:rsid w:val="00B20AC0"/>
    <w:rsid w:val="00B40923"/>
    <w:rsid w:val="00B5525B"/>
    <w:rsid w:val="00B80FA5"/>
    <w:rsid w:val="00B960FB"/>
    <w:rsid w:val="00BF1EBB"/>
    <w:rsid w:val="00C277BD"/>
    <w:rsid w:val="00C510CB"/>
    <w:rsid w:val="00C569D0"/>
    <w:rsid w:val="00C62746"/>
    <w:rsid w:val="00CA7519"/>
    <w:rsid w:val="00CC0457"/>
    <w:rsid w:val="00D00391"/>
    <w:rsid w:val="00D02F15"/>
    <w:rsid w:val="00D138AA"/>
    <w:rsid w:val="00D242B7"/>
    <w:rsid w:val="00D33126"/>
    <w:rsid w:val="00D33AFD"/>
    <w:rsid w:val="00D46C31"/>
    <w:rsid w:val="00D53A23"/>
    <w:rsid w:val="00D83A5D"/>
    <w:rsid w:val="00DA0D28"/>
    <w:rsid w:val="00DB50AE"/>
    <w:rsid w:val="00DE79C2"/>
    <w:rsid w:val="00E067AE"/>
    <w:rsid w:val="00E177A6"/>
    <w:rsid w:val="00E205F3"/>
    <w:rsid w:val="00E23BF8"/>
    <w:rsid w:val="00E43B4D"/>
    <w:rsid w:val="00E80338"/>
    <w:rsid w:val="00EB5B33"/>
    <w:rsid w:val="00ED7FD1"/>
    <w:rsid w:val="00F30FB5"/>
    <w:rsid w:val="00F37A94"/>
    <w:rsid w:val="00F42431"/>
    <w:rsid w:val="00F843F6"/>
    <w:rsid w:val="00FB02CA"/>
    <w:rsid w:val="00FD12D7"/>
    <w:rsid w:val="00FF315C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color w:val="212120"/>
      <w:kern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wb">
    <w:name w:val="fwb"/>
    <w:rsid w:val="000415E5"/>
  </w:style>
  <w:style w:type="paragraph" w:styleId="Textedebulles">
    <w:name w:val="Balloon Text"/>
    <w:basedOn w:val="Normal"/>
    <w:link w:val="TextedebullesCar"/>
    <w:rsid w:val="009046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04607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90460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A50E5"/>
    <w:rPr>
      <w:color w:val="0000FF"/>
      <w:u w:val="single"/>
    </w:rPr>
  </w:style>
  <w:style w:type="table" w:styleId="Grilledutableau">
    <w:name w:val="Table Grid"/>
    <w:basedOn w:val="TableauNormal"/>
    <w:rsid w:val="00223C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79C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color w:val="212120"/>
      <w:kern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wb">
    <w:name w:val="fwb"/>
    <w:rsid w:val="000415E5"/>
  </w:style>
  <w:style w:type="paragraph" w:styleId="Textedebulles">
    <w:name w:val="Balloon Text"/>
    <w:basedOn w:val="Normal"/>
    <w:link w:val="TextedebullesCar"/>
    <w:rsid w:val="009046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04607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90460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A50E5"/>
    <w:rPr>
      <w:color w:val="0000FF"/>
      <w:u w:val="single"/>
    </w:rPr>
  </w:style>
  <w:style w:type="table" w:styleId="Grilledutableau">
    <w:name w:val="Table Grid"/>
    <w:basedOn w:val="TableauNormal"/>
    <w:rsid w:val="00223C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79C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1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2862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55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0000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1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5498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32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image" Target="media/image1.jpg"/><Relationship Id="rId12" Type="http://schemas.openxmlformats.org/officeDocument/2006/relationships/hyperlink" Target="http://chaletleychauda.ffcam.fr/" TargetMode="External"/><Relationship Id="rId2" Type="http://schemas.openxmlformats.org/officeDocument/2006/relationships/numbering" Target="numbering.xml"/><Relationship Id="rId20" Type="http://schemas.openxmlformats.org/officeDocument/2006/relationships/hyperlink" Target="mailto:contact@teamkyou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50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22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ann\AppData\Roaming\Microsoft\Templates\Prospectus%20Technologie-commerc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EAD70-03CD-47DF-8181-D5E799183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Technologie-commerce</Template>
  <TotalTime>93</TotalTime>
  <Pages>4</Pages>
  <Words>406</Words>
  <Characters>2239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Yoann Deshormeaux</dc:creator>
  <cp:lastModifiedBy>beatrice</cp:lastModifiedBy>
  <cp:revision>48</cp:revision>
  <cp:lastPrinted>2014-12-12T16:46:00Z</cp:lastPrinted>
  <dcterms:created xsi:type="dcterms:W3CDTF">2015-03-20T14:34:00Z</dcterms:created>
  <dcterms:modified xsi:type="dcterms:W3CDTF">2015-05-26T13:03:00Z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TC102580281036</vt:lpwstr>
  </property>
</Properties>
</file>