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3F" w:rsidRDefault="002D2DBB" w:rsidP="00BF16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810E6" wp14:editId="31ED467C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ndir un rectangle avec un coin du même côté 10" o:spid="_x0000_s1026" style="position:absolute;margin-left:-.25pt;margin-top:-.1pt;width:558.75pt;height:1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8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B5D17E" wp14:editId="3832D5CC">
                <wp:simplePos x="0" y="0"/>
                <wp:positionH relativeFrom="column">
                  <wp:posOffset>0</wp:posOffset>
                </wp:positionH>
                <wp:positionV relativeFrom="page">
                  <wp:posOffset>2275840</wp:posOffset>
                </wp:positionV>
                <wp:extent cx="2517140" cy="754951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E80338" w:rsidRDefault="00E80338" w:rsidP="00384094"/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340D55" w:rsidRDefault="00D138AA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8FD55E" wp14:editId="62F93051">
                                  <wp:extent cx="1956390" cy="1446028"/>
                                  <wp:effectExtent l="0" t="0" r="6350" b="190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4313" t="16980" r="36362" b="181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982" cy="145090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0457" w:rsidRDefault="00CC0457" w:rsidP="00AA3C66"/>
                          <w:p w:rsidR="00CC0457" w:rsidRDefault="00D138AA" w:rsidP="00E80338">
                            <w:pPr>
                              <w:jc w:val="center"/>
                            </w:pPr>
                            <w:r>
                              <w:t>Imst</w:t>
                            </w:r>
                          </w:p>
                          <w:p w:rsidR="00E177A6" w:rsidRDefault="00E177A6" w:rsidP="0038409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EB5B33" w:rsidRDefault="00EB5B33" w:rsidP="00384094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B20AC0" w:rsidRDefault="00B20AC0" w:rsidP="00AA3C66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E80338" w:rsidRDefault="003459FF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BF83F9" wp14:editId="2A36AB32">
                                  <wp:extent cx="2232873" cy="146685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000" t="16171" r="32727" b="110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362" cy="1466514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3C66" w:rsidRDefault="00AA3C66" w:rsidP="00E80338">
                            <w:pPr>
                              <w:jc w:val="center"/>
                            </w:pPr>
                          </w:p>
                          <w:p w:rsidR="00E177A6" w:rsidRDefault="00871193" w:rsidP="004D5BCE">
                            <w:pPr>
                              <w:jc w:val="center"/>
                            </w:pPr>
                            <w:r>
                              <w:t>Innsbruck</w:t>
                            </w:r>
                          </w:p>
                          <w:p w:rsidR="00E177A6" w:rsidRDefault="00E177A6" w:rsidP="00E80338">
                            <w:pPr>
                              <w:jc w:val="center"/>
                            </w:pPr>
                          </w:p>
                          <w:p w:rsidR="00AA3C66" w:rsidRDefault="00AA3C66" w:rsidP="00E80338">
                            <w:pPr>
                              <w:jc w:val="center"/>
                            </w:pPr>
                          </w:p>
                          <w:p w:rsidR="00AA3C66" w:rsidRDefault="00AA3C66" w:rsidP="00E80338">
                            <w:pPr>
                              <w:jc w:val="center"/>
                            </w:pPr>
                          </w:p>
                          <w:p w:rsidR="00E177A6" w:rsidRDefault="00D46C31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525870" wp14:editId="081767CE">
                                  <wp:extent cx="2111628" cy="1377147"/>
                                  <wp:effectExtent l="0" t="0" r="317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3182" t="33149" r="35455" b="304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202" cy="137426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5BCE" w:rsidRDefault="004D5BCE" w:rsidP="00E80338">
                            <w:pPr>
                              <w:jc w:val="center"/>
                            </w:pPr>
                          </w:p>
                          <w:p w:rsidR="004D5BCE" w:rsidRDefault="00E205F3" w:rsidP="00E80338">
                            <w:pPr>
                              <w:jc w:val="center"/>
                            </w:pPr>
                            <w:r>
                              <w:t>Dornbirn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179.2pt;width:198.2pt;height:59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GvBAMAAEs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" fillcolor="#b7c134" stroked="f" strokecolor="#212120" insetpen="t">
                <v:shadow color="#8c8682"/>
                <v:textbox>
                  <w:txbxContent>
                    <w:p w:rsidR="00E80338" w:rsidRDefault="00E80338" w:rsidP="00E80338">
                      <w:pPr>
                        <w:jc w:val="center"/>
                      </w:pPr>
                    </w:p>
                    <w:p w:rsidR="00E80338" w:rsidRDefault="00E80338" w:rsidP="00384094"/>
                    <w:p w:rsidR="00340D55" w:rsidRDefault="00340D55" w:rsidP="00E80338">
                      <w:pPr>
                        <w:jc w:val="center"/>
                      </w:pPr>
                    </w:p>
                    <w:p w:rsidR="00340D55" w:rsidRDefault="00D138AA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6D6B537" wp14:editId="76DA1CF9">
                            <wp:extent cx="1956390" cy="1446028"/>
                            <wp:effectExtent l="0" t="0" r="6350" b="190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4313" t="16980" r="36362" b="181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982" cy="145090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0457" w:rsidRDefault="00CC0457" w:rsidP="00AA3C66"/>
                    <w:p w:rsidR="00CC0457" w:rsidRDefault="00D138AA" w:rsidP="00E80338">
                      <w:pPr>
                        <w:jc w:val="center"/>
                      </w:pPr>
                      <w:r>
                        <w:t>Imst</w:t>
                      </w:r>
                    </w:p>
                    <w:p w:rsidR="00E177A6" w:rsidRDefault="00E177A6" w:rsidP="00384094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EB5B33" w:rsidRDefault="00EB5B33" w:rsidP="00384094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B20AC0" w:rsidRDefault="00B20AC0" w:rsidP="00AA3C66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E80338" w:rsidRDefault="003459FF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3617ED" wp14:editId="6B5F25AB">
                            <wp:extent cx="2232873" cy="146685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5000" t="16171" r="32727" b="110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2362" cy="1466514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3C66" w:rsidRDefault="00AA3C66" w:rsidP="00E80338">
                      <w:pPr>
                        <w:jc w:val="center"/>
                      </w:pPr>
                    </w:p>
                    <w:p w:rsidR="00E177A6" w:rsidRDefault="00871193" w:rsidP="004D5BCE">
                      <w:pPr>
                        <w:jc w:val="center"/>
                      </w:pPr>
                      <w:r>
                        <w:t>Innsbruck</w:t>
                      </w:r>
                    </w:p>
                    <w:p w:rsidR="00E177A6" w:rsidRDefault="00E177A6" w:rsidP="00E80338">
                      <w:pPr>
                        <w:jc w:val="center"/>
                      </w:pPr>
                    </w:p>
                    <w:p w:rsidR="00AA3C66" w:rsidRDefault="00AA3C66" w:rsidP="00E80338">
                      <w:pPr>
                        <w:jc w:val="center"/>
                      </w:pPr>
                    </w:p>
                    <w:p w:rsidR="00AA3C66" w:rsidRDefault="00AA3C66" w:rsidP="00E80338">
                      <w:pPr>
                        <w:jc w:val="center"/>
                      </w:pPr>
                    </w:p>
                    <w:p w:rsidR="00E177A6" w:rsidRDefault="00D46C31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AD3425" wp14:editId="3CB6F507">
                            <wp:extent cx="2111628" cy="1377147"/>
                            <wp:effectExtent l="0" t="0" r="317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33182" t="33149" r="35455" b="304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7202" cy="137426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5BCE" w:rsidRDefault="004D5BCE" w:rsidP="00E80338">
                      <w:pPr>
                        <w:jc w:val="center"/>
                      </w:pPr>
                    </w:p>
                    <w:p w:rsidR="004D5BCE" w:rsidRDefault="00E205F3" w:rsidP="00E80338">
                      <w:pPr>
                        <w:jc w:val="center"/>
                      </w:pPr>
                      <w:r>
                        <w:t>Dornbirn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1140B2E0" wp14:editId="7A1B04F4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21.65pt;margin-top:27pt;width:327.35pt;height:9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3k+wIAAI0GAAAOAAAAZHJzL2Uyb0RvYy54bWysVW1vmzAQ/j5p/8HydwokvAWVVgmBaVL3&#10;IrX7AQ6YYA1sZjsl3bT/vrNJWtrtw7SOSMg257vnubvn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999ECB6" wp14:editId="211B0DDC">
                <wp:simplePos x="0" y="0"/>
                <wp:positionH relativeFrom="column">
                  <wp:posOffset>6083300</wp:posOffset>
                </wp:positionH>
                <wp:positionV relativeFrom="page">
                  <wp:posOffset>8418195</wp:posOffset>
                </wp:positionV>
                <wp:extent cx="685165" cy="290830"/>
                <wp:effectExtent l="0" t="0" r="381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79pt;margin-top:662.85pt;width:53.95pt;height:22.9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Qk+wIAAIwGAAAOAAAAZHJzL2Uyb0RvYy54bWysVclu2zAQvRfoPxC8K1osa0OUwJalokC6&#10;AG0/gJYoi6hEqiQTOS367x1SdqKkPRRNZYDgMnx8M29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23C3F" w:rsidRDefault="00223C3F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61"/>
        <w:gridCol w:w="361"/>
        <w:gridCol w:w="361"/>
        <w:gridCol w:w="2549"/>
        <w:gridCol w:w="7054"/>
        <w:gridCol w:w="361"/>
      </w:tblGrid>
      <w:tr w:rsidR="00223C3F" w:rsidTr="00457E8E">
        <w:tc>
          <w:tcPr>
            <w:tcW w:w="366" w:type="dxa"/>
          </w:tcPr>
          <w:p w:rsidR="00223C3F" w:rsidRDefault="00C510CB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CACFE61" wp14:editId="13A7B9A4">
                      <wp:simplePos x="0" y="0"/>
                      <wp:positionH relativeFrom="column">
                        <wp:posOffset>-3175</wp:posOffset>
                      </wp:positionH>
                      <wp:positionV relativeFrom="page">
                        <wp:posOffset>6677202</wp:posOffset>
                      </wp:positionV>
                      <wp:extent cx="7096125" cy="932786"/>
                      <wp:effectExtent l="0" t="0" r="9525" b="1270"/>
                      <wp:wrapNone/>
                      <wp:docPr id="3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96125" cy="932786"/>
                              </a:xfrm>
                              <a:custGeom>
                                <a:avLst/>
                                <a:gdLst>
                                  <a:gd name="T0" fmla="*/ 2448 w 2448"/>
                                  <a:gd name="T1" fmla="*/ 389 h 389"/>
                                  <a:gd name="T2" fmla="*/ 2448 w 2448"/>
                                  <a:gd name="T3" fmla="*/ 140 h 389"/>
                                  <a:gd name="T4" fmla="*/ 0 w 2448"/>
                                  <a:gd name="T5" fmla="*/ 183 h 389"/>
                                  <a:gd name="T6" fmla="*/ 0 w 2448"/>
                                  <a:gd name="T7" fmla="*/ 389 h 389"/>
                                  <a:gd name="T8" fmla="*/ 2448 w 2448"/>
                                  <a:gd name="T9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48" h="389">
                                    <a:moveTo>
                                      <a:pt x="2448" y="389"/>
                                    </a:moveTo>
                                    <a:cubicBezTo>
                                      <a:pt x="2448" y="140"/>
                                      <a:pt x="2448" y="140"/>
                                      <a:pt x="2448" y="140"/>
                                    </a:cubicBezTo>
                                    <a:cubicBezTo>
                                      <a:pt x="1158" y="0"/>
                                      <a:pt x="339" y="128"/>
                                      <a:pt x="0" y="183"/>
                                    </a:cubicBezTo>
                                    <a:cubicBezTo>
                                      <a:pt x="0" y="389"/>
                                      <a:pt x="0" y="389"/>
                                      <a:pt x="0" y="389"/>
                                    </a:cubicBezTo>
                                    <a:lnTo>
                                      <a:pt x="2448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" o:spid="_x0000_s1026" style="position:absolute;margin-left:-.25pt;margin-top:525.75pt;width:558.75pt;height:7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" path="m2448,389v,-249,,-249,,-249c1158,,339,128,,183,,389,,389,,389r2448,xe" fillcolor="#404040 [2429]" stroked="f">
                      <v:path arrowok="t" o:connecttype="custom" o:connectlocs="7096125,932786;7096125,335707;0,438817;0,932786;7096125,932786" o:connectangles="0,0,0,0,0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92543C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CB9CBC" wp14:editId="114891E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7060565</wp:posOffset>
                      </wp:positionV>
                      <wp:extent cx="2987675" cy="538480"/>
                      <wp:effectExtent l="0" t="0" r="3175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675" cy="538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5" o:spid="_x0000_s1029" type="#_x0000_t202" style="position:absolute;margin-left:.7pt;margin-top:555.95pt;width:235.25pt;height:4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" fillcolor="#404040 [2429]" stroked="f" strokeweight=".5pt">
                      <v:textbox>
                        <w:txbxContent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Visitez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page Facebook - </w:t>
                            </w:r>
                            <w:r w:rsidRPr="00BF1EBB">
                              <w:rPr>
                                <w:color w:val="FFFFFF" w:themeColor="background1"/>
                                <w:lang w:val="en-US"/>
                              </w:rPr>
                              <w:t>Team K you</w:t>
                            </w:r>
                          </w:p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Corinne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Theroux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06 33 40 73 00</w:t>
                            </w:r>
                          </w:p>
                          <w:p w:rsidR="00BF1EBB" w:rsidRP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Marine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Jourdan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06 66 39 12 86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6" w:type="dxa"/>
          </w:tcPr>
          <w:p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6961" w:type="dxa"/>
          </w:tcPr>
          <w:p w:rsidR="00223C3F" w:rsidRDefault="00267079" w:rsidP="00E177A6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Du 20 au 27 AVRIL</w:t>
            </w:r>
            <w:r w:rsidR="00276ABD" w:rsidRPr="003B4ED8">
              <w:rPr>
                <w:b/>
                <w:sz w:val="32"/>
                <w:szCs w:val="24"/>
              </w:rPr>
              <w:t xml:space="preserve"> 2015</w:t>
            </w:r>
          </w:p>
          <w:p w:rsidR="002D2DBB" w:rsidRPr="003B4ED8" w:rsidRDefault="002D2DBB" w:rsidP="00136514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</w:p>
          <w:p w:rsidR="00136514" w:rsidRPr="0041508F" w:rsidRDefault="0041508F" w:rsidP="0041508F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STAGE PREPARATION COMPETITIONS NATIONALE</w:t>
            </w:r>
            <w:r w:rsidR="004902BE">
              <w:rPr>
                <w:b/>
                <w:sz w:val="28"/>
                <w:szCs w:val="24"/>
              </w:rPr>
              <w:t>S</w:t>
            </w:r>
            <w:r>
              <w:rPr>
                <w:b/>
                <w:sz w:val="28"/>
                <w:szCs w:val="24"/>
              </w:rPr>
              <w:t xml:space="preserve"> ET INTERNATIONALES</w:t>
            </w:r>
            <w:r w:rsidR="00267079">
              <w:rPr>
                <w:b/>
                <w:sz w:val="28"/>
                <w:szCs w:val="24"/>
              </w:rPr>
              <w:t xml:space="preserve"> IMST</w:t>
            </w:r>
            <w:r w:rsidR="00136514" w:rsidRPr="002D2DBB">
              <w:rPr>
                <w:b/>
                <w:sz w:val="28"/>
                <w:szCs w:val="24"/>
              </w:rPr>
              <w:t> »</w:t>
            </w:r>
          </w:p>
          <w:p w:rsidR="003B4ED8" w:rsidRPr="003B4ED8" w:rsidRDefault="003B4ED8" w:rsidP="00136514">
            <w:pPr>
              <w:tabs>
                <w:tab w:val="left" w:pos="6815"/>
              </w:tabs>
              <w:jc w:val="center"/>
              <w:rPr>
                <w:sz w:val="24"/>
                <w:szCs w:val="24"/>
              </w:rPr>
            </w:pPr>
          </w:p>
          <w:p w:rsidR="003B4ED8" w:rsidRPr="006672CC" w:rsidRDefault="00457E8E" w:rsidP="0044315B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6D79B6">
              <w:rPr>
                <w:sz w:val="26"/>
                <w:szCs w:val="26"/>
              </w:rPr>
              <w:t>TK</w:t>
            </w:r>
            <w:r w:rsidR="00267079">
              <w:rPr>
                <w:sz w:val="26"/>
                <w:szCs w:val="26"/>
              </w:rPr>
              <w:t xml:space="preserve"> organise un</w:t>
            </w:r>
            <w:r w:rsidR="006672CC">
              <w:rPr>
                <w:sz w:val="26"/>
                <w:szCs w:val="26"/>
              </w:rPr>
              <w:t xml:space="preserve"> stage </w:t>
            </w:r>
            <w:r w:rsidR="00E80338" w:rsidRPr="006672CC">
              <w:rPr>
                <w:sz w:val="26"/>
                <w:szCs w:val="26"/>
              </w:rPr>
              <w:t>sur la thématique</w:t>
            </w:r>
          </w:p>
          <w:p w:rsidR="0044315B" w:rsidRDefault="00267079" w:rsidP="00B20AC0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 affûtage</w:t>
            </w:r>
            <w:r w:rsidR="00E80338" w:rsidRPr="006672CC">
              <w:rPr>
                <w:sz w:val="26"/>
                <w:szCs w:val="26"/>
              </w:rPr>
              <w:t> »</w:t>
            </w:r>
          </w:p>
          <w:p w:rsidR="003B4ED8" w:rsidRDefault="003B4ED8" w:rsidP="00637675">
            <w:pPr>
              <w:tabs>
                <w:tab w:val="left" w:pos="6815"/>
              </w:tabs>
              <w:rPr>
                <w:sz w:val="26"/>
                <w:szCs w:val="26"/>
              </w:rPr>
            </w:pPr>
          </w:p>
          <w:p w:rsidR="00457E8E" w:rsidRPr="00457E8E" w:rsidRDefault="00457E8E" w:rsidP="00457E8E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tbl>
            <w:tblPr>
              <w:tblStyle w:val="Grilledutableau"/>
              <w:tblW w:w="68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6366"/>
              <w:gridCol w:w="236"/>
            </w:tblGrid>
            <w:tr w:rsidR="003B4ED8" w:rsidRPr="006672CC" w:rsidTr="00457E8E">
              <w:tc>
                <w:tcPr>
                  <w:tcW w:w="236" w:type="dxa"/>
                </w:tcPr>
                <w:p w:rsidR="003B4ED8" w:rsidRPr="006672CC" w:rsidRDefault="00D33AF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6366" w:type="dxa"/>
                </w:tcPr>
                <w:p w:rsidR="005E6E29" w:rsidRPr="00637675" w:rsidRDefault="005E6E29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  <w:p w:rsidR="00637675" w:rsidRPr="00537D8A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Transport :</w:t>
                  </w: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>Le stage démarre</w:t>
                  </w:r>
                  <w:r w:rsidR="0092543C">
                    <w:rPr>
                      <w:rFonts w:eastAsiaTheme="minorHAnsi"/>
                      <w:sz w:val="24"/>
                      <w:szCs w:val="24"/>
                    </w:rPr>
                    <w:t xml:space="preserve"> sur place, avec la possibilité d’un accompagnement à Paris, pour les grimpeurs participants au championnat de France à Poses, pour un départ du stage à Zurich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.</w:t>
                  </w:r>
                </w:p>
                <w:p w:rsidR="0092543C" w:rsidRDefault="0092543C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92543C" w:rsidRDefault="0092543C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Train Paris-Zurich accompagné par Corinne THEROUX :</w:t>
                  </w:r>
                </w:p>
                <w:p w:rsidR="0092543C" w:rsidRPr="00637675" w:rsidRDefault="0092543C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10h23-14h26 </w:t>
                  </w: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>Le transport collectif en minibus</w:t>
                  </w:r>
                  <w:r w:rsidR="0092543C">
                    <w:rPr>
                      <w:rFonts w:eastAsiaTheme="minorHAnsi"/>
                      <w:sz w:val="24"/>
                      <w:szCs w:val="24"/>
                    </w:rPr>
                    <w:t xml:space="preserve"> demande une participation de 9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0€</w:t>
                  </w:r>
                  <w:r w:rsidR="0092543C">
                    <w:rPr>
                      <w:rFonts w:eastAsiaTheme="minorHAnsi"/>
                      <w:sz w:val="24"/>
                      <w:szCs w:val="24"/>
                    </w:rPr>
                    <w:t> : Zurich-Imst/Imst-Valence TGV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.</w:t>
                  </w: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47F88606" wp14:editId="243A79EF">
                            <wp:simplePos x="0" y="0"/>
                            <wp:positionH relativeFrom="column">
                              <wp:posOffset>3421380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219075" cy="95250"/>
                            <wp:effectExtent l="0" t="0" r="28575" b="19050"/>
                            <wp:wrapNone/>
                            <wp:docPr id="8" name="Rectangl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9075" cy="95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8" o:spid="_x0000_s1026" style="position:absolute;margin-left:269.4pt;margin-top:4pt;width:17.25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" fillcolor="#4f81bd" strokecolor="#385d8a" strokeweight="2pt"/>
                        </w:pict>
                      </mc:Fallback>
                    </mc:AlternateContent>
                  </w:r>
                  <w:r w:rsidRPr="00637675">
                    <w:rPr>
                      <w:rFonts w:eastAsiaTheme="minorHAnsi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726492EC" wp14:editId="1765646B">
                            <wp:simplePos x="0" y="0"/>
                            <wp:positionH relativeFrom="column">
                              <wp:posOffset>2421255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219075" cy="95250"/>
                            <wp:effectExtent l="0" t="0" r="28575" b="19050"/>
                            <wp:wrapNone/>
                            <wp:docPr id="22" name="Rectangle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9075" cy="95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22" o:spid="_x0000_s1026" style="position:absolute;margin-left:190.65pt;margin-top:4pt;width:17.2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" fillcolor="#4f81bd" strokecolor="#385d8a" strokeweight="2pt"/>
                        </w:pict>
                      </mc:Fallback>
                    </mc:AlternateConten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Cette formule vous intéresse :   oui                  non</w:t>
                  </w: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Attention : le nombre d’inscrit est limité </w:t>
                  </w:r>
                  <w:r w:rsidR="005E1293">
                    <w:rPr>
                      <w:rFonts w:eastAsiaTheme="minorHAnsi"/>
                      <w:b/>
                      <w:sz w:val="24"/>
                      <w:szCs w:val="24"/>
                    </w:rPr>
                    <w:t>à 27</w:t>
                  </w:r>
                  <w:r w:rsidRPr="00537D8A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personnes.</w:t>
                  </w:r>
                </w:p>
                <w:p w:rsidR="008F7FA3" w:rsidRDefault="008F7FA3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B5525B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Rendez-vous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B5525B">
                    <w:rPr>
                      <w:rFonts w:eastAsiaTheme="minorHAnsi"/>
                      <w:sz w:val="24"/>
                      <w:szCs w:val="24"/>
                    </w:rPr>
                    <w:t>14h30 gare</w:t>
                  </w:r>
                  <w:r w:rsidR="00267079">
                    <w:rPr>
                      <w:rFonts w:eastAsiaTheme="minorHAnsi"/>
                      <w:sz w:val="24"/>
                      <w:szCs w:val="24"/>
                    </w:rPr>
                    <w:t xml:space="preserve"> TGV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B5525B">
                    <w:rPr>
                      <w:rFonts w:eastAsiaTheme="minorHAnsi"/>
                      <w:sz w:val="24"/>
                      <w:szCs w:val="24"/>
                    </w:rPr>
                    <w:t>de Zurich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B5525B">
                    <w:rPr>
                      <w:rFonts w:eastAsiaTheme="minorHAnsi"/>
                      <w:sz w:val="24"/>
                      <w:szCs w:val="24"/>
                    </w:rPr>
                    <w:t xml:space="preserve">ou 8h30 gare </w:t>
                  </w:r>
                </w:p>
                <w:p w:rsidR="00637675" w:rsidRDefault="00B5525B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TGV Valence</w:t>
                  </w:r>
                  <w:r w:rsid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                  </w:t>
                  </w:r>
                </w:p>
                <w:p w:rsid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(prévoir un pique-nique pour le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</w:t>
                  </w:r>
                </w:p>
                <w:p w:rsidR="005E1293" w:rsidRDefault="00637675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transport)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ab/>
                  </w:r>
                </w:p>
                <w:p w:rsidR="005E1293" w:rsidRPr="005E1293" w:rsidRDefault="005E1293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5E1293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Dormir</w:t>
                  </w:r>
                  <w:r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 :                </w:t>
                  </w:r>
                  <w:r w:rsidRPr="005E1293">
                    <w:rPr>
                      <w:rFonts w:eastAsiaTheme="minorHAnsi"/>
                      <w:sz w:val="24"/>
                      <w:szCs w:val="24"/>
                    </w:rPr>
                    <w:t>gîte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Pr="005E1293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</w:t>
                  </w:r>
                  <w:r w:rsid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hyperlink r:id="rId15" w:history="1">
                    <w:r w:rsidRPr="005E1293">
                      <w:rPr>
                        <w:rFonts w:ascii="Calibri" w:hAnsi="Calibri"/>
                        <w:color w:val="0000FF"/>
                        <w:kern w:val="0"/>
                        <w:sz w:val="24"/>
                        <w:szCs w:val="24"/>
                        <w:u w:val="single"/>
                        <w:lang w:eastAsia="fr-FR"/>
                      </w:rPr>
                      <w:t>http://www.aubergesdejeunesse.com/Auberge-jeunesse-Hostel/Romedihof-Backpacker-Hostel/44092</w:t>
                    </w:r>
                  </w:hyperlink>
                  <w:r w:rsidR="00267079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</w:t>
                  </w:r>
                </w:p>
                <w:p w:rsidR="00FF315C" w:rsidRPr="00637675" w:rsidRDefault="00FF315C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41508F" w:rsidRDefault="00B5525B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26"/>
                      <w:szCs w:val="26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779C3242" wp14:editId="3E410BA2">
                            <wp:simplePos x="0" y="0"/>
                            <wp:positionH relativeFrom="column">
                              <wp:posOffset>1313815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2966085" cy="403860"/>
                            <wp:effectExtent l="0" t="0" r="5715" b="0"/>
                            <wp:wrapNone/>
                            <wp:docPr id="37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66085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Zone de texte 37" o:spid="_x0000_s1030" type="#_x0000_t202" style="position:absolute;margin-left:103.45pt;margin-top:11.7pt;width:233.55pt;height:3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457E8E" w:rsidRPr="00457E8E" w:rsidRDefault="00C510CB" w:rsidP="00C510CB">
                  <w:pPr>
                    <w:tabs>
                      <w:tab w:val="left" w:pos="1591"/>
                      <w:tab w:val="right" w:pos="6150"/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ab/>
                  </w:r>
                  <w:r>
                    <w:rPr>
                      <w:noProof/>
                      <w:lang w:eastAsia="fr-FR"/>
                    </w:rPr>
                    <w:tab/>
                  </w:r>
                  <w:r w:rsidR="00457E8E">
                    <w:rPr>
                      <w:noProof/>
                      <w:lang w:eastAsia="fr-FR"/>
                    </w:rPr>
                    <w:t xml:space="preserve">                                                                                   </w:t>
                  </w: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457E8E" w:rsidRDefault="00457E8E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C510CB" w:rsidRDefault="002649B2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46E6B4D6" wp14:editId="1BB453EE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2112010</wp:posOffset>
                            </wp:positionV>
                            <wp:extent cx="2517140" cy="7549515"/>
                            <wp:effectExtent l="0" t="0" r="0" b="0"/>
                            <wp:wrapNone/>
                            <wp:docPr id="1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7140" cy="75495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7C134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C868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7FA3" w:rsidRDefault="008F7FA3" w:rsidP="00776300"/>
                                      <w:p w:rsidR="008F7FA3" w:rsidRDefault="008F7FA3" w:rsidP="00384094"/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5B18F3" w:rsidP="008F7FA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3A1C285B" wp14:editId="6545105C">
                                              <wp:extent cx="1956390" cy="1446028"/>
                                              <wp:effectExtent l="0" t="0" r="6350" b="1905"/>
                                              <wp:docPr id="7" name="Image 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9"/>
                                                      <a:srcRect l="14313" t="16980" r="36362" b="18173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62982" cy="145090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5B18F3" w:rsidP="005B18F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t>Imst</w:t>
                                        </w: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384094">
                                        <w:pPr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5B18F3" w:rsidP="008F7FA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25918971" wp14:editId="5B527CBB">
                                              <wp:extent cx="2232873" cy="1466850"/>
                                              <wp:effectExtent l="0" t="0" r="0" b="0"/>
                                              <wp:docPr id="12" name="Image 1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10"/>
                                                      <a:srcRect l="5000" t="16171" r="32727" b="11063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232362" cy="1466514"/>
                                                      </a:xfrm>
                                                      <a:prstGeom prst="flowChartConnector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71193" w:rsidRDefault="00871193" w:rsidP="008F7FA3">
                                        <w:pPr>
                                          <w:jc w:val="center"/>
                                        </w:pPr>
                                        <w:r>
                                          <w:t>Innsbruck</w:t>
                                        </w:r>
                                      </w:p>
                                      <w:p w:rsidR="00AA3C66" w:rsidRDefault="00AA3C66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384094" w:rsidRDefault="00384094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5B18F3" w:rsidP="008F7FA3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0687F31F" wp14:editId="28868FEE">
                                              <wp:extent cx="2111628" cy="1377147"/>
                                              <wp:effectExtent l="0" t="0" r="3175" b="0"/>
                                              <wp:docPr id="14" name="Image 1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11"/>
                                                      <a:srcRect l="33182" t="33149" r="35455" b="30467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107202" cy="137426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5B18F3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  <w:r>
                                          <w:t>Dornbirn</w:t>
                                        </w: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C510C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_x0000_s1031" style="position:absolute;margin-left:-223.35pt;margin-top:166.3pt;width:198.2pt;height:59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taBQMAAFI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" fillcolor="#b7c134" stroked="f" strokecolor="#212120" insetpen="t">
                            <v:shadow color="#8c8682"/>
                            <v:textbox>
                              <w:txbxContent>
                                <w:p w:rsidR="008F7FA3" w:rsidRDefault="008F7FA3" w:rsidP="00776300"/>
                                <w:p w:rsidR="008F7FA3" w:rsidRDefault="008F7FA3" w:rsidP="00384094"/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5B18F3" w:rsidP="008F7F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A1C285B" wp14:editId="6545105C">
                                        <wp:extent cx="1956390" cy="1446028"/>
                                        <wp:effectExtent l="0" t="0" r="6350" b="1905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6"/>
                                                <a:srcRect l="14313" t="16980" r="36362" b="1817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2982" cy="145090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5B18F3" w:rsidP="005B18F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t>Imst</w:t>
                                  </w:r>
                                </w:p>
                                <w:p w:rsidR="008F7FA3" w:rsidRDefault="008F7FA3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384094">
                                  <w:pPr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5B18F3" w:rsidP="008F7F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5918971" wp14:editId="5B527CBB">
                                        <wp:extent cx="2232873" cy="1466850"/>
                                        <wp:effectExtent l="0" t="0" r="0" b="0"/>
                                        <wp:docPr id="12" name="Imag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7"/>
                                                <a:srcRect l="5000" t="16171" r="32727" b="1106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32362" cy="1466514"/>
                                                </a:xfrm>
                                                <a:prstGeom prst="flowChartConnector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71193" w:rsidRDefault="00871193" w:rsidP="008F7FA3">
                                  <w:pPr>
                                    <w:jc w:val="center"/>
                                  </w:pPr>
                                  <w:r>
                                    <w:t>Innsbruck</w:t>
                                  </w:r>
                                </w:p>
                                <w:p w:rsidR="00AA3C66" w:rsidRDefault="00AA3C66" w:rsidP="008F7FA3">
                                  <w:pPr>
                                    <w:jc w:val="center"/>
                                  </w:pPr>
                                </w:p>
                                <w:p w:rsidR="00384094" w:rsidRDefault="00384094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5B18F3" w:rsidP="008F7FA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687F31F" wp14:editId="28868FEE">
                                        <wp:extent cx="2111628" cy="1377147"/>
                                        <wp:effectExtent l="0" t="0" r="3175" b="0"/>
                                        <wp:docPr id="14" name="Imag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8"/>
                                                <a:srcRect l="33182" t="33149" r="35455" b="3046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07202" cy="137426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C510CB" w:rsidRDefault="005B18F3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t>Dornbirn</w:t>
                                  </w: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C510CB"/>
                              </w:txbxContent>
                            </v:textbox>
                            <w10:wrap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8104023" wp14:editId="22797DB8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7096125" cy="2047875"/>
                            <wp:effectExtent l="0" t="0" r="9525" b="9525"/>
                            <wp:wrapNone/>
                            <wp:docPr id="20" name="Arrondir un rectangle avec un coin du même côté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6125" cy="2047875"/>
                                    </a:xfrm>
                                    <a:prstGeom prst="round2SameRect">
                                      <a:avLst/>
                                    </a:prstGeom>
                                    <a:blipFill>
                                      <a:blip r:embed="rId7"/>
                                      <a:stretch>
                                        <a:fillRect/>
                                      </a:stretch>
                                    </a:blip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Arrondir un rectangle avec un coin du même côté 20" o:spid="_x0000_s1032" style="position:absolute;margin-left:-223.25pt;margin-top:4.4pt;width:558.75pt;height:16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gAAAAAFJnaHRsb25nAAAD6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c4QklNBAwAAAAADw0AAAABAAAA&#10;oAAAAC4AAAHgAABWQAAADvEAGAAB/9j/7QAMQWRvYmVfQ00AAf/uAA5BZG9iZQBkgAAAAAH/2wCE&#10;AAwICAgJCAwJCQwRCwoLERUPDAwPFRgTExUTExgRDAwMDAwMEQwMDAwMDAwMDAwMDAwMDAwMDAwM&#10;DAwMDAwMDAwBDQsLDQ4NEA4OEBQODg4UFA4ODg4UEQwMDAwMEREMDAwMDAwRDAwMDAwMDAwMDAwM&#10;DAwMDAwMDAwMDAwMDAwMDP/AABEIAC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BIAPoAwERAAIRAQMRAf/dAAQAf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" adj="-11796480,,5400" path="m341319,l6754806,v188505,,341319,152814,341319,341319l7096125,2047875r,l,2047875r,l,341319c,152814,152814,,341319,xe" stroked="f" strokeweight="2pt">
                            <v:fill r:id="rId19" o:title="" recolor="t" rotate="t" type="frame"/>
                            <v:stroke joinstyle="miter"/>
                            <v:formulas/>
                            <v:path arrowok="t" o:connecttype="custom" o:connectlocs="341319,0;6754806,0;7096125,341319;7096125,2047875;7096125,2047875;0,2047875;0,2047875;0,341319;341319,0" o:connectangles="0,0,0,0,0,0,0,0,0" textboxrect="0,0,7096125,2047875"/>
                            <v:textbox>
                              <w:txbxContent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C510CB" w:rsidRDefault="00635D67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29D8D130" wp14:editId="7DDDF401">
                            <wp:simplePos x="0" y="0"/>
                            <wp:positionH relativeFrom="column">
                              <wp:posOffset>-2832100</wp:posOffset>
                            </wp:positionH>
                            <wp:positionV relativeFrom="page">
                              <wp:posOffset>9161116</wp:posOffset>
                            </wp:positionV>
                            <wp:extent cx="7077710" cy="1071245"/>
                            <wp:effectExtent l="0" t="0" r="8890" b="0"/>
                            <wp:wrapNone/>
                            <wp:docPr id="28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07124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5" o:spid="_x0000_s1026" style="position:absolute;margin-left:-223pt;margin-top:721.35pt;width:557.3pt;height:8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" path="m2448,389v,-249,,-249,,-249c1158,,339,128,,183,,389,,389,,389r2448,xe" fillcolor="#404040 [2429]" stroked="f">
                            <v:path arrowok="t" o:connecttype="custom" o:connectlocs="7077710,1071245;7077710,385538;0,503953;0,1071245;7077710,107124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</w:p>
                <w:p w:rsidR="00776300" w:rsidRDefault="00776300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F315C" w:rsidRDefault="00FF315C" w:rsidP="00FF315C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FF315C" w:rsidRDefault="00FF315C" w:rsidP="00FF315C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Manger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PDJ et repas chaud le soir à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FF315C" w:rsidRPr="00637675" w:rsidRDefault="00FF315C" w:rsidP="00FF315C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l’auberge</w:t>
                  </w:r>
                </w:p>
                <w:p w:rsidR="00FF315C" w:rsidRPr="00637675" w:rsidRDefault="00FF315C" w:rsidP="00FF315C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Et pique-nique le midi</w:t>
                  </w:r>
                </w:p>
                <w:p w:rsidR="00FF315C" w:rsidRPr="00FF315C" w:rsidRDefault="00FF315C" w:rsidP="005E6E29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</w:t>
                  </w:r>
                  <w:r w:rsidRPr="00FF315C">
                    <w:rPr>
                      <w:b/>
                      <w:sz w:val="26"/>
                      <w:szCs w:val="26"/>
                    </w:rPr>
                    <w:t xml:space="preserve">(pique-nique le lundi midi à votre             </w:t>
                  </w:r>
                </w:p>
                <w:p w:rsidR="00637675" w:rsidRPr="00FF315C" w:rsidRDefault="00FF315C" w:rsidP="005E6E29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  <w:r w:rsidRPr="00FF315C">
                    <w:rPr>
                      <w:b/>
                      <w:sz w:val="26"/>
                      <w:szCs w:val="26"/>
                    </w:rPr>
                    <w:t xml:space="preserve">                            charge) </w:t>
                  </w:r>
                </w:p>
                <w:p w:rsidR="00FF315C" w:rsidRDefault="00FF315C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F315C" w:rsidRPr="00637675" w:rsidRDefault="00FF315C" w:rsidP="00FF315C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Retour :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20h gare Valence TGV</w:t>
                  </w:r>
                  <w:r w:rsidR="00F37A94">
                    <w:rPr>
                      <w:rFonts w:eastAsiaTheme="minorHAnsi"/>
                      <w:sz w:val="24"/>
                      <w:szCs w:val="24"/>
                    </w:rPr>
                    <w:t> ?</w:t>
                  </w:r>
                </w:p>
                <w:p w:rsidR="00383900" w:rsidRPr="006672CC" w:rsidRDefault="00383900" w:rsidP="00FF315C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Prix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</w:t>
                  </w:r>
                  <w:r w:rsidR="009C452D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 w:rsidR="004D687D">
                    <w:rPr>
                      <w:rFonts w:eastAsiaTheme="minorHAnsi"/>
                      <w:sz w:val="24"/>
                      <w:szCs w:val="24"/>
                    </w:rPr>
                    <w:t>465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€ (hors frais de déplacement)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Ce prix comprend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 w:rsidR="009C452D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267079">
                    <w:rPr>
                      <w:rFonts w:eastAsiaTheme="minorHAnsi"/>
                      <w:sz w:val="24"/>
                      <w:szCs w:val="24"/>
                    </w:rPr>
                    <w:t xml:space="preserve"> -21</w:t>
                  </w:r>
                  <w:r w:rsidR="004D687D">
                    <w:rPr>
                      <w:rFonts w:eastAsiaTheme="minorHAnsi"/>
                      <w:sz w:val="24"/>
                      <w:szCs w:val="24"/>
                    </w:rPr>
                    <w:t>5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€ d’hébergement / restauration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       </w:t>
                  </w:r>
                  <w:r w:rsidR="009C452D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4D687D">
                    <w:rPr>
                      <w:rFonts w:eastAsiaTheme="minorHAnsi"/>
                      <w:sz w:val="24"/>
                      <w:szCs w:val="24"/>
                    </w:rPr>
                    <w:t>-25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0€ de frais pédagogique</w:t>
                  </w:r>
                </w:p>
                <w:p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40923" w:rsidRPr="000C0D22" w:rsidRDefault="00B40923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*Paiement de 150 € de réservation à l’inscription (arrhes). Le solde en une ou deux fois.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>*Paiement 15 jours avant le début du stage.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*Paiement par chèque à Ass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tit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caillou (13 quartier Boulogne, 26730 HOSTUN), par virement bancaire ou par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paypal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à </w:t>
                  </w:r>
                  <w:hyperlink r:id="rId20" w:history="1">
                    <w:r w:rsidRPr="000C0D22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contact@teamkyou.com</w:t>
                    </w:r>
                  </w:hyperlink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(à vos frais).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*Il faut être licencié à la FFME.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*Une cotisation de 15€ vous sera demandée pour toute personne non adhérente à l’association.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>Date limite d’inscription :</w:t>
                  </w:r>
                  <w:r w:rsidR="00267079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le 20 Mars</w:t>
                  </w:r>
                  <w:r w:rsidR="00F843F6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2015</w:t>
                  </w: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 xml:space="preserve">Les </w:t>
                  </w:r>
                  <w:proofErr w:type="spellStart"/>
                  <w:r w:rsidRPr="009C452D">
                    <w:rPr>
                      <w:rFonts w:eastAsiaTheme="minorHAnsi"/>
                      <w:sz w:val="24"/>
                      <w:szCs w:val="24"/>
                    </w:rPr>
                    <w:t>coachs</w:t>
                  </w:r>
                  <w:proofErr w:type="spellEnd"/>
                  <w:r w:rsidRPr="009C452D"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Pr="009C452D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Corinne THEROUX, Eric CHANOURDIE, Marine JOURDAN</w:t>
                  </w:r>
                </w:p>
                <w:p w:rsidR="00637675" w:rsidRDefault="00637675" w:rsidP="00635D67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b/>
                      <w:sz w:val="24"/>
                      <w:szCs w:val="24"/>
                    </w:rPr>
                    <w:t>Quoi prendre :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BF16CD">
                    <w:rPr>
                      <w:rFonts w:eastAsiaTheme="minorHAnsi"/>
                      <w:sz w:val="24"/>
                      <w:szCs w:val="24"/>
                    </w:rPr>
                    <w:t>-C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orde de 70 mètres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</w:t>
                  </w:r>
                  <w:r w:rsidR="00BF16CD">
                    <w:rPr>
                      <w:rFonts w:eastAsiaTheme="minorHAnsi"/>
                      <w:sz w:val="24"/>
                      <w:szCs w:val="24"/>
                    </w:rPr>
                    <w:t xml:space="preserve">           -S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ystème d’assurage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BF16CD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-C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haussons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BF16CD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-G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ourde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BF16CD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-D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es vêtements appropriés pour la chaleur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et le froid 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 w:rsidR="00BF16CD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-B</w:t>
                  </w:r>
                  <w:bookmarkStart w:id="0" w:name="_GoBack"/>
                  <w:bookmarkEnd w:id="0"/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oissons et nourriture en plus pour la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journée</w:t>
                  </w:r>
                </w:p>
                <w:p w:rsidR="00776300" w:rsidRPr="003215ED" w:rsidRDefault="003215ED" w:rsidP="00A23575">
                  <w:pPr>
                    <w:tabs>
                      <w:tab w:val="left" w:pos="6815"/>
                    </w:tabs>
                    <w:rPr>
                      <w:b/>
                      <w:color w:val="FF0000"/>
                      <w:sz w:val="26"/>
                      <w:szCs w:val="26"/>
                    </w:rPr>
                  </w:pPr>
                  <w:r w:rsidRPr="003215ED">
                    <w:rPr>
                      <w:b/>
                      <w:color w:val="FF0000"/>
                      <w:sz w:val="26"/>
                      <w:szCs w:val="26"/>
                    </w:rPr>
                    <w:t>+ carte identité valide + carte vitale européenne</w:t>
                  </w:r>
                </w:p>
                <w:p w:rsidR="00776300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                   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81D2D09" wp14:editId="1255BCF7">
                        <wp:extent cx="558412" cy="519323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122-ST0592-15684-1_1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037" cy="52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2649B2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37806894" wp14:editId="5438D06E">
                            <wp:simplePos x="0" y="0"/>
                            <wp:positionH relativeFrom="column">
                              <wp:posOffset>-1876425</wp:posOffset>
                            </wp:positionH>
                            <wp:positionV relativeFrom="paragraph">
                              <wp:posOffset>1905</wp:posOffset>
                            </wp:positionV>
                            <wp:extent cx="2562225" cy="616585"/>
                            <wp:effectExtent l="0" t="0" r="9525" b="0"/>
                            <wp:wrapNone/>
                            <wp:docPr id="38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62225" cy="6165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Corinne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Theroux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06 33 40 73 00</w:t>
                                        </w:r>
                                      </w:p>
                                      <w:p w:rsidR="00BF1EBB" w:rsidRP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Marine 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Jourdan :</w:t>
                                        </w:r>
                                        <w:proofErr w:type="gram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06 66 39 12 86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38" o:spid="_x0000_s1033" type="#_x0000_t202" style="position:absolute;left:0;text-align:left;margin-left:-147.75pt;margin-top:.15pt;width:201.75pt;height:4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" fillcolor="#404040 [2429]" stroked="f" strokeweight=".5pt">
                            <v:textbox>
                              <w:txbxContent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Corinne 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Theroux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06 33 40 73 00</w:t>
                                  </w:r>
                                </w:p>
                                <w:p w:rsidR="00BF1EBB" w:rsidRP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Marine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Jourdan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06 66 39 12 86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E53AC"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5A3C882C" wp14:editId="5F40DEEB">
                            <wp:simplePos x="0" y="0"/>
                            <wp:positionH relativeFrom="column">
                              <wp:posOffset>1597025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3020" cy="403860"/>
                            <wp:effectExtent l="0" t="0" r="0" b="0"/>
                            <wp:wrapNone/>
                            <wp:docPr id="39" name="Zone de text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73020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Zone de texte 39" o:spid="_x0000_s1034" type="#_x0000_t202" style="position:absolute;left:0;text-align:left;margin-left:125.75pt;margin-top:-.15pt;width:202.6pt;height:3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4005E"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36" w:type="dxa"/>
                </w:tcPr>
                <w:p w:rsidR="003B4ED8" w:rsidRPr="006672CC" w:rsidRDefault="00457E8E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 xml:space="preserve"> </w:t>
                  </w:r>
                </w:p>
              </w:tc>
            </w:tr>
            <w:tr w:rsidR="009C452D" w:rsidRPr="006672CC" w:rsidTr="00457E8E"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6" w:type="dxa"/>
                </w:tcPr>
                <w:p w:rsidR="009C452D" w:rsidRPr="00637675" w:rsidRDefault="009C452D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8"/>
        <w:gridCol w:w="1618"/>
        <w:gridCol w:w="1618"/>
        <w:gridCol w:w="1618"/>
        <w:gridCol w:w="1619"/>
      </w:tblGrid>
      <w:tr w:rsidR="00223C3F" w:rsidTr="00223C3F"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9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3"/>
        <w:gridCol w:w="9846"/>
        <w:gridCol w:w="227"/>
        <w:gridCol w:w="223"/>
        <w:gridCol w:w="224"/>
      </w:tblGrid>
      <w:tr w:rsidR="00223C3F" w:rsidTr="00223C3F">
        <w:tc>
          <w:tcPr>
            <w:tcW w:w="71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:rsidR="00223C3F" w:rsidRDefault="00D02F15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3510562A" wp14:editId="4EC65FF3">
                  <wp:extent cx="6109200" cy="2487600"/>
                  <wp:effectExtent l="0" t="0" r="6350" b="8255"/>
                  <wp:docPr id="29" name="Image 29" descr="C:\Users\beatrice\Documents\images Team Kyou\rib team k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rice\Documents\images Team Kyou\rib team k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00" cy="24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223C3F" w:rsidRDefault="00B20AC0" w:rsidP="004D5BCE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t xml:space="preserve">               </w:t>
            </w: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1204"/>
        <w:gridCol w:w="9846"/>
      </w:tblGrid>
      <w:tr w:rsidR="00A91C7A" w:rsidTr="00A91C7A">
        <w:tc>
          <w:tcPr>
            <w:tcW w:w="359" w:type="dxa"/>
          </w:tcPr>
          <w:p w:rsidR="00A91C7A" w:rsidRDefault="00A91C7A" w:rsidP="00E23BF8">
            <w:pPr>
              <w:tabs>
                <w:tab w:val="left" w:pos="6815"/>
              </w:tabs>
            </w:pPr>
          </w:p>
        </w:tc>
        <w:tc>
          <w:tcPr>
            <w:tcW w:w="1204" w:type="dxa"/>
          </w:tcPr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  <w:tc>
          <w:tcPr>
            <w:tcW w:w="9846" w:type="dxa"/>
          </w:tcPr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A91C7A">
            <w:pPr>
              <w:tabs>
                <w:tab w:val="left" w:pos="6815"/>
              </w:tabs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976C91" w:rsidP="00E23BF8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3EC1883" wp14:editId="2375494F">
                <wp:simplePos x="0" y="0"/>
                <wp:positionH relativeFrom="column">
                  <wp:posOffset>3940175</wp:posOffset>
                </wp:positionH>
                <wp:positionV relativeFrom="page">
                  <wp:posOffset>9347879</wp:posOffset>
                </wp:positionV>
                <wp:extent cx="2916496" cy="530624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496" cy="53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Pr="006B2D0E" w:rsidRDefault="006B2D0E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6B2D0E" w:rsidRDefault="00976C91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976C91" w:rsidRDefault="00976C9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310.25pt;margin-top:736.05pt;width:229.65pt;height:41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67367" w:rsidRPr="006B2D0E" w:rsidRDefault="006B2D0E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6B2D0E" w:rsidRDefault="00976C91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976C91" w:rsidRDefault="00976C9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504952B" wp14:editId="6BDB530F">
                <wp:simplePos x="0" y="0"/>
                <wp:positionH relativeFrom="column">
                  <wp:posOffset>283210</wp:posOffset>
                </wp:positionH>
                <wp:positionV relativeFrom="page">
                  <wp:posOffset>9060180</wp:posOffset>
                </wp:positionV>
                <wp:extent cx="3907155" cy="74676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7C26" w:rsidRDefault="00707C26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446879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976C91" w:rsidRPr="00E177A6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color w:val="FFFFFF" w:themeColor="background1"/>
                                <w:u w:val="none"/>
                                <w:lang w:val="en-US"/>
                              </w:rPr>
                            </w:pP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Visitez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page Facebook – Team K You</w:t>
                            </w:r>
                          </w:p>
                          <w:p w:rsidR="00446879" w:rsidRPr="004D5BCE" w:rsidRDefault="00446879">
                            <w:pP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22.3pt;margin-top:713.4pt;width:307.65pt;height:58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33/AIAAI4GAAAOAAAAZHJzL2Uyb0RvYy54bWysVW1vmzAQ/j5p/8Hyd8pLCARUWiUEpknd&#10;i9TuBzhggjWwme2WdNP++84maUm3D9M6Ill+OT9+7p67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707C26" w:rsidRDefault="00707C26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446879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976C91" w:rsidRPr="00E177A6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color w:val="FFFFFF" w:themeColor="background1"/>
                          <w:u w:val="none"/>
                          <w:lang w:val="en-US"/>
                        </w:rPr>
                      </w:pP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Visitez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</w:t>
                      </w: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notre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page Facebook – Team K You</w:t>
                      </w:r>
                    </w:p>
                    <w:p w:rsidR="00446879" w:rsidRPr="004D5BCE" w:rsidRDefault="00446879">
                      <w:pP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Default="008F7FA3" w:rsidP="008F7FA3"/>
    <w:p w:rsidR="00223C3F" w:rsidRPr="008F7FA3" w:rsidRDefault="008F7FA3" w:rsidP="008F7FA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933F0" wp14:editId="7FFA41D8">
                <wp:simplePos x="0" y="0"/>
                <wp:positionH relativeFrom="column">
                  <wp:posOffset>152400</wp:posOffset>
                </wp:positionH>
                <wp:positionV relativeFrom="page">
                  <wp:posOffset>8815070</wp:posOffset>
                </wp:positionV>
                <wp:extent cx="7077710" cy="1167130"/>
                <wp:effectExtent l="9525" t="4445" r="0" b="0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771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2pt;margin-top:694.1pt;width:557.3pt;height:9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" path="m2448,389v,-249,,-249,,-249c1158,,339,128,,183,,389,,389,,389r2448,xe" fillcolor="#2e3640" stroked="f" strokecolor="#212120">
                <v:shadow color="#8c8682"/>
                <v:path arrowok="t" o:connecttype="custom" o:connectlocs="7077710,1167130;7077710,420047;0,549061;0,1167130;7077710,1167130" o:connectangles="0,0,0,0,0"/>
                <w10:wrap anchory="page"/>
              </v:shape>
            </w:pict>
          </mc:Fallback>
        </mc:AlternateContent>
      </w:r>
    </w:p>
    <w:sectPr w:rsidR="00223C3F" w:rsidRPr="008F7FA3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17B51"/>
    <w:rsid w:val="00024071"/>
    <w:rsid w:val="000415E5"/>
    <w:rsid w:val="00067367"/>
    <w:rsid w:val="000C0D22"/>
    <w:rsid w:val="000D63C3"/>
    <w:rsid w:val="00136514"/>
    <w:rsid w:val="00223C3F"/>
    <w:rsid w:val="002368E3"/>
    <w:rsid w:val="002649B2"/>
    <w:rsid w:val="00267079"/>
    <w:rsid w:val="00276ABD"/>
    <w:rsid w:val="002B3409"/>
    <w:rsid w:val="002D2DBB"/>
    <w:rsid w:val="002E2613"/>
    <w:rsid w:val="003215ED"/>
    <w:rsid w:val="00340D55"/>
    <w:rsid w:val="00345920"/>
    <w:rsid w:val="003459FF"/>
    <w:rsid w:val="00347CC5"/>
    <w:rsid w:val="00350CF3"/>
    <w:rsid w:val="00383900"/>
    <w:rsid w:val="00384094"/>
    <w:rsid w:val="003B4ED8"/>
    <w:rsid w:val="003E53AC"/>
    <w:rsid w:val="003F79E0"/>
    <w:rsid w:val="0041508F"/>
    <w:rsid w:val="0044315B"/>
    <w:rsid w:val="00446879"/>
    <w:rsid w:val="00457E8E"/>
    <w:rsid w:val="004902BE"/>
    <w:rsid w:val="004D5BCE"/>
    <w:rsid w:val="004D687D"/>
    <w:rsid w:val="00537D8A"/>
    <w:rsid w:val="00541403"/>
    <w:rsid w:val="005B18F3"/>
    <w:rsid w:val="005E1293"/>
    <w:rsid w:val="005E6E29"/>
    <w:rsid w:val="005E71B5"/>
    <w:rsid w:val="006240CB"/>
    <w:rsid w:val="00635D67"/>
    <w:rsid w:val="00637675"/>
    <w:rsid w:val="006672CC"/>
    <w:rsid w:val="006A4B75"/>
    <w:rsid w:val="006B2D0E"/>
    <w:rsid w:val="006D79B6"/>
    <w:rsid w:val="00707C26"/>
    <w:rsid w:val="00736EE8"/>
    <w:rsid w:val="00776300"/>
    <w:rsid w:val="0078618B"/>
    <w:rsid w:val="007C5E00"/>
    <w:rsid w:val="00871193"/>
    <w:rsid w:val="008F7FA3"/>
    <w:rsid w:val="00904607"/>
    <w:rsid w:val="0092543C"/>
    <w:rsid w:val="00937147"/>
    <w:rsid w:val="00937232"/>
    <w:rsid w:val="00955F7B"/>
    <w:rsid w:val="00976C91"/>
    <w:rsid w:val="00987946"/>
    <w:rsid w:val="00990506"/>
    <w:rsid w:val="00995B43"/>
    <w:rsid w:val="009A50E5"/>
    <w:rsid w:val="009C452D"/>
    <w:rsid w:val="009E1F5A"/>
    <w:rsid w:val="00A23575"/>
    <w:rsid w:val="00A244C9"/>
    <w:rsid w:val="00A26436"/>
    <w:rsid w:val="00A4005E"/>
    <w:rsid w:val="00A40FF4"/>
    <w:rsid w:val="00A9032A"/>
    <w:rsid w:val="00A91C7A"/>
    <w:rsid w:val="00AA3C66"/>
    <w:rsid w:val="00B20AC0"/>
    <w:rsid w:val="00B40923"/>
    <w:rsid w:val="00B5525B"/>
    <w:rsid w:val="00B80FA5"/>
    <w:rsid w:val="00BF16CD"/>
    <w:rsid w:val="00BF1EBB"/>
    <w:rsid w:val="00C510CB"/>
    <w:rsid w:val="00C62746"/>
    <w:rsid w:val="00CA7519"/>
    <w:rsid w:val="00CC0457"/>
    <w:rsid w:val="00D00391"/>
    <w:rsid w:val="00D02F15"/>
    <w:rsid w:val="00D138AA"/>
    <w:rsid w:val="00D242B7"/>
    <w:rsid w:val="00D33AFD"/>
    <w:rsid w:val="00D46C31"/>
    <w:rsid w:val="00D53A23"/>
    <w:rsid w:val="00DA0D28"/>
    <w:rsid w:val="00DE79C2"/>
    <w:rsid w:val="00E067AE"/>
    <w:rsid w:val="00E177A6"/>
    <w:rsid w:val="00E205F3"/>
    <w:rsid w:val="00E23BF8"/>
    <w:rsid w:val="00E80338"/>
    <w:rsid w:val="00EB5B33"/>
    <w:rsid w:val="00ED7FD1"/>
    <w:rsid w:val="00F30FB5"/>
    <w:rsid w:val="00F37A94"/>
    <w:rsid w:val="00F42431"/>
    <w:rsid w:val="00F843F6"/>
    <w:rsid w:val="00FB02CA"/>
    <w:rsid w:val="00FD12D7"/>
    <w:rsid w:val="00FF315C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png"/><Relationship Id="rId18" Type="http://schemas.openxmlformats.org/officeDocument/2006/relationships/image" Target="media/image4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1.jpg"/><Relationship Id="rId12" Type="http://schemas.openxmlformats.org/officeDocument/2006/relationships/image" Target="media/image20.png"/><Relationship Id="rId17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21.png"/><Relationship Id="rId20" Type="http://schemas.openxmlformats.org/officeDocument/2006/relationships/hyperlink" Target="mailto:contact@teamkyou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aubergesdejeunesse.com/Auberge-jeunesse-Hostel/Romedihof-Backpacker-Hostel/44092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3C164-1A1D-41D4-B2A4-4E10E3F61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Technologie-commerce</Template>
  <TotalTime>0</TotalTime>
  <Pages>4</Pages>
  <Words>493</Words>
  <Characters>2712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corinne</cp:lastModifiedBy>
  <cp:revision>2</cp:revision>
  <cp:lastPrinted>2014-12-12T16:46:00Z</cp:lastPrinted>
  <dcterms:created xsi:type="dcterms:W3CDTF">2015-01-14T11:09:00Z</dcterms:created>
  <dcterms:modified xsi:type="dcterms:W3CDTF">2015-01-14T11:09:00Z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