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564" w:rsidRDefault="001336E4" w:rsidP="001336E4">
      <w:pPr>
        <w:pStyle w:val="Titre"/>
        <w:jc w:val="right"/>
        <w:rPr>
          <w:rFonts w:ascii="Century Gothic" w:hAnsi="Century Gothic"/>
          <w:b/>
          <w:noProof/>
          <w:color w:val="FF0000"/>
          <w:lang w:val="fr-FR"/>
        </w:rPr>
      </w:pPr>
      <w:r>
        <w:rPr>
          <w:rFonts w:ascii="Century Gothic" w:hAnsi="Century Gothic"/>
          <w:b/>
          <w:noProof/>
          <w:color w:val="FF0000"/>
          <w:lang w:val="fr-FR" w:eastAsia="fr-FR"/>
        </w:rPr>
        <w:drawing>
          <wp:inline distT="0" distB="0" distL="0" distR="0" wp14:anchorId="5838BFC0" wp14:editId="14211A45">
            <wp:extent cx="1012911" cy="990600"/>
            <wp:effectExtent l="19050" t="0" r="15875" b="3048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33" cy="995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A21D7" w:rsidRPr="00BF761E" w:rsidRDefault="00BF761E" w:rsidP="00BF761E">
      <w:pPr>
        <w:pStyle w:val="Titre"/>
        <w:jc w:val="center"/>
        <w:rPr>
          <w:b/>
          <w:noProof/>
          <w:color w:val="FF0000"/>
          <w:lang w:val="fr-FR"/>
        </w:rPr>
      </w:pPr>
      <w:r w:rsidRPr="00BF761E">
        <w:rPr>
          <w:rFonts w:ascii="Century Gothic" w:hAnsi="Century Gothic"/>
          <w:b/>
          <w:noProof/>
          <w:color w:val="FF0000"/>
          <w:lang w:val="fr-FR"/>
        </w:rPr>
        <w:t>La Faily Familly</w:t>
      </w:r>
    </w:p>
    <w:p w:rsidR="001336E4" w:rsidRDefault="001336E4" w:rsidP="001336E4">
      <w:pPr>
        <w:jc w:val="center"/>
        <w:rPr>
          <w:rFonts w:ascii="Century Gothic" w:hAnsi="Century Gothic"/>
          <w:b/>
          <w:noProof/>
          <w:color w:val="1E04E2"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color w:val="FF0000"/>
          <w:lang w:val="fr-FR" w:eastAsia="fr-FR"/>
        </w:rPr>
        <w:drawing>
          <wp:inline distT="0" distB="0" distL="0" distR="0" wp14:anchorId="565E0869" wp14:editId="70758387">
            <wp:extent cx="1628247" cy="1290384"/>
            <wp:effectExtent l="19050" t="0" r="10160" b="4051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-team 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07" cy="13468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F761E" w:rsidRPr="001336E4" w:rsidRDefault="00BF761E" w:rsidP="00514200">
      <w:pPr>
        <w:rPr>
          <w:rFonts w:ascii="Century Gothic" w:hAnsi="Century Gothic"/>
          <w:b/>
          <w:noProof/>
          <w:color w:val="1E04E2"/>
          <w:sz w:val="28"/>
          <w:szCs w:val="28"/>
          <w:lang w:val="fr-FR"/>
        </w:rPr>
      </w:pPr>
      <w:r w:rsidRPr="00BF761E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>La Faily Team Qu</w:t>
      </w:r>
      <w:r w:rsidR="00AC63B8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>’</w:t>
      </w:r>
      <w:r w:rsidRPr="00BF761E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>es</w:t>
      </w:r>
      <w:r w:rsidR="00AC63B8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 xml:space="preserve">t-ce </w:t>
      </w:r>
      <w:r w:rsidRPr="00BF761E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>que c’est ?</w:t>
      </w:r>
    </w:p>
    <w:p w:rsidR="00BF761E" w:rsidRDefault="00BF761E">
      <w:pP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</w:pPr>
      <w:r w:rsidRPr="00BF761E"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La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 Faily Team et un </w:t>
      </w:r>
      <w:r w:rsidRPr="00BF761E"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rassemblement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 de « Viewvers » soit des </w:t>
      </w:r>
    </w:p>
    <w:p w:rsidR="00BF761E" w:rsidRDefault="00BF761E">
      <w:pP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personnes comme vous e</w:t>
      </w:r>
      <w:r w:rsidR="00F124F2"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t moi qui se réunissent devant u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n</w:t>
      </w:r>
    </w:p>
    <w:p w:rsidR="00BF761E" w:rsidRDefault="00BF761E">
      <w:pP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Ou des « Streamers » qui se nomme donc La faily Team </w:t>
      </w:r>
    </w:p>
    <w:p w:rsidR="00F124F2" w:rsidRDefault="00BF761E">
      <w:pP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composée de Narkath , Railz , Cacao, Kirgog</w:t>
      </w:r>
      <w:r w:rsidR="00F124F2"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,Wyve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 et </w:t>
      </w:r>
    </w:p>
    <w:p w:rsidR="00BF761E" w:rsidRDefault="00BF761E">
      <w:pP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enfin Les principaux Acteurs </w:t>
      </w:r>
      <w:r w:rsidRPr="00BF761E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 xml:space="preserve">CaMaK 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, </w:t>
      </w:r>
      <w:r w:rsidRPr="00BF761E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>Pantoufl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 xml:space="preserve"> et </w:t>
      </w:r>
      <w:r w:rsidRPr="00BF761E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>Triplaxion</w:t>
      </w:r>
      <w:r>
        <w:rPr>
          <w:rFonts w:ascii="Century Gothic" w:hAnsi="Century Gothic"/>
          <w:b/>
          <w:noProof/>
          <w:color w:val="000000" w:themeColor="text1"/>
          <w:sz w:val="28"/>
          <w:szCs w:val="28"/>
          <w:lang w:val="fr-FR"/>
        </w:rPr>
        <w:t>.</w:t>
      </w:r>
    </w:p>
    <w:p w:rsidR="00DE5C61" w:rsidRDefault="005B0564">
      <w:pPr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</w:pPr>
      <w:r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 w:eastAsia="fr-FR"/>
        </w:rPr>
        <w:drawing>
          <wp:inline distT="0" distB="0" distL="0" distR="0" wp14:anchorId="5CE52C03" wp14:editId="5ED66852">
            <wp:extent cx="5943600" cy="2200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F-Te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1E" w:rsidRDefault="00BF761E">
      <w:pPr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</w:pPr>
      <w:r w:rsidRPr="00BF761E"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lastRenderedPageBreak/>
        <w:t>Pourquoi le Nom Faily Team ?</w:t>
      </w:r>
    </w:p>
    <w:p w:rsidR="00E81398" w:rsidRDefault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 w:rsidRPr="00E81398">
        <w:rPr>
          <w:rFonts w:ascii="Century Gothic" w:hAnsi="Century Gothic"/>
          <w:b/>
          <w:noProof/>
          <w:sz w:val="28"/>
          <w:szCs w:val="28"/>
          <w:lang w:val="fr-FR"/>
        </w:rPr>
        <w:t>Tout</w:t>
      </w:r>
      <w:r w:rsidR="00140B09">
        <w:rPr>
          <w:rFonts w:ascii="Century Gothic" w:hAnsi="Century Gothic"/>
          <w:b/>
          <w:noProof/>
          <w:sz w:val="28"/>
          <w:szCs w:val="28"/>
          <w:lang w:val="fr-FR"/>
        </w:rPr>
        <w:t xml:space="preserve"> simplement parce-q</w:t>
      </w:r>
      <w:r>
        <w:rPr>
          <w:rFonts w:ascii="Century Gothic" w:hAnsi="Century Gothic"/>
          <w:b/>
          <w:noProof/>
          <w:sz w:val="28"/>
          <w:szCs w:val="28"/>
          <w:lang w:val="fr-FR"/>
        </w:rPr>
        <w:t>u’ils font énormément de Fail</w:t>
      </w:r>
    </w:p>
    <w:p w:rsidR="00E81398" w:rsidRDefault="00E81398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Lors de leur Live. Suite à sa ils ont décidés de lancer</w:t>
      </w:r>
    </w:p>
    <w:p w:rsidR="00E81398" w:rsidRDefault="00E81398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La Faily Familly qui eux sont le regroupements des</w:t>
      </w:r>
    </w:p>
    <w:p w:rsidR="00E81398" w:rsidRDefault="00E81398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« Viewvers »</w:t>
      </w:r>
      <w:r w:rsidR="00140B09">
        <w:rPr>
          <w:rFonts w:ascii="Century Gothic" w:hAnsi="Century Gothic"/>
          <w:b/>
          <w:noProof/>
          <w:sz w:val="28"/>
          <w:szCs w:val="28"/>
          <w:lang w:val="fr-FR"/>
        </w:rPr>
        <w:t xml:space="preserve"> qui s’abonne à la chaine twitch de </w:t>
      </w:r>
      <w:r w:rsidR="00140B09" w:rsidRPr="00140B09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>CaMaK</w:t>
      </w:r>
      <w:r w:rsidR="00140B09">
        <w:rPr>
          <w:rFonts w:ascii="Century Gothic" w:hAnsi="Century Gothic"/>
          <w:b/>
          <w:noProof/>
          <w:sz w:val="28"/>
          <w:szCs w:val="28"/>
          <w:lang w:val="fr-FR"/>
        </w:rPr>
        <w:t>.</w:t>
      </w:r>
    </w:p>
    <w:p w:rsidR="00BE56BB" w:rsidRDefault="00BE56BB" w:rsidP="00E81398">
      <w:pPr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</w:pPr>
      <w:r>
        <w:rPr>
          <w:rFonts w:ascii="Century Gothic" w:hAnsi="Century Gothic"/>
          <w:b/>
          <w:noProof/>
          <w:color w:val="1E04E2"/>
          <w:sz w:val="28"/>
          <w:szCs w:val="28"/>
          <w:u w:val="single"/>
          <w:lang w:val="fr-FR"/>
        </w:rPr>
        <w:t>Que Gagne ton lorsqu’on et Faily ?</w:t>
      </w:r>
    </w:p>
    <w:p w:rsidR="00BE56BB" w:rsidRDefault="009740C6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 w:rsidRPr="009740C6">
        <w:rPr>
          <w:rFonts w:ascii="Century Gothic" w:hAnsi="Century Gothic"/>
          <w:b/>
          <w:noProof/>
          <w:sz w:val="28"/>
          <w:szCs w:val="28"/>
          <w:lang w:val="fr-FR"/>
        </w:rPr>
        <w:t>Les Faily</w:t>
      </w:r>
      <w:r>
        <w:rPr>
          <w:rFonts w:ascii="Century Gothic" w:hAnsi="Century Gothic"/>
          <w:b/>
          <w:noProof/>
          <w:sz w:val="28"/>
          <w:szCs w:val="28"/>
          <w:lang w:val="fr-FR"/>
        </w:rPr>
        <w:t xml:space="preserve"> on accès à un team speak concue spécialement</w:t>
      </w:r>
    </w:p>
    <w:p w:rsidR="009740C6" w:rsidRDefault="009740C6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Pour eux , mes aussi ils ont accès à des sessions de jeux</w:t>
      </w:r>
    </w:p>
    <w:p w:rsidR="009740C6" w:rsidRDefault="009740C6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Avec les « streamer » seulement quand ils organisent</w:t>
      </w:r>
    </w:p>
    <w:p w:rsidR="00AC63B8" w:rsidRDefault="009740C6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Une sessions de jeu avec les faily.</w:t>
      </w:r>
      <w:r w:rsidR="00AC63B8">
        <w:rPr>
          <w:rFonts w:ascii="Century Gothic" w:hAnsi="Century Gothic"/>
          <w:b/>
          <w:noProof/>
          <w:sz w:val="28"/>
          <w:szCs w:val="28"/>
          <w:lang w:val="fr-FR"/>
        </w:rPr>
        <w:t xml:space="preserve"> </w:t>
      </w:r>
      <w:r w:rsidR="00140B09">
        <w:rPr>
          <w:rFonts w:ascii="Century Gothic" w:hAnsi="Century Gothic"/>
          <w:b/>
          <w:noProof/>
          <w:sz w:val="28"/>
          <w:szCs w:val="28"/>
          <w:lang w:val="fr-FR"/>
        </w:rPr>
        <w:t>Les Fa</w:t>
      </w:r>
      <w:r w:rsidR="00AC63B8">
        <w:rPr>
          <w:rFonts w:ascii="Century Gothic" w:hAnsi="Century Gothic"/>
          <w:b/>
          <w:noProof/>
          <w:sz w:val="28"/>
          <w:szCs w:val="28"/>
          <w:lang w:val="fr-FR"/>
        </w:rPr>
        <w:t xml:space="preserve">ily aurons aussi </w:t>
      </w:r>
    </w:p>
    <w:p w:rsidR="00AC63B8" w:rsidRDefault="00AC63B8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accès à des émoticones sur le Tchat du live.</w:t>
      </w:r>
    </w:p>
    <w:p w:rsidR="00140B09" w:rsidRPr="00140B09" w:rsidRDefault="00140B09" w:rsidP="00E81398">
      <w:pPr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</w:pPr>
      <w:r w:rsidRPr="00140B09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t xml:space="preserve">Comment S’abonner à la chaine twitch de </w:t>
      </w:r>
      <w:r w:rsidRPr="00F124F2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t>CaMaK</w:t>
      </w:r>
      <w:r w:rsidRPr="00140B09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t> ?</w:t>
      </w:r>
    </w:p>
    <w:p w:rsidR="00AC63B8" w:rsidRPr="009740C6" w:rsidRDefault="00F124F2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Il vous suffira de clicker sur se bouton tout simplement</w:t>
      </w:r>
      <w:r w:rsidR="00800214">
        <w:rPr>
          <w:rFonts w:ascii="Century Gothic" w:hAnsi="Century Gothic"/>
          <w:b/>
          <w:noProof/>
          <w:sz w:val="28"/>
          <w:szCs w:val="28"/>
          <w:lang w:val="fr-FR"/>
        </w:rPr>
        <w:t xml:space="preserve"> et vous serez Faily.</w:t>
      </w:r>
    </w:p>
    <w:p w:rsidR="00E81398" w:rsidRDefault="0045404C" w:rsidP="00E81398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 wp14:anchorId="7CB65DE0" wp14:editId="7B3C4B37">
            <wp:extent cx="6181102" cy="304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98" cy="30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98" w:rsidRDefault="001D5125">
      <w:pPr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</w:pPr>
      <w:r w:rsidRPr="001D5125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lastRenderedPageBreak/>
        <w:t xml:space="preserve">A quel jeu CaMaK </w:t>
      </w:r>
      <w:r w:rsidR="00514200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t xml:space="preserve">joue </w:t>
      </w:r>
      <w:r w:rsidRPr="001D5125">
        <w:rPr>
          <w:rFonts w:ascii="Century Gothic" w:hAnsi="Century Gothic"/>
          <w:b/>
          <w:noProof/>
          <w:color w:val="0000FF"/>
          <w:sz w:val="28"/>
          <w:szCs w:val="28"/>
          <w:u w:val="single"/>
          <w:lang w:val="fr-FR"/>
        </w:rPr>
        <w:t>pendant c’est Live ?</w:t>
      </w:r>
    </w:p>
    <w:p w:rsidR="001D5125" w:rsidRDefault="001D5125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 w:rsidRPr="00514200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>CaMaK</w:t>
      </w:r>
      <w:r>
        <w:rPr>
          <w:rFonts w:ascii="Century Gothic" w:hAnsi="Century Gothic"/>
          <w:b/>
          <w:noProof/>
          <w:sz w:val="28"/>
          <w:szCs w:val="28"/>
          <w:lang w:val="fr-FR"/>
        </w:rPr>
        <w:t xml:space="preserve"> joue plus principalement à ARMA 3 altis life</w:t>
      </w:r>
    </w:p>
    <w:p w:rsidR="001D5125" w:rsidRDefault="001D5125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5343525" cy="2370455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e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12" cy="24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200"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5331994" cy="248602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668689_563998963704885_7469219930489421097_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82" cy="25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25" w:rsidRDefault="001D5125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Met Aussi à de petit Jeu comme Hawken , SupraBall …..</w:t>
      </w:r>
    </w:p>
    <w:p w:rsidR="001D5125" w:rsidRDefault="00514200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635712" cy="1971675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527872_540190062752442_6557047180023267245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13" cy="19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2009775" cy="20097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63775_515611801876935_6806799607326622766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5125" w:rsidRDefault="00514200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lastRenderedPageBreak/>
        <w:t xml:space="preserve">Vous Pouvez Retrouver </w:t>
      </w:r>
      <w:r w:rsidRPr="00A64EAC">
        <w:rPr>
          <w:rFonts w:ascii="Century Gothic" w:hAnsi="Century Gothic"/>
          <w:b/>
          <w:noProof/>
          <w:color w:val="FF0000"/>
          <w:sz w:val="28"/>
          <w:szCs w:val="28"/>
          <w:lang w:val="fr-FR"/>
        </w:rPr>
        <w:t>CaMaK</w:t>
      </w:r>
      <w:r>
        <w:rPr>
          <w:rFonts w:ascii="Century Gothic" w:hAnsi="Century Gothic"/>
          <w:b/>
          <w:noProof/>
          <w:sz w:val="28"/>
          <w:szCs w:val="28"/>
          <w:lang w:val="fr-FR"/>
        </w:rPr>
        <w:t xml:space="preserve"> sur Facebook , Twitter , twitch</w:t>
      </w:r>
    </w:p>
    <w:p w:rsidR="00514200" w:rsidRDefault="00514200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/>
        </w:rPr>
        <w:t>Et Team.LDLC.com</w:t>
      </w:r>
    </w:p>
    <w:p w:rsidR="00514200" w:rsidRDefault="00514200">
      <w:pPr>
        <w:rPr>
          <w:rFonts w:ascii="Century Gothic" w:hAnsi="Century Gothic"/>
          <w:b/>
          <w:noProof/>
          <w:sz w:val="28"/>
          <w:szCs w:val="28"/>
          <w:lang w:val="fr-FR"/>
        </w:rPr>
      </w:pPr>
      <w:r>
        <w:rPr>
          <w:rFonts w:ascii="Century Gothic" w:hAnsi="Century Gothic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1515427" cy="140970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22" cy="142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hyperlink r:id="rId16" w:history="1">
        <w:r w:rsidRPr="009433CE">
          <w:rPr>
            <w:rStyle w:val="Lienhypertexte"/>
            <w:rFonts w:ascii="Century Gothic" w:hAnsi="Century Gothic"/>
            <w:b/>
            <w:noProof/>
            <w:sz w:val="36"/>
            <w:szCs w:val="36"/>
            <w:lang w:val="fr-FR"/>
          </w:rPr>
          <w:t>https://www.facebook.com/camak</w:t>
        </w:r>
      </w:hyperlink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 w:eastAsia="fr-FR"/>
        </w:rPr>
        <w:drawing>
          <wp:inline distT="0" distB="0" distL="0" distR="0">
            <wp:extent cx="1336645" cy="11906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398" cy="12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hyperlink r:id="rId18" w:history="1">
        <w:r w:rsidRPr="009433CE">
          <w:rPr>
            <w:rStyle w:val="Lienhypertexte"/>
            <w:rFonts w:ascii="Century Gothic" w:hAnsi="Century Gothic"/>
            <w:b/>
            <w:noProof/>
            <w:sz w:val="36"/>
            <w:szCs w:val="36"/>
            <w:lang w:val="fr-FR"/>
          </w:rPr>
          <w:t>https://twitter.com/CaMaKStream</w:t>
        </w:r>
      </w:hyperlink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 w:eastAsia="fr-FR"/>
        </w:rPr>
        <w:drawing>
          <wp:inline distT="0" distB="0" distL="0" distR="0">
            <wp:extent cx="2044460" cy="10287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éléchargement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81" cy="10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hyperlink r:id="rId20" w:history="1">
        <w:r w:rsidRPr="009433CE">
          <w:rPr>
            <w:rStyle w:val="Lienhypertexte"/>
            <w:rFonts w:ascii="Century Gothic" w:hAnsi="Century Gothic"/>
            <w:b/>
            <w:noProof/>
            <w:sz w:val="36"/>
            <w:szCs w:val="36"/>
            <w:lang w:val="fr-FR"/>
          </w:rPr>
          <w:t>http://www.twitch.tv/camak</w:t>
        </w:r>
      </w:hyperlink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 w:eastAsia="fr-FR"/>
        </w:rPr>
        <w:drawing>
          <wp:inline distT="0" distB="0" distL="0" distR="0">
            <wp:extent cx="1457325" cy="14573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éléchargement (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hyperlink r:id="rId22" w:history="1">
        <w:r w:rsidRPr="009433CE">
          <w:rPr>
            <w:rStyle w:val="Lienhypertexte"/>
            <w:rFonts w:ascii="Century Gothic" w:hAnsi="Century Gothic"/>
            <w:b/>
            <w:noProof/>
            <w:sz w:val="36"/>
            <w:szCs w:val="36"/>
            <w:lang w:val="fr-FR"/>
          </w:rPr>
          <w:t>http://www.team-ldlc.com/tv/1</w:t>
        </w:r>
      </w:hyperlink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  <w:lastRenderedPageBreak/>
        <w:t>Voila il me reste plu qu’a vous dire ceci et</w:t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  <w:t>Vous ferais parti de la Faily Familly !</w:t>
      </w:r>
    </w:p>
    <w:p w:rsid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  <w:r>
        <w:rPr>
          <w:rFonts w:ascii="Century Gothic" w:hAnsi="Century Gothic"/>
          <w:b/>
          <w:noProof/>
          <w:color w:val="000000" w:themeColor="text1"/>
          <w:sz w:val="36"/>
          <w:szCs w:val="36"/>
          <w:lang w:val="fr-FR" w:eastAsia="fr-FR"/>
        </w:rPr>
        <w:drawing>
          <wp:inline distT="0" distB="0" distL="0" distR="0">
            <wp:extent cx="5646068" cy="4229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éléchargement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476" cy="424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4EAC" w:rsidRPr="00A64EAC" w:rsidRDefault="00A64EAC" w:rsidP="00A64EAC">
      <w:pPr>
        <w:jc w:val="right"/>
        <w:rPr>
          <w:rFonts w:ascii="Century Gothic" w:hAnsi="Century Gothic"/>
          <w:b/>
          <w:noProof/>
          <w:color w:val="FF0000"/>
          <w:sz w:val="36"/>
          <w:szCs w:val="36"/>
          <w:lang w:val="fr-FR"/>
        </w:rPr>
      </w:pPr>
      <w:r w:rsidRPr="00A64EAC">
        <w:rPr>
          <w:rFonts w:ascii="Century Gothic" w:hAnsi="Century Gothic"/>
          <w:b/>
          <w:noProof/>
          <w:color w:val="FF0000"/>
          <w:sz w:val="36"/>
          <w:szCs w:val="36"/>
          <w:lang w:val="fr-FR"/>
        </w:rPr>
        <w:t>CORDIALEMENT LES FAILY</w:t>
      </w:r>
    </w:p>
    <w:p w:rsidR="00A64EAC" w:rsidRPr="00A64EAC" w:rsidRDefault="00A64EAC">
      <w:pPr>
        <w:rPr>
          <w:rFonts w:ascii="Century Gothic" w:hAnsi="Century Gothic"/>
          <w:b/>
          <w:noProof/>
          <w:color w:val="000000" w:themeColor="text1"/>
          <w:sz w:val="36"/>
          <w:szCs w:val="36"/>
          <w:lang w:val="fr-FR"/>
        </w:rPr>
      </w:pPr>
    </w:p>
    <w:sectPr w:rsidR="00A64EAC" w:rsidRPr="00A64EA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1E"/>
    <w:rsid w:val="001336E4"/>
    <w:rsid w:val="00140B09"/>
    <w:rsid w:val="001D5125"/>
    <w:rsid w:val="0045404C"/>
    <w:rsid w:val="00514200"/>
    <w:rsid w:val="005B0564"/>
    <w:rsid w:val="007A21D7"/>
    <w:rsid w:val="00800214"/>
    <w:rsid w:val="009740C6"/>
    <w:rsid w:val="00A64EAC"/>
    <w:rsid w:val="00AC63B8"/>
    <w:rsid w:val="00BE56BB"/>
    <w:rsid w:val="00BF761E"/>
    <w:rsid w:val="00C336BD"/>
    <w:rsid w:val="00D909BB"/>
    <w:rsid w:val="00DE5C61"/>
    <w:rsid w:val="00E81398"/>
    <w:rsid w:val="00F1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88FC6-8C41-4B63-BE11-D8B1C455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ccentuation">
    <w:name w:val="Emphasis"/>
    <w:basedOn w:val="Policepardfaut"/>
    <w:uiPriority w:val="20"/>
    <w:qFormat/>
    <w:rPr>
      <w:i/>
      <w:iCs/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color w:val="B01513" w:themeColor="accent1"/>
      <w:sz w:val="28"/>
      <w:szCs w:val="28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Lienhypertexte">
    <w:name w:val="Hyperlink"/>
    <w:basedOn w:val="Policepardfaut"/>
    <w:unhideWhenUsed/>
    <w:rPr>
      <w:color w:val="4FB8C1" w:themeColor="text2" w:themeTint="99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DFFCB" w:themeColor="followedHyperlink"/>
      <w:u w:val="single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eastAsiaTheme="majorEastAsia" w:hAnsiTheme="majorHAnsi" w:cstheme="majorBidi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sz w:val="28"/>
      <w:szCs w:val="28"/>
    </w:rPr>
  </w:style>
  <w:style w:type="character" w:styleId="Emphaseple">
    <w:name w:val="Subtle Emphasis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336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336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336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336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336E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3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6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hyperlink" Target="https://twitter.com/CaMaKStrea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amak" TargetMode="External"/><Relationship Id="rId20" Type="http://schemas.openxmlformats.org/officeDocument/2006/relationships/hyperlink" Target="http://www.twitch.tv/cama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://www.team-ldlc.com/tv/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y\AppData\Roaming\Microsoft\Templates\Conception%20Ion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Conception Ion</Template>
  <TotalTime>0</TotalTime>
  <Pages>5</Pages>
  <Words>257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rudy berlemont</dc:creator>
  <cp:keywords/>
  <cp:lastModifiedBy>rudy berlemont</cp:lastModifiedBy>
  <cp:revision>2</cp:revision>
  <dcterms:created xsi:type="dcterms:W3CDTF">2014-10-01T22:45:00Z</dcterms:created>
  <dcterms:modified xsi:type="dcterms:W3CDTF">2014-10-01T22:45:00Z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